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EB23C" w14:textId="77777777" w:rsidR="003A1A6E" w:rsidRDefault="000E23F5">
      <w:r>
        <w:rPr>
          <w:noProof/>
        </w:rPr>
        <w:drawing>
          <wp:inline distT="0" distB="0" distL="0" distR="0" wp14:anchorId="2788254F" wp14:editId="2D0C1AB9">
            <wp:extent cx="4876800" cy="3327400"/>
            <wp:effectExtent l="0" t="0" r="0" b="0"/>
            <wp:docPr id="21" name="Picture" descr="logo"/>
            <wp:cNvGraphicFramePr/>
            <a:graphic xmlns:a="http://schemas.openxmlformats.org/drawingml/2006/main">
              <a:graphicData uri="http://schemas.openxmlformats.org/drawingml/2006/picture">
                <pic:pic xmlns:pic="http://schemas.openxmlformats.org/drawingml/2006/picture">
                  <pic:nvPicPr>
                    <pic:cNvPr id="22" name="Picture" descr="./media/image1.png"/>
                    <pic:cNvPicPr>
                      <a:picLocks noChangeAspect="1" noChangeArrowheads="1"/>
                    </pic:cNvPicPr>
                  </pic:nvPicPr>
                  <pic:blipFill>
                    <a:blip r:embed="rId7"/>
                    <a:stretch>
                      <a:fillRect/>
                    </a:stretch>
                  </pic:blipFill>
                  <pic:spPr bwMode="auto">
                    <a:xfrm>
                      <a:off x="0" y="0"/>
                      <a:ext cx="4876800" cy="3327400"/>
                    </a:xfrm>
                    <a:prstGeom prst="rect">
                      <a:avLst/>
                    </a:prstGeom>
                    <a:noFill/>
                    <a:ln w="9525">
                      <a:noFill/>
                      <a:headEnd/>
                      <a:tailEnd/>
                    </a:ln>
                  </pic:spPr>
                </pic:pic>
              </a:graphicData>
            </a:graphic>
          </wp:inline>
        </w:drawing>
      </w:r>
    </w:p>
    <w:p w14:paraId="6FA8AA18" w14:textId="77777777" w:rsidR="003A1A6E" w:rsidRDefault="000E23F5">
      <w:pPr>
        <w:pStyle w:val="ImageCaption"/>
      </w:pPr>
      <w:r>
        <w:t>logo</w:t>
      </w:r>
    </w:p>
    <w:tbl>
      <w:tblPr>
        <w:tblStyle w:val="Table"/>
        <w:tblW w:w="5000" w:type="pct"/>
        <w:tblLayout w:type="fixed"/>
        <w:tblLook w:val="0020" w:firstRow="1" w:lastRow="0" w:firstColumn="0" w:lastColumn="0" w:noHBand="0" w:noVBand="0"/>
      </w:tblPr>
      <w:tblGrid>
        <w:gridCol w:w="1481"/>
        <w:gridCol w:w="8148"/>
      </w:tblGrid>
      <w:tr w:rsidR="003A1A6E" w14:paraId="6CFEE9C1"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34925620" w14:textId="77777777" w:rsidR="003A1A6E" w:rsidRDefault="000E23F5">
            <w:pPr>
              <w:jc w:val="left"/>
            </w:pPr>
            <w:r>
              <w:rPr>
                <w:bCs/>
              </w:rPr>
              <w:t>oneM2M</w:t>
            </w:r>
            <w:r>
              <w:br/>
            </w:r>
            <w:r>
              <w:rPr>
                <w:bCs/>
              </w:rPr>
              <w:t>Technical Specification</w:t>
            </w:r>
          </w:p>
        </w:tc>
      </w:tr>
      <w:tr w:rsidR="003A1A6E" w14:paraId="3D01B5B3" w14:textId="77777777">
        <w:tc>
          <w:tcPr>
            <w:tcW w:w="1218" w:type="dxa"/>
          </w:tcPr>
          <w:p w14:paraId="0A5A930B" w14:textId="77777777" w:rsidR="003A1A6E" w:rsidRDefault="000E23F5">
            <w:pPr>
              <w:jc w:val="left"/>
            </w:pPr>
            <w:r>
              <w:t>Document Number</w:t>
            </w:r>
          </w:p>
        </w:tc>
        <w:tc>
          <w:tcPr>
            <w:tcW w:w="6701" w:type="dxa"/>
          </w:tcPr>
          <w:p w14:paraId="4FC7BF46" w14:textId="77777777" w:rsidR="003A1A6E" w:rsidRDefault="000E23F5">
            <w:pPr>
              <w:jc w:val="left"/>
            </w:pPr>
            <w:r>
              <w:t>TS-0025-V-3.2.1</w:t>
            </w:r>
          </w:p>
        </w:tc>
      </w:tr>
      <w:tr w:rsidR="003A1A6E" w14:paraId="5A6BAA94" w14:textId="77777777">
        <w:tc>
          <w:tcPr>
            <w:tcW w:w="1218" w:type="dxa"/>
          </w:tcPr>
          <w:p w14:paraId="05A462A2" w14:textId="77777777" w:rsidR="003A1A6E" w:rsidRDefault="000E23F5">
            <w:pPr>
              <w:jc w:val="left"/>
            </w:pPr>
            <w:r>
              <w:t>Document Name:</w:t>
            </w:r>
          </w:p>
        </w:tc>
        <w:tc>
          <w:tcPr>
            <w:tcW w:w="6701" w:type="dxa"/>
          </w:tcPr>
          <w:p w14:paraId="0E6882B9" w14:textId="77777777" w:rsidR="003A1A6E" w:rsidRDefault="000E23F5">
            <w:pPr>
              <w:jc w:val="left"/>
            </w:pPr>
            <w:r>
              <w:t>Product profiles</w:t>
            </w:r>
            <w:r>
              <w:br/>
            </w:r>
          </w:p>
        </w:tc>
      </w:tr>
      <w:tr w:rsidR="003A1A6E" w14:paraId="763D7FA2" w14:textId="77777777">
        <w:tc>
          <w:tcPr>
            <w:tcW w:w="1218" w:type="dxa"/>
          </w:tcPr>
          <w:p w14:paraId="6F7BD285" w14:textId="77777777" w:rsidR="003A1A6E" w:rsidRDefault="000E23F5">
            <w:pPr>
              <w:jc w:val="left"/>
            </w:pPr>
            <w:r>
              <w:t>Date:</w:t>
            </w:r>
          </w:p>
        </w:tc>
        <w:tc>
          <w:tcPr>
            <w:tcW w:w="6701" w:type="dxa"/>
          </w:tcPr>
          <w:p w14:paraId="7C482196" w14:textId="77777777" w:rsidR="003A1A6E" w:rsidRDefault="000E23F5">
            <w:pPr>
              <w:jc w:val="left"/>
            </w:pPr>
            <w:r>
              <w:t>2025-06-27</w:t>
            </w:r>
          </w:p>
        </w:tc>
      </w:tr>
      <w:tr w:rsidR="003A1A6E" w14:paraId="767C2154" w14:textId="77777777">
        <w:tc>
          <w:tcPr>
            <w:tcW w:w="1218" w:type="dxa"/>
          </w:tcPr>
          <w:p w14:paraId="30566BB4" w14:textId="77777777" w:rsidR="003A1A6E" w:rsidRDefault="000E23F5">
            <w:pPr>
              <w:jc w:val="left"/>
            </w:pPr>
            <w:r>
              <w:t>Abstract:</w:t>
            </w:r>
          </w:p>
        </w:tc>
        <w:tc>
          <w:tcPr>
            <w:tcW w:w="6701" w:type="dxa"/>
          </w:tcPr>
          <w:p w14:paraId="7E6EA9FC" w14:textId="77777777" w:rsidR="003A1A6E" w:rsidRDefault="000E23F5">
            <w:pPr>
              <w:jc w:val="left"/>
            </w:pPr>
            <w:r>
              <w:t>The document provides definition to product profiles that comply with oneM2M standards.</w:t>
            </w:r>
          </w:p>
        </w:tc>
      </w:tr>
      <w:tr w:rsidR="003A1A6E" w14:paraId="096B5887" w14:textId="77777777">
        <w:tc>
          <w:tcPr>
            <w:tcW w:w="7919" w:type="dxa"/>
            <w:gridSpan w:val="2"/>
          </w:tcPr>
          <w:p w14:paraId="13178C3A" w14:textId="77777777" w:rsidR="003A1A6E" w:rsidRDefault="000E23F5">
            <w:pPr>
              <w:jc w:val="left"/>
            </w:pPr>
            <w:r>
              <w:t>Template Version: 08 September 2015 (Dot not modify)</w:t>
            </w:r>
          </w:p>
        </w:tc>
      </w:tr>
    </w:tbl>
    <w:p w14:paraId="762FE325" w14:textId="77777777" w:rsidR="003A1A6E" w:rsidRDefault="000E23F5">
      <w:pPr>
        <w:pStyle w:val="BodyText"/>
      </w:pPr>
      <w:r>
        <w:lastRenderedPageBreak/>
        <w:t>This Specification is provided for future development work within oneM2M only. The Partners accept no liability for any use of this Specification.</w:t>
      </w:r>
    </w:p>
    <w:p w14:paraId="2629F3CF" w14:textId="77777777" w:rsidR="003A1A6E" w:rsidRDefault="000E23F5">
      <w:pPr>
        <w:pStyle w:val="BodyText"/>
      </w:pPr>
      <w:r>
        <w:t>The present document has not been subject to any approval process by the oneM2M Partners Type 1. Published oneM2M specifications and reports for implementation should be obtained via the oneM2M Partners’ Publications Offices.</w:t>
      </w:r>
    </w:p>
    <w:p w14:paraId="327B1F4C" w14:textId="77777777" w:rsidR="003A1A6E" w:rsidRDefault="000E23F5">
      <w:pPr>
        <w:pStyle w:val="BodyText"/>
      </w:pPr>
      <w:r>
        <w:br/>
        <w:t>About oneM2M</w:t>
      </w:r>
    </w:p>
    <w:p w14:paraId="386C6AF2" w14:textId="77777777" w:rsidR="003A1A6E" w:rsidRDefault="000E23F5">
      <w:pPr>
        <w:pStyle w:val="BodyText"/>
      </w:pPr>
      <w:r>
        <w:t>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14:paraId="324F9291" w14:textId="77777777" w:rsidR="003A1A6E" w:rsidRDefault="000E23F5">
      <w:pPr>
        <w:pStyle w:val="BodyText"/>
      </w:pPr>
      <w:r>
        <w:t>More information about oneM2M may be found at: http//www.oneM2M.org</w:t>
      </w:r>
    </w:p>
    <w:p w14:paraId="31B6978C" w14:textId="77777777" w:rsidR="003A1A6E" w:rsidRDefault="000E23F5">
      <w:pPr>
        <w:pStyle w:val="BodyText"/>
      </w:pPr>
      <w:r>
        <w:t>Copyright Notification</w:t>
      </w:r>
    </w:p>
    <w:p w14:paraId="44E0ABA7" w14:textId="77777777" w:rsidR="003A1A6E" w:rsidRDefault="000E23F5">
      <w:pPr>
        <w:pStyle w:val="BodyText"/>
      </w:pPr>
      <w:r>
        <w:t>© 2015, oneM2M Partners Type 1 (ARIB, ATIS, CCSA, ETSI, TIA, TSDSI, TTA, TTC).</w:t>
      </w:r>
    </w:p>
    <w:p w14:paraId="7A25FEAE" w14:textId="77777777" w:rsidR="003A1A6E" w:rsidRDefault="000E23F5">
      <w:pPr>
        <w:pStyle w:val="BodyText"/>
      </w:pPr>
      <w:r>
        <w:t>All rights reserved.</w:t>
      </w:r>
    </w:p>
    <w:p w14:paraId="1EA85153" w14:textId="77777777" w:rsidR="003A1A6E" w:rsidRDefault="000E23F5">
      <w:pPr>
        <w:pStyle w:val="BodyText"/>
      </w:pPr>
      <w:r>
        <w:t>The copyright extends to reproduction in all media.</w:t>
      </w:r>
    </w:p>
    <w:p w14:paraId="3A449739" w14:textId="77777777" w:rsidR="003A1A6E" w:rsidRDefault="000E23F5">
      <w:pPr>
        <w:pStyle w:val="BodyText"/>
      </w:pPr>
      <w:r>
        <w:t>Notice of Disclaimer &amp; Limitation of Liability</w:t>
      </w:r>
    </w:p>
    <w:p w14:paraId="746A36C7" w14:textId="77777777" w:rsidR="003A1A6E" w:rsidRDefault="000E23F5">
      <w:pPr>
        <w:pStyle w:val="BodyText"/>
      </w:pPr>
      <w:r>
        <w:t>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14:paraId="29C45EAA" w14:textId="77777777" w:rsidR="003A1A6E" w:rsidRDefault="000E23F5">
      <w:pPr>
        <w:pStyle w:val="BodyText"/>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w:t>
      </w:r>
      <w:r>
        <w:t>LE FOR LOST PROFITS OR OTHER INCIDENTAL OR CONSEQUENTIAL DAMAGES. oneM2M EXPRESSLY ADVISES ANY AND ALL USE OF OR RELIANCE UPON THIS INFORMATION PROVIDED IN THIS DOCUMENT IS AT THE RISK OF THE USER.</w:t>
      </w:r>
    </w:p>
    <w:p w14:paraId="6D7068A9" w14:textId="77777777" w:rsidR="003A1A6E" w:rsidRDefault="000E23F5">
      <w:pPr>
        <w:pStyle w:val="Heading1"/>
      </w:pPr>
      <w:bookmarkStart w:id="0" w:name="contents"/>
      <w:r>
        <w:lastRenderedPageBreak/>
        <w:t>Contents</w:t>
      </w:r>
    </w:p>
    <w:p w14:paraId="0C6C117C" w14:textId="77777777" w:rsidR="003A1A6E" w:rsidRDefault="000E23F5">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definitions-symbols-and-abbreviations">
        <w:r>
          <w:rPr>
            <w:rStyle w:val="Hyperlink"/>
          </w:rPr>
          <w:t>3 Definitions, symbols and abbreviations</w:t>
        </w:r>
      </w:hyperlink>
      <w:r>
        <w:br/>
        <w:t>    </w:t>
      </w:r>
      <w:hyperlink w:anchor="definitions">
        <w:r>
          <w:rPr>
            <w:rStyle w:val="Hyperlink"/>
          </w:rPr>
          <w:t>3.1 Definitions</w:t>
        </w:r>
      </w:hyperlink>
      <w:r>
        <w:br/>
        <w:t>    </w:t>
      </w:r>
      <w:hyperlink w:anchor="symbols">
        <w:r>
          <w:rPr>
            <w:rStyle w:val="Hyperlink"/>
          </w:rPr>
          <w:t>3.2 Symbols</w:t>
        </w:r>
      </w:hyperlink>
      <w:r>
        <w:br/>
        <w:t>    </w:t>
      </w:r>
      <w:hyperlink w:anchor="abbreviations">
        <w:r>
          <w:rPr>
            <w:rStyle w:val="Hyperlink"/>
          </w:rPr>
          <w:t>3.3 Abbreviations</w:t>
        </w:r>
      </w:hyperlink>
      <w:r>
        <w:br/>
        <w:t>    </w:t>
      </w:r>
      <w:hyperlink w:anchor="acronyms">
        <w:r>
          <w:rPr>
            <w:rStyle w:val="Hyperlink"/>
          </w:rPr>
          <w:t>3.4 Acronyms</w:t>
        </w:r>
      </w:hyperlink>
      <w:r>
        <w:br/>
      </w:r>
      <w:hyperlink w:anchor="conventions">
        <w:r>
          <w:rPr>
            <w:rStyle w:val="Hyperlink"/>
          </w:rPr>
          <w:t>4 Conventions</w:t>
        </w:r>
      </w:hyperlink>
      <w:r>
        <w:br/>
      </w:r>
      <w:hyperlink w:anchor="product-service-profiles">
        <w:r>
          <w:rPr>
            <w:rStyle w:val="Hyperlink"/>
          </w:rPr>
          <w:t>5 Product service profiles</w:t>
        </w:r>
      </w:hyperlink>
      <w:r>
        <w:br/>
        <w:t>    </w:t>
      </w:r>
      <w:hyperlink w:anchor="introduction">
        <w:r>
          <w:rPr>
            <w:rStyle w:val="Hyperlink"/>
          </w:rPr>
          <w:t>5.1 Introduction</w:t>
        </w:r>
      </w:hyperlink>
      <w:r>
        <w:br/>
        <w:t>    </w:t>
      </w:r>
      <w:hyperlink w:anchor="constrained-sensor-as-adn">
        <w:r>
          <w:rPr>
            <w:rStyle w:val="Hyperlink"/>
          </w:rPr>
          <w:t>5.2 Constrained sensor as ADN</w:t>
        </w:r>
      </w:hyperlink>
      <w:r>
        <w:br/>
        <w:t>        </w:t>
      </w:r>
      <w:hyperlink w:anchor="profile-description">
        <w:r>
          <w:rPr>
            <w:rStyle w:val="Hyperlink"/>
          </w:rPr>
          <w:t>5.2.1 Profile description</w:t>
        </w:r>
      </w:hyperlink>
      <w:r>
        <w:br/>
      </w:r>
      <w:r>
        <w:t>        </w:t>
      </w:r>
      <w:hyperlink w:anchor="profile-usage-examples">
        <w:r>
          <w:rPr>
            <w:rStyle w:val="Hyperlink"/>
          </w:rPr>
          <w:t>5.2.2 Profile usage examples</w:t>
        </w:r>
      </w:hyperlink>
      <w:r>
        <w:br/>
        <w:t>        </w:t>
      </w:r>
      <w:hyperlink w:anchor="fundamental-feature-sets">
        <w:r>
          <w:rPr>
            <w:rStyle w:val="Hyperlink"/>
          </w:rPr>
          <w:t>5.2.3 Fundamental feature sets</w:t>
        </w:r>
      </w:hyperlink>
      <w:r>
        <w:br/>
        <w:t>    </w:t>
      </w:r>
      <w:hyperlink w:anchor="constrained-actuator-as-adn">
        <w:r>
          <w:rPr>
            <w:rStyle w:val="Hyperlink"/>
          </w:rPr>
          <w:t>5.3 Constrained actuator as ADN</w:t>
        </w:r>
      </w:hyperlink>
      <w:r>
        <w:br/>
        <w:t>        </w:t>
      </w:r>
      <w:hyperlink w:anchor="profile-description-1">
        <w:r>
          <w:rPr>
            <w:rStyle w:val="Hyperlink"/>
          </w:rPr>
          <w:t>5.3.1 Profile description</w:t>
        </w:r>
      </w:hyperlink>
      <w:r>
        <w:br/>
        <w:t>        </w:t>
      </w:r>
      <w:hyperlink w:anchor="profile-usage-examples-1">
        <w:r>
          <w:rPr>
            <w:rStyle w:val="Hyperlink"/>
          </w:rPr>
          <w:t>5.3.2 Profile usage examples</w:t>
        </w:r>
      </w:hyperlink>
      <w:r>
        <w:br/>
        <w:t>        </w:t>
      </w:r>
      <w:hyperlink w:anchor="fundamental-feature-sets-1">
        <w:r>
          <w:rPr>
            <w:rStyle w:val="Hyperlink"/>
          </w:rPr>
          <w:t>5.3.3 Fundamental feature sets</w:t>
        </w:r>
      </w:hyperlink>
      <w:r>
        <w:br/>
        <w:t>        </w:t>
      </w:r>
      <w:hyperlink w:anchor="adn1-requestreachable">
        <w:r>
          <w:rPr>
            <w:rStyle w:val="Hyperlink"/>
          </w:rPr>
          <w:t>5.3.4 ADN1-requestReachable</w:t>
        </w:r>
      </w:hyperlink>
      <w:r>
        <w:br/>
        <w:t>        </w:t>
      </w:r>
      <w:hyperlink w:anchor="adn1--pollingchannel">
        <w:r>
          <w:rPr>
            <w:rStyle w:val="Hyperlink"/>
          </w:rPr>
          <w:t>5.3.5 ADN1- pollingChannel</w:t>
        </w:r>
      </w:hyperlink>
      <w:r>
        <w:br/>
        <w:t>    </w:t>
      </w:r>
      <w:hyperlink w:anchor="adn-profile-3">
        <w:r>
          <w:rPr>
            <w:rStyle w:val="Hyperlink"/>
          </w:rPr>
          <w:t>5.4 ADN profile 3</w:t>
        </w:r>
      </w:hyperlink>
      <w:r>
        <w:br/>
        <w:t>        </w:t>
      </w:r>
      <w:hyperlink w:anchor="profile-description-2">
        <w:r>
          <w:rPr>
            <w:rStyle w:val="Hyperlink"/>
          </w:rPr>
          <w:t>5.4.1 Profile description</w:t>
        </w:r>
      </w:hyperlink>
      <w:r>
        <w:br/>
        <w:t>        </w:t>
      </w:r>
      <w:hyperlink w:anchor="profile-usage-examples-2">
        <w:r>
          <w:rPr>
            <w:rStyle w:val="Hyperlink"/>
          </w:rPr>
          <w:t>5.4.2 Profile usage examples</w:t>
        </w:r>
      </w:hyperlink>
      <w:r>
        <w:br/>
        <w:t>        </w:t>
      </w:r>
      <w:hyperlink w:anchor="fundamental-feature-sets-2">
        <w:r>
          <w:rPr>
            <w:rStyle w:val="Hyperlink"/>
          </w:rPr>
          <w:t>5.4.3 Fundamental feature sets</w:t>
        </w:r>
      </w:hyperlink>
      <w:r>
        <w:br/>
        <w:t>        </w:t>
      </w:r>
      <w:hyperlink w:anchor="extendable-feature-sets">
        <w:r>
          <w:rPr>
            <w:rStyle w:val="Hyperlink"/>
          </w:rPr>
          <w:t>5.4.4 Extendable feature sets</w:t>
        </w:r>
      </w:hyperlink>
      <w:r>
        <w:br/>
        <w:t>    </w:t>
      </w:r>
      <w:hyperlink w:anchor="adn-profile-4">
        <w:r>
          <w:rPr>
            <w:rStyle w:val="Hyperlink"/>
          </w:rPr>
          <w:t>5.5 ADN Profile 4</w:t>
        </w:r>
      </w:hyperlink>
      <w:r>
        <w:br/>
        <w:t>        </w:t>
      </w:r>
      <w:hyperlink w:anchor="profile-description-3">
        <w:r>
          <w:rPr>
            <w:rStyle w:val="Hyperlink"/>
          </w:rPr>
          <w:t>5.5.1 Profile description</w:t>
        </w:r>
      </w:hyperlink>
      <w:r>
        <w:br/>
        <w:t>        </w:t>
      </w:r>
      <w:hyperlink w:anchor="profile-usage-examples-3">
        <w:r>
          <w:rPr>
            <w:rStyle w:val="Hyperlink"/>
          </w:rPr>
          <w:t>5.5.2 Profile usage examples</w:t>
        </w:r>
      </w:hyperlink>
      <w:r>
        <w:br/>
        <w:t>        </w:t>
      </w:r>
      <w:hyperlink w:anchor="fundamental-feature-sets-3">
        <w:r>
          <w:rPr>
            <w:rStyle w:val="Hyperlink"/>
          </w:rPr>
          <w:t>5.5.3 Fundamental feature sets</w:t>
        </w:r>
      </w:hyperlink>
      <w:r>
        <w:br/>
        <w:t>    </w:t>
      </w:r>
      <w:hyperlink w:anchor="in-profile">
        <w:r>
          <w:rPr>
            <w:rStyle w:val="Hyperlink"/>
          </w:rPr>
          <w:t>5.6 IN Profile</w:t>
        </w:r>
      </w:hyperlink>
      <w:r>
        <w:br/>
        <w:t>        </w:t>
      </w:r>
      <w:hyperlink w:anchor="profile-description-4">
        <w:r>
          <w:rPr>
            <w:rStyle w:val="Hyperlink"/>
          </w:rPr>
          <w:t>5.6.1 Profile description</w:t>
        </w:r>
      </w:hyperlink>
      <w:r>
        <w:br/>
        <w:t>        </w:t>
      </w:r>
      <w:hyperlink w:anchor="profile-usage-examples-4">
        <w:r>
          <w:rPr>
            <w:rStyle w:val="Hyperlink"/>
          </w:rPr>
          <w:t>5.6.2 Profile usage examples</w:t>
        </w:r>
      </w:hyperlink>
      <w:r>
        <w:br/>
        <w:t>        </w:t>
      </w:r>
      <w:hyperlink w:anchor="fundamental-feature-sets-4">
        <w:r>
          <w:rPr>
            <w:rStyle w:val="Hyperlink"/>
          </w:rPr>
          <w:t>5.6.3 Fundamental feature sets</w:t>
        </w:r>
      </w:hyperlink>
      <w:r>
        <w:br/>
        <w:t>    </w:t>
      </w:r>
      <w:hyperlink w:anchor="constrained-actuator-as-asn">
        <w:r>
          <w:rPr>
            <w:rStyle w:val="Hyperlink"/>
          </w:rPr>
          <w:t>5.7 Constrained actuator as ASN</w:t>
        </w:r>
      </w:hyperlink>
      <w:r>
        <w:br/>
        <w:t>        </w:t>
      </w:r>
      <w:hyperlink w:anchor="profile-description-5">
        <w:r>
          <w:rPr>
            <w:rStyle w:val="Hyperlink"/>
          </w:rPr>
          <w:t>5.7.1 Profile description</w:t>
        </w:r>
      </w:hyperlink>
      <w:r>
        <w:br/>
        <w:t>        </w:t>
      </w:r>
      <w:hyperlink w:anchor="profile-usage-examples-5">
        <w:r>
          <w:rPr>
            <w:rStyle w:val="Hyperlink"/>
          </w:rPr>
          <w:t>5.7.2 Profile usage examples</w:t>
        </w:r>
      </w:hyperlink>
      <w:r>
        <w:br/>
        <w:t>        </w:t>
      </w:r>
      <w:hyperlink w:anchor="fundamental-feature-sets-5">
        <w:r>
          <w:rPr>
            <w:rStyle w:val="Hyperlink"/>
          </w:rPr>
          <w:t>5.7.3 Fundamental feature sets</w:t>
        </w:r>
      </w:hyperlink>
      <w:r>
        <w:br/>
        <w:t>        </w:t>
      </w:r>
      <w:hyperlink w:anchor="asn-requestreachable">
        <w:r>
          <w:rPr>
            <w:rStyle w:val="Hyperlink"/>
          </w:rPr>
          <w:t>5.7.4 ASN-requestReachable</w:t>
        </w:r>
      </w:hyperlink>
      <w:r>
        <w:br/>
        <w:t>        </w:t>
      </w:r>
      <w:hyperlink w:anchor="asn--pollingchannel">
        <w:r>
          <w:rPr>
            <w:rStyle w:val="Hyperlink"/>
          </w:rPr>
          <w:t>5.7.5 ASN- pollingChannel</w:t>
        </w:r>
      </w:hyperlink>
      <w:r>
        <w:br/>
        <w:t>    </w:t>
      </w:r>
      <w:hyperlink w:anchor="gateway-as-mn">
        <w:r>
          <w:rPr>
            <w:rStyle w:val="Hyperlink"/>
          </w:rPr>
          <w:t>5.8 Gateway as MN</w:t>
        </w:r>
      </w:hyperlink>
      <w:r>
        <w:br/>
        <w:t>        </w:t>
      </w:r>
      <w:hyperlink w:anchor="profile-description-6">
        <w:r>
          <w:rPr>
            <w:rStyle w:val="Hyperlink"/>
          </w:rPr>
          <w:t>5.8.1 Profile description</w:t>
        </w:r>
      </w:hyperlink>
      <w:r>
        <w:br/>
        <w:t>        </w:t>
      </w:r>
      <w:hyperlink w:anchor="profile-usage-examples-6">
        <w:r>
          <w:rPr>
            <w:rStyle w:val="Hyperlink"/>
          </w:rPr>
          <w:t>5.8.2 Profile usage examples</w:t>
        </w:r>
      </w:hyperlink>
      <w:r>
        <w:br/>
        <w:t>        </w:t>
      </w:r>
      <w:hyperlink w:anchor="fundamental-feature-sets-6">
        <w:r>
          <w:rPr>
            <w:rStyle w:val="Hyperlink"/>
          </w:rPr>
          <w:t>5.8.3 Fundamental feature sets</w:t>
        </w:r>
      </w:hyperlink>
      <w:r>
        <w:br/>
        <w:t>    </w:t>
      </w:r>
      <w:hyperlink w:anchor="X7666a1fd97579f2d3935de879f871678e3d80df">
        <w:r>
          <w:rPr>
            <w:rStyle w:val="Hyperlink"/>
          </w:rPr>
          <w:t>5.9 Field configurable oneM2M Entity Hosted on a 3GPP Device</w:t>
        </w:r>
      </w:hyperlink>
      <w:r>
        <w:br/>
        <w:t>        </w:t>
      </w:r>
      <w:hyperlink w:anchor="profile-description-7">
        <w:r>
          <w:rPr>
            <w:rStyle w:val="Hyperlink"/>
          </w:rPr>
          <w:t>5.9.1 Profile description</w:t>
        </w:r>
      </w:hyperlink>
      <w:r>
        <w:br/>
        <w:t>        </w:t>
      </w:r>
      <w:hyperlink w:anchor="profile-usage-examples-7">
        <w:r>
          <w:rPr>
            <w:rStyle w:val="Hyperlink"/>
          </w:rPr>
          <w:t>5.9.2 Profile usage examples</w:t>
        </w:r>
      </w:hyperlink>
      <w:r>
        <w:br/>
        <w:t>        </w:t>
      </w:r>
      <w:hyperlink w:anchor="fundamental-feature-sets-7">
        <w:r>
          <w:rPr>
            <w:rStyle w:val="Hyperlink"/>
          </w:rPr>
          <w:t>5.9.3 Fundamental feature sets</w:t>
        </w:r>
      </w:hyperlink>
      <w:r>
        <w:br/>
      </w:r>
      <w:hyperlink w:anchor="history">
        <w:r>
          <w:rPr>
            <w:rStyle w:val="Hyperlink"/>
          </w:rPr>
          <w:t>History</w:t>
        </w:r>
      </w:hyperlink>
    </w:p>
    <w:p w14:paraId="28E77FB7" w14:textId="77777777" w:rsidR="003A1A6E" w:rsidRDefault="000E23F5">
      <w:pPr>
        <w:pStyle w:val="Heading1"/>
      </w:pPr>
      <w:bookmarkStart w:id="1" w:name="scope"/>
      <w:bookmarkEnd w:id="0"/>
      <w:r>
        <w:lastRenderedPageBreak/>
        <w:t>1 Scope</w:t>
      </w:r>
    </w:p>
    <w:p w14:paraId="541B55C3" w14:textId="77777777" w:rsidR="003A1A6E" w:rsidRDefault="000E23F5">
      <w:r>
        <w:t>The document specifies the detailed defined product profiles that can be used by manufactures and service providers where for each dedicated product, one of the defined product profile can be selected. The product profile would provide guidance to what features shall be implemented, what features should be implemented and what features may be implemented. The present document also describes the test purposes that need to go through if the product need to be certified.</w:t>
      </w:r>
    </w:p>
    <w:p w14:paraId="37B60237" w14:textId="77777777" w:rsidR="003A1A6E" w:rsidRDefault="000E23F5">
      <w:pPr>
        <w:pStyle w:val="Heading1"/>
      </w:pPr>
      <w:bookmarkStart w:id="2" w:name="references"/>
      <w:bookmarkEnd w:id="1"/>
      <w:r>
        <w:lastRenderedPageBreak/>
        <w:t>2 References</w:t>
      </w:r>
    </w:p>
    <w:p w14:paraId="5C7FD2CB" w14:textId="77777777" w:rsidR="003A1A6E" w:rsidRDefault="000E23F5">
      <w:pPr>
        <w:pStyle w:val="Heading2"/>
      </w:pPr>
      <w:bookmarkStart w:id="3" w:name="normative-references"/>
      <w:r>
        <w:t>2.1 Normative references</w:t>
      </w:r>
    </w:p>
    <w:p w14:paraId="2EC69548" w14:textId="77777777" w:rsidR="003A1A6E" w:rsidRDefault="000E23F5">
      <w:r>
        <w:t>Void</w:t>
      </w:r>
    </w:p>
    <w:p w14:paraId="1359B557" w14:textId="77777777" w:rsidR="003A1A6E" w:rsidRDefault="000E23F5">
      <w:pPr>
        <w:pStyle w:val="Heading2"/>
      </w:pPr>
      <w:bookmarkStart w:id="4" w:name="informative-references"/>
      <w:bookmarkEnd w:id="3"/>
      <w:r>
        <w:t>2.2 Informative references</w:t>
      </w:r>
    </w:p>
    <w:p w14:paraId="738E7756" w14:textId="77777777" w:rsidR="003A1A6E" w:rsidRDefault="000E23F5">
      <w:pPr>
        <w:numPr>
          <w:ilvl w:val="0"/>
          <w:numId w:val="19"/>
        </w:numPr>
      </w:pPr>
      <w:r>
        <w:t>[i.1] oneM2M Drafting Rules (http://member.onem2m.org/Static_pages/Others/Rules_Pages/oneM2M-Drafting-Rules-V1_0.doc)</w:t>
      </w:r>
    </w:p>
    <w:p w14:paraId="3B8508F1" w14:textId="77777777" w:rsidR="003A1A6E" w:rsidRDefault="000E23F5">
      <w:pPr>
        <w:numPr>
          <w:ilvl w:val="0"/>
          <w:numId w:val="19"/>
        </w:numPr>
      </w:pPr>
      <w:r>
        <w:t>[i.2] TR-0032-Platform_features_catalogue</w:t>
      </w:r>
    </w:p>
    <w:p w14:paraId="79B4D233" w14:textId="77777777" w:rsidR="003A1A6E" w:rsidRDefault="000E23F5">
      <w:pPr>
        <w:pStyle w:val="Heading1"/>
      </w:pPr>
      <w:bookmarkStart w:id="5" w:name="definitions-symbols-and-abbreviations"/>
      <w:bookmarkEnd w:id="4"/>
      <w:bookmarkEnd w:id="2"/>
      <w:r>
        <w:lastRenderedPageBreak/>
        <w:t>3 Definitions, symbols and abbreviations</w:t>
      </w:r>
    </w:p>
    <w:p w14:paraId="28F0E7C3" w14:textId="77777777" w:rsidR="003A1A6E" w:rsidRDefault="000E23F5">
      <w:pPr>
        <w:pStyle w:val="Heading2"/>
      </w:pPr>
      <w:bookmarkStart w:id="6" w:name="definitions"/>
      <w:r>
        <w:t>3.1 Definitions</w:t>
      </w:r>
    </w:p>
    <w:p w14:paraId="3CF7F9C8" w14:textId="77777777" w:rsidR="003A1A6E" w:rsidRDefault="000E23F5">
      <w:r>
        <w:t>Void</w:t>
      </w:r>
    </w:p>
    <w:p w14:paraId="1036549C" w14:textId="77777777" w:rsidR="003A1A6E" w:rsidRDefault="000E23F5">
      <w:pPr>
        <w:pStyle w:val="Heading2"/>
      </w:pPr>
      <w:bookmarkStart w:id="7" w:name="symbols"/>
      <w:bookmarkEnd w:id="6"/>
      <w:r>
        <w:t>3.2 Symbols</w:t>
      </w:r>
    </w:p>
    <w:p w14:paraId="0F58AE2E" w14:textId="77777777" w:rsidR="003A1A6E" w:rsidRDefault="000E23F5">
      <w:r>
        <w:t>Void</w:t>
      </w:r>
    </w:p>
    <w:p w14:paraId="581ED574" w14:textId="77777777" w:rsidR="003A1A6E" w:rsidRDefault="000E23F5">
      <w:pPr>
        <w:pStyle w:val="Heading2"/>
      </w:pPr>
      <w:bookmarkStart w:id="8" w:name="abbreviations"/>
      <w:bookmarkEnd w:id="7"/>
      <w:r>
        <w:t>3.3 Abbreviations</w:t>
      </w:r>
    </w:p>
    <w:p w14:paraId="31EFAC91" w14:textId="77777777" w:rsidR="003A1A6E" w:rsidRDefault="000E23F5">
      <w:r>
        <w:t>Void</w:t>
      </w:r>
    </w:p>
    <w:p w14:paraId="52BBFFF4" w14:textId="77777777" w:rsidR="003A1A6E" w:rsidRDefault="000E23F5">
      <w:pPr>
        <w:pStyle w:val="Heading2"/>
      </w:pPr>
      <w:bookmarkStart w:id="9" w:name="acronyms"/>
      <w:bookmarkEnd w:id="8"/>
      <w:r>
        <w:t>3.4 Acronyms</w:t>
      </w:r>
    </w:p>
    <w:p w14:paraId="11572636" w14:textId="77777777" w:rsidR="003A1A6E" w:rsidRDefault="000E23F5">
      <w:r>
        <w:t>Void</w:t>
      </w:r>
    </w:p>
    <w:p w14:paraId="57618EAD" w14:textId="77777777" w:rsidR="003A1A6E" w:rsidRDefault="000E23F5">
      <w:pPr>
        <w:pStyle w:val="Heading1"/>
      </w:pPr>
      <w:bookmarkStart w:id="10" w:name="conventions"/>
      <w:bookmarkEnd w:id="9"/>
      <w:bookmarkEnd w:id="5"/>
      <w:r>
        <w:lastRenderedPageBreak/>
        <w:t>4 Conventions</w:t>
      </w:r>
    </w:p>
    <w:p w14:paraId="54AB715E" w14:textId="77777777" w:rsidR="003A1A6E" w:rsidRDefault="000E23F5">
      <w:r>
        <w:t>The key words “Shall”, “Shall not”, “May”, “Need not”, “Should”, “Should not” in this document are to be interpreted as described in the oneM2M Drafting Rules [i.1]</w:t>
      </w:r>
    </w:p>
    <w:p w14:paraId="5028F9EA" w14:textId="77777777" w:rsidR="003A1A6E" w:rsidRDefault="000E23F5">
      <w:pPr>
        <w:pStyle w:val="Heading1"/>
      </w:pPr>
      <w:bookmarkStart w:id="11" w:name="product-service-profiles"/>
      <w:bookmarkEnd w:id="10"/>
      <w:r>
        <w:lastRenderedPageBreak/>
        <w:t>5 Product service profiles</w:t>
      </w:r>
    </w:p>
    <w:p w14:paraId="4F086CE2" w14:textId="77777777" w:rsidR="003A1A6E" w:rsidRDefault="000E23F5">
      <w:pPr>
        <w:pStyle w:val="Heading2"/>
      </w:pPr>
      <w:bookmarkStart w:id="12" w:name="introduction"/>
      <w:r>
        <w:t>5.1 Introduction</w:t>
      </w:r>
    </w:p>
    <w:p w14:paraId="11460301" w14:textId="77777777" w:rsidR="003A1A6E" w:rsidRDefault="000E23F5">
      <w:r>
        <w:t>The clause defines Product Profiles. Product may be Implementations of oneM2M specification. The Implementation is claimed to comply with one or multiple Product Profiles. Each profile is defined with fundamental feature set and extendable feature set. Fundamental feature set includes Features that shall be implemented if the Implementation under test needs to be certified against the profile. Extendable feature set includes features that are recommanded to be implemented for optimization purpose. The featu</w:t>
      </w:r>
      <w:r>
        <w:t>res in the extendable feature set may be tested based on the requirement. The features in the clause are defined in TR-0032[i.2]. Each profile is also composed of a profile description and a profile example. The profile description is the definition of profile and describes the suitable products that should comply to this profile. The profile example gives some real market product examples as well as the usage and scenarios of the product.</w:t>
      </w:r>
    </w:p>
    <w:p w14:paraId="45EDFC3A" w14:textId="77777777" w:rsidR="003A1A6E" w:rsidRDefault="000E23F5">
      <w:pPr>
        <w:pStyle w:val="BodyText"/>
      </w:pPr>
      <w:r>
        <w:t>Each of the Profile contains the following Features as common Features.</w:t>
      </w:r>
    </w:p>
    <w:p w14:paraId="55F2261E" w14:textId="77777777" w:rsidR="003A1A6E" w:rsidRDefault="000E23F5">
      <w:pPr>
        <w:pStyle w:val="TableCaption"/>
      </w:pPr>
      <w:r>
        <w:t>Table 5.1-1: Fundamental feature sets for all Profiles</w:t>
      </w:r>
    </w:p>
    <w:tbl>
      <w:tblPr>
        <w:tblStyle w:val="Table"/>
        <w:tblW w:w="0" w:type="auto"/>
        <w:tblLook w:val="0020" w:firstRow="1" w:lastRow="0" w:firstColumn="0" w:lastColumn="0" w:noHBand="0" w:noVBand="0"/>
        <w:tblCaption w:val="Table 5.1-1: Fundamental feature sets for all Profiles"/>
      </w:tblPr>
      <w:tblGrid>
        <w:gridCol w:w="983"/>
        <w:gridCol w:w="1494"/>
        <w:gridCol w:w="1172"/>
        <w:gridCol w:w="2855"/>
      </w:tblGrid>
      <w:tr w:rsidR="003A1A6E" w14:paraId="5BC354B8"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5AD4010" w14:textId="77777777" w:rsidR="003A1A6E" w:rsidRDefault="000E23F5">
            <w:r>
              <w:rPr>
                <w:bCs/>
              </w:rPr>
              <w:t>Function</w:t>
            </w:r>
          </w:p>
        </w:tc>
        <w:tc>
          <w:tcPr>
            <w:tcW w:w="0" w:type="auto"/>
          </w:tcPr>
          <w:p w14:paraId="227F869F" w14:textId="77777777" w:rsidR="003A1A6E" w:rsidRDefault="000E23F5">
            <w:r>
              <w:rPr>
                <w:bCs/>
              </w:rPr>
              <w:t>Feature Set</w:t>
            </w:r>
          </w:p>
        </w:tc>
        <w:tc>
          <w:tcPr>
            <w:tcW w:w="0" w:type="auto"/>
          </w:tcPr>
          <w:p w14:paraId="115C4F51" w14:textId="77777777" w:rsidR="003A1A6E" w:rsidRDefault="000E23F5">
            <w:r>
              <w:rPr>
                <w:bCs/>
              </w:rPr>
              <w:t>Feature</w:t>
            </w:r>
          </w:p>
        </w:tc>
        <w:tc>
          <w:tcPr>
            <w:tcW w:w="0" w:type="auto"/>
          </w:tcPr>
          <w:p w14:paraId="1D5B89D4" w14:textId="77777777" w:rsidR="003A1A6E" w:rsidRDefault="000E23F5">
            <w:r>
              <w:rPr>
                <w:bCs/>
              </w:rPr>
              <w:t>Remark</w:t>
            </w:r>
          </w:p>
        </w:tc>
      </w:tr>
      <w:tr w:rsidR="003A1A6E" w14:paraId="1603D98B" w14:textId="77777777">
        <w:tc>
          <w:tcPr>
            <w:tcW w:w="0" w:type="auto"/>
          </w:tcPr>
          <w:p w14:paraId="6F95F45A" w14:textId="77777777" w:rsidR="003A1A6E" w:rsidRDefault="000E23F5">
            <w:r>
              <w:rPr>
                <w:i/>
                <w:iCs/>
              </w:rPr>
              <w:t>GEN</w:t>
            </w:r>
          </w:p>
        </w:tc>
        <w:tc>
          <w:tcPr>
            <w:tcW w:w="0" w:type="auto"/>
          </w:tcPr>
          <w:p w14:paraId="66CC14E8" w14:textId="77777777" w:rsidR="003A1A6E" w:rsidRDefault="000E23F5">
            <w:r>
              <w:rPr>
                <w:i/>
                <w:iCs/>
              </w:rPr>
              <w:t>GE/GEN/00001</w:t>
            </w:r>
          </w:p>
        </w:tc>
        <w:tc>
          <w:tcPr>
            <w:tcW w:w="0" w:type="auto"/>
          </w:tcPr>
          <w:p w14:paraId="3E4AFDFE" w14:textId="77777777" w:rsidR="003A1A6E" w:rsidRDefault="000E23F5">
            <w:r>
              <w:t>At least one</w:t>
            </w:r>
          </w:p>
        </w:tc>
        <w:tc>
          <w:tcPr>
            <w:tcW w:w="0" w:type="auto"/>
          </w:tcPr>
          <w:p w14:paraId="5DFEE0D3" w14:textId="77777777" w:rsidR="003A1A6E" w:rsidRDefault="000E23F5">
            <w:r>
              <w:t>Support one of the bindings.</w:t>
            </w:r>
          </w:p>
        </w:tc>
      </w:tr>
      <w:tr w:rsidR="003A1A6E" w14:paraId="2B295216" w14:textId="77777777">
        <w:tc>
          <w:tcPr>
            <w:tcW w:w="0" w:type="auto"/>
          </w:tcPr>
          <w:p w14:paraId="2CBD69A3" w14:textId="77777777" w:rsidR="003A1A6E" w:rsidRDefault="003A1A6E"/>
        </w:tc>
        <w:tc>
          <w:tcPr>
            <w:tcW w:w="0" w:type="auto"/>
          </w:tcPr>
          <w:p w14:paraId="798A5845" w14:textId="77777777" w:rsidR="003A1A6E" w:rsidRDefault="000E23F5">
            <w:r>
              <w:rPr>
                <w:i/>
                <w:iCs/>
              </w:rPr>
              <w:t>GE/GEN/00002</w:t>
            </w:r>
          </w:p>
        </w:tc>
        <w:tc>
          <w:tcPr>
            <w:tcW w:w="0" w:type="auto"/>
          </w:tcPr>
          <w:p w14:paraId="4B6948E6" w14:textId="77777777" w:rsidR="003A1A6E" w:rsidRDefault="000E23F5">
            <w:r>
              <w:t>At least one</w:t>
            </w:r>
          </w:p>
        </w:tc>
        <w:tc>
          <w:tcPr>
            <w:tcW w:w="0" w:type="auto"/>
          </w:tcPr>
          <w:p w14:paraId="211E86E2" w14:textId="77777777" w:rsidR="003A1A6E" w:rsidRDefault="000E23F5">
            <w:r>
              <w:t>Support one of the serializations.</w:t>
            </w:r>
          </w:p>
        </w:tc>
      </w:tr>
    </w:tbl>
    <w:p w14:paraId="6B3EE27E" w14:textId="77777777" w:rsidR="003A1A6E" w:rsidRDefault="000E23F5">
      <w:pPr>
        <w:pStyle w:val="Heading2"/>
      </w:pPr>
      <w:bookmarkStart w:id="13" w:name="constrained-sensor-as-adn"/>
      <w:bookmarkEnd w:id="12"/>
      <w:r>
        <w:t>5.2 Constrained sensor as ADN</w:t>
      </w:r>
    </w:p>
    <w:p w14:paraId="6683E712" w14:textId="77777777" w:rsidR="003A1A6E" w:rsidRDefault="000E23F5">
      <w:pPr>
        <w:pStyle w:val="Heading3"/>
      </w:pPr>
      <w:bookmarkStart w:id="14" w:name="profile-description"/>
      <w:r>
        <w:t>5.2.1 Profile description</w:t>
      </w:r>
    </w:p>
    <w:p w14:paraId="6D447B92" w14:textId="77777777" w:rsidR="003A1A6E" w:rsidRDefault="000E23F5">
      <w:r>
        <w:t>The profile defines constraint sensor that is powered by battery and intended to be used for years after deployment without any human interference for maintenance. Therefore, the function of constraint sensor need to be very limited.</w:t>
      </w:r>
    </w:p>
    <w:p w14:paraId="77458EAA" w14:textId="77777777" w:rsidR="003A1A6E" w:rsidRDefault="000E23F5">
      <w:pPr>
        <w:pStyle w:val="BodyText"/>
      </w:pPr>
      <w:r>
        <w:t>A sensor is intended to be reporting sensed data to the CSE periodically or according to some other period. Everytime the sensor reports data, it sends one message to the CSE. In order to save battery, the sensor can be sleeping before and after the reporting of sensed data.</w:t>
      </w:r>
    </w:p>
    <w:p w14:paraId="427F0F10" w14:textId="77777777" w:rsidR="003A1A6E" w:rsidRDefault="000E23F5">
      <w:pPr>
        <w:pStyle w:val="BodyText"/>
      </w:pPr>
      <w:r>
        <w:t>For the successful report of data, there is needed some context resource architecture like the AE resource, the container resource etc. The resource architecture can be pre-configured in order to minimize the complexity of the constraint sensor.</w:t>
      </w:r>
    </w:p>
    <w:p w14:paraId="1F71A3AB" w14:textId="77777777" w:rsidR="003A1A6E" w:rsidRDefault="000E23F5">
      <w:pPr>
        <w:pStyle w:val="Heading3"/>
      </w:pPr>
      <w:bookmarkStart w:id="15" w:name="profile-usage-examples"/>
      <w:bookmarkEnd w:id="14"/>
      <w:r>
        <w:t>5.2.2 Profile usage examples</w:t>
      </w:r>
    </w:p>
    <w:p w14:paraId="65A09C34" w14:textId="77777777" w:rsidR="003A1A6E" w:rsidRDefault="000E23F5">
      <w:r>
        <w:t>The profile applies to constraint sensors that report periodically sensed data. Some example of this kind of product include:</w:t>
      </w:r>
    </w:p>
    <w:p w14:paraId="5D9562DC" w14:textId="77777777" w:rsidR="003A1A6E" w:rsidRDefault="000E23F5">
      <w:pPr>
        <w:pStyle w:val="BodyText"/>
      </w:pPr>
      <w:r>
        <w:t>Electricity, water, gas meters that report consumed amount of electricity, water or gas to the CSE. The meters are deployed inside houses and are powered by battery.</w:t>
      </w:r>
    </w:p>
    <w:p w14:paraId="46FE884F" w14:textId="77777777" w:rsidR="003A1A6E" w:rsidRDefault="000E23F5">
      <w:pPr>
        <w:pStyle w:val="BodyText"/>
      </w:pPr>
      <w:r>
        <w:t>Temperature, humidity sensors that are deployed in the open air for environment monitoring. The sensors can be deployed in places that are hardly reachable for people that the sensor’s need to be working without human inference for years powered with battery.</w:t>
      </w:r>
    </w:p>
    <w:p w14:paraId="2DC0183D" w14:textId="77777777" w:rsidR="003A1A6E" w:rsidRDefault="000E23F5">
      <w:pPr>
        <w:pStyle w:val="Heading3"/>
      </w:pPr>
      <w:bookmarkStart w:id="16" w:name="fundamental-feature-sets"/>
      <w:bookmarkEnd w:id="15"/>
      <w:r>
        <w:t>5.2.3 Fundamental feature sets</w:t>
      </w:r>
    </w:p>
    <w:p w14:paraId="3D6EB853" w14:textId="77777777" w:rsidR="003A1A6E" w:rsidRDefault="000E23F5">
      <w:r>
        <w:t>For constrained sensors, the features in the fundamental feature sets assume that the registration relationship between the ADN and the registrar CSE has been pre-configured before hand. The &lt;container&gt; resource has also been pre-configured and the resource id of the &lt;container&gt; resource was provisioned to the ADN as well. The ADN could utilize the resource id of the &lt;container&gt; resource to create &lt;contentInstance&gt; directly.</w:t>
      </w:r>
    </w:p>
    <w:p w14:paraId="5BA20BA9" w14:textId="77777777" w:rsidR="003A1A6E" w:rsidRDefault="000E23F5">
      <w:pPr>
        <w:pStyle w:val="TableCaption"/>
      </w:pPr>
      <w:r>
        <w:lastRenderedPageBreak/>
        <w:t>Table 5.2.3-1: Fundamental feature sets for constrained sensor as ADN</w:t>
      </w:r>
    </w:p>
    <w:tbl>
      <w:tblPr>
        <w:tblStyle w:val="Table"/>
        <w:tblW w:w="5000" w:type="pct"/>
        <w:tblLayout w:type="fixed"/>
        <w:tblLook w:val="0020" w:firstRow="1" w:lastRow="0" w:firstColumn="0" w:lastColumn="0" w:noHBand="0" w:noVBand="0"/>
        <w:tblCaption w:val="Table 5.2.3-1: Fundamental feature sets for constrained sensor as ADN"/>
      </w:tblPr>
      <w:tblGrid>
        <w:gridCol w:w="2408"/>
        <w:gridCol w:w="2407"/>
        <w:gridCol w:w="2407"/>
        <w:gridCol w:w="2407"/>
      </w:tblGrid>
      <w:tr w:rsidR="003A1A6E" w14:paraId="034F5CCD"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72A6457B" w14:textId="77777777" w:rsidR="003A1A6E" w:rsidRDefault="000E23F5">
            <w:r>
              <w:rPr>
                <w:bCs/>
              </w:rPr>
              <w:t>Function</w:t>
            </w:r>
          </w:p>
        </w:tc>
        <w:tc>
          <w:tcPr>
            <w:tcW w:w="1980" w:type="dxa"/>
          </w:tcPr>
          <w:p w14:paraId="6FC47FE2" w14:textId="77777777" w:rsidR="003A1A6E" w:rsidRDefault="000E23F5">
            <w:r>
              <w:rPr>
                <w:bCs/>
              </w:rPr>
              <w:t>Feature Set</w:t>
            </w:r>
          </w:p>
        </w:tc>
        <w:tc>
          <w:tcPr>
            <w:tcW w:w="1980" w:type="dxa"/>
          </w:tcPr>
          <w:p w14:paraId="606AF936" w14:textId="77777777" w:rsidR="003A1A6E" w:rsidRDefault="000E23F5">
            <w:r>
              <w:rPr>
                <w:bCs/>
              </w:rPr>
              <w:t>Feature</w:t>
            </w:r>
          </w:p>
        </w:tc>
        <w:tc>
          <w:tcPr>
            <w:tcW w:w="1980" w:type="dxa"/>
          </w:tcPr>
          <w:p w14:paraId="02E76D0E" w14:textId="77777777" w:rsidR="003A1A6E" w:rsidRDefault="000E23F5">
            <w:r>
              <w:rPr>
                <w:bCs/>
              </w:rPr>
              <w:t>Remark</w:t>
            </w:r>
          </w:p>
        </w:tc>
      </w:tr>
      <w:tr w:rsidR="003A1A6E" w14:paraId="50C93F26" w14:textId="77777777">
        <w:tc>
          <w:tcPr>
            <w:tcW w:w="1980" w:type="dxa"/>
          </w:tcPr>
          <w:p w14:paraId="16A7C61F" w14:textId="77777777" w:rsidR="003A1A6E" w:rsidRDefault="000E23F5">
            <w:r>
              <w:rPr>
                <w:i/>
                <w:iCs/>
              </w:rPr>
              <w:t>GEN</w:t>
            </w:r>
          </w:p>
        </w:tc>
        <w:tc>
          <w:tcPr>
            <w:tcW w:w="1980" w:type="dxa"/>
          </w:tcPr>
          <w:p w14:paraId="3D684CBA" w14:textId="77777777" w:rsidR="003A1A6E" w:rsidRDefault="000E23F5">
            <w:r>
              <w:rPr>
                <w:i/>
                <w:iCs/>
              </w:rPr>
              <w:t>AE/GEN/00001</w:t>
            </w:r>
          </w:p>
        </w:tc>
        <w:tc>
          <w:tcPr>
            <w:tcW w:w="1980" w:type="dxa"/>
          </w:tcPr>
          <w:p w14:paraId="655459FF" w14:textId="77777777" w:rsidR="003A1A6E" w:rsidRDefault="000E23F5">
            <w:r>
              <w:t>At least one</w:t>
            </w:r>
          </w:p>
        </w:tc>
        <w:tc>
          <w:tcPr>
            <w:tcW w:w="1980" w:type="dxa"/>
          </w:tcPr>
          <w:p w14:paraId="700D7EE0" w14:textId="77777777" w:rsidR="003A1A6E" w:rsidRDefault="000E23F5">
            <w:r>
              <w:t>Support one of the format of resource identification</w:t>
            </w:r>
          </w:p>
        </w:tc>
      </w:tr>
      <w:tr w:rsidR="003A1A6E" w14:paraId="73125CE3" w14:textId="77777777">
        <w:tc>
          <w:tcPr>
            <w:tcW w:w="1980" w:type="dxa"/>
          </w:tcPr>
          <w:p w14:paraId="538884AC" w14:textId="77777777" w:rsidR="003A1A6E" w:rsidRDefault="003A1A6E"/>
        </w:tc>
        <w:tc>
          <w:tcPr>
            <w:tcW w:w="1980" w:type="dxa"/>
          </w:tcPr>
          <w:p w14:paraId="37569B98" w14:textId="77777777" w:rsidR="003A1A6E" w:rsidRDefault="000E23F5">
            <w:r>
              <w:rPr>
                <w:i/>
                <w:iCs/>
              </w:rPr>
              <w:t>AE/GEN/00002</w:t>
            </w:r>
          </w:p>
        </w:tc>
        <w:tc>
          <w:tcPr>
            <w:tcW w:w="1980" w:type="dxa"/>
          </w:tcPr>
          <w:p w14:paraId="109BD948" w14:textId="77777777" w:rsidR="003A1A6E" w:rsidRDefault="000E23F5">
            <w:r>
              <w:rPr>
                <w:i/>
                <w:iCs/>
              </w:rPr>
              <w:t>AE/GEN/00002/00001</w:t>
            </w:r>
          </w:p>
        </w:tc>
        <w:tc>
          <w:tcPr>
            <w:tcW w:w="1980" w:type="dxa"/>
          </w:tcPr>
          <w:p w14:paraId="45EB6870" w14:textId="77777777" w:rsidR="003A1A6E" w:rsidRDefault="000E23F5">
            <w:r>
              <w:t>Support create request</w:t>
            </w:r>
          </w:p>
        </w:tc>
      </w:tr>
      <w:tr w:rsidR="003A1A6E" w14:paraId="21B7E6C2" w14:textId="77777777">
        <w:tc>
          <w:tcPr>
            <w:tcW w:w="1980" w:type="dxa"/>
          </w:tcPr>
          <w:p w14:paraId="22826641" w14:textId="77777777" w:rsidR="003A1A6E" w:rsidRDefault="000E23F5">
            <w:r>
              <w:rPr>
                <w:i/>
                <w:iCs/>
              </w:rPr>
              <w:t>DMR</w:t>
            </w:r>
          </w:p>
        </w:tc>
        <w:tc>
          <w:tcPr>
            <w:tcW w:w="1980" w:type="dxa"/>
          </w:tcPr>
          <w:p w14:paraId="7F9993C4" w14:textId="77777777" w:rsidR="003A1A6E" w:rsidRDefault="000E23F5">
            <w:r>
              <w:rPr>
                <w:i/>
                <w:iCs/>
              </w:rPr>
              <w:t>AE/DMR/00002</w:t>
            </w:r>
          </w:p>
        </w:tc>
        <w:tc>
          <w:tcPr>
            <w:tcW w:w="1980" w:type="dxa"/>
          </w:tcPr>
          <w:p w14:paraId="41C6C355" w14:textId="77777777" w:rsidR="003A1A6E" w:rsidRDefault="000E23F5">
            <w:r>
              <w:rPr>
                <w:i/>
                <w:iCs/>
              </w:rPr>
              <w:t>AE/DMR/00002/00001</w:t>
            </w:r>
          </w:p>
        </w:tc>
        <w:tc>
          <w:tcPr>
            <w:tcW w:w="1980" w:type="dxa"/>
          </w:tcPr>
          <w:p w14:paraId="01407AE9" w14:textId="77777777" w:rsidR="003A1A6E" w:rsidRDefault="000E23F5">
            <w:r>
              <w:t>Support create contentInstance</w:t>
            </w:r>
          </w:p>
        </w:tc>
      </w:tr>
    </w:tbl>
    <w:p w14:paraId="271C571A" w14:textId="77777777" w:rsidR="003A1A6E" w:rsidRDefault="000E23F5">
      <w:pPr>
        <w:pStyle w:val="Heading2"/>
      </w:pPr>
      <w:bookmarkStart w:id="17" w:name="constrained-actuator-as-adn"/>
      <w:bookmarkEnd w:id="16"/>
      <w:bookmarkEnd w:id="13"/>
      <w:r>
        <w:t>5.3 Constrained actuator as ADN</w:t>
      </w:r>
    </w:p>
    <w:p w14:paraId="05464F63" w14:textId="77777777" w:rsidR="003A1A6E" w:rsidRDefault="000E23F5">
      <w:pPr>
        <w:pStyle w:val="Heading3"/>
      </w:pPr>
      <w:bookmarkStart w:id="18" w:name="profile-description-1"/>
      <w:r>
        <w:t>5.3.1 Profile description</w:t>
      </w:r>
    </w:p>
    <w:p w14:paraId="75603701" w14:textId="77777777" w:rsidR="003A1A6E" w:rsidRDefault="000E23F5">
      <w:r>
        <w:t>The profile defines constraint actuator that is powered by battery and intended to be used fro years after deployment without any human interference for maintenance. Therefore, the function of constraint actuator need to be very limited.</w:t>
      </w:r>
    </w:p>
    <w:p w14:paraId="072B261A" w14:textId="77777777" w:rsidR="003A1A6E" w:rsidRDefault="000E23F5">
      <w:pPr>
        <w:pStyle w:val="BodyText"/>
      </w:pPr>
      <w:r>
        <w:t>An actuator is intended to be receiving control command from CSE via notification or other means. The actuator then actuates according to the control command.</w:t>
      </w:r>
    </w:p>
    <w:p w14:paraId="1D617190" w14:textId="77777777" w:rsidR="003A1A6E" w:rsidRDefault="000E23F5">
      <w:pPr>
        <w:pStyle w:val="BodyText"/>
      </w:pPr>
      <w:r>
        <w:t>The actuator need to receive control command. As a result, the actuator need to be request reachable to receive notification or be able to start a polling channel.</w:t>
      </w:r>
    </w:p>
    <w:p w14:paraId="3E4E6B0B" w14:textId="77777777" w:rsidR="003A1A6E" w:rsidRDefault="000E23F5">
      <w:pPr>
        <w:pStyle w:val="Heading3"/>
      </w:pPr>
      <w:bookmarkStart w:id="19" w:name="profile-usage-examples-1"/>
      <w:bookmarkEnd w:id="18"/>
      <w:r>
        <w:t>5.3.2 Profile usage examples</w:t>
      </w:r>
    </w:p>
    <w:p w14:paraId="616D54A5" w14:textId="77777777" w:rsidR="003A1A6E" w:rsidRDefault="000E23F5">
      <w:r>
        <w:t>Swithes deployed along the street light to switch on or off the street light remotely.</w:t>
      </w:r>
    </w:p>
    <w:p w14:paraId="3A551B01" w14:textId="77777777" w:rsidR="003A1A6E" w:rsidRDefault="000E23F5">
      <w:pPr>
        <w:pStyle w:val="Heading3"/>
      </w:pPr>
      <w:bookmarkStart w:id="20" w:name="fundamental-feature-sets-1"/>
      <w:bookmarkEnd w:id="19"/>
      <w:r>
        <w:t>5.3.3 Fundamental feature sets</w:t>
      </w:r>
    </w:p>
    <w:p w14:paraId="6DF9BFC4" w14:textId="77777777" w:rsidR="003A1A6E" w:rsidRDefault="000E23F5">
      <w:pPr>
        <w:pStyle w:val="TableCaption"/>
      </w:pPr>
      <w:r>
        <w:t>Table 5.3.3-1: Fundamental feature sets for constrained sensor as ADN</w:t>
      </w:r>
    </w:p>
    <w:tbl>
      <w:tblPr>
        <w:tblStyle w:val="Table"/>
        <w:tblW w:w="5000" w:type="pct"/>
        <w:tblLayout w:type="fixed"/>
        <w:tblLook w:val="0020" w:firstRow="1" w:lastRow="0" w:firstColumn="0" w:lastColumn="0" w:noHBand="0" w:noVBand="0"/>
        <w:tblCaption w:val="Table 5.3.3-1: Fundamental feature sets for constrained sensor as ADN"/>
      </w:tblPr>
      <w:tblGrid>
        <w:gridCol w:w="2408"/>
        <w:gridCol w:w="2407"/>
        <w:gridCol w:w="2407"/>
        <w:gridCol w:w="2407"/>
      </w:tblGrid>
      <w:tr w:rsidR="003A1A6E" w14:paraId="68DEE128"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213EAA35" w14:textId="77777777" w:rsidR="003A1A6E" w:rsidRDefault="000E23F5">
            <w:r>
              <w:rPr>
                <w:bCs/>
              </w:rPr>
              <w:t>Function</w:t>
            </w:r>
          </w:p>
        </w:tc>
        <w:tc>
          <w:tcPr>
            <w:tcW w:w="1980" w:type="dxa"/>
          </w:tcPr>
          <w:p w14:paraId="7C146B39" w14:textId="77777777" w:rsidR="003A1A6E" w:rsidRDefault="000E23F5">
            <w:r>
              <w:rPr>
                <w:bCs/>
              </w:rPr>
              <w:t>Feature Set</w:t>
            </w:r>
          </w:p>
        </w:tc>
        <w:tc>
          <w:tcPr>
            <w:tcW w:w="1980" w:type="dxa"/>
          </w:tcPr>
          <w:p w14:paraId="36625DD9" w14:textId="77777777" w:rsidR="003A1A6E" w:rsidRDefault="000E23F5">
            <w:r>
              <w:rPr>
                <w:bCs/>
              </w:rPr>
              <w:t>Feature</w:t>
            </w:r>
          </w:p>
        </w:tc>
        <w:tc>
          <w:tcPr>
            <w:tcW w:w="1980" w:type="dxa"/>
          </w:tcPr>
          <w:p w14:paraId="76B71649" w14:textId="77777777" w:rsidR="003A1A6E" w:rsidRDefault="000E23F5">
            <w:r>
              <w:rPr>
                <w:bCs/>
              </w:rPr>
              <w:t>Remark</w:t>
            </w:r>
          </w:p>
        </w:tc>
      </w:tr>
      <w:tr w:rsidR="003A1A6E" w14:paraId="42C132F3" w14:textId="77777777">
        <w:tc>
          <w:tcPr>
            <w:tcW w:w="1980" w:type="dxa"/>
          </w:tcPr>
          <w:p w14:paraId="4970B870" w14:textId="77777777" w:rsidR="003A1A6E" w:rsidRDefault="000E23F5">
            <w:r>
              <w:rPr>
                <w:i/>
                <w:iCs/>
              </w:rPr>
              <w:t>GEN</w:t>
            </w:r>
          </w:p>
        </w:tc>
        <w:tc>
          <w:tcPr>
            <w:tcW w:w="1980" w:type="dxa"/>
          </w:tcPr>
          <w:p w14:paraId="046072AA" w14:textId="77777777" w:rsidR="003A1A6E" w:rsidRDefault="000E23F5">
            <w:r>
              <w:rPr>
                <w:i/>
                <w:iCs/>
              </w:rPr>
              <w:t>AE/GEN/00001</w:t>
            </w:r>
          </w:p>
        </w:tc>
        <w:tc>
          <w:tcPr>
            <w:tcW w:w="1980" w:type="dxa"/>
          </w:tcPr>
          <w:p w14:paraId="031B8C4C" w14:textId="77777777" w:rsidR="003A1A6E" w:rsidRDefault="000E23F5">
            <w:r>
              <w:t>At least one</w:t>
            </w:r>
          </w:p>
        </w:tc>
        <w:tc>
          <w:tcPr>
            <w:tcW w:w="1980" w:type="dxa"/>
          </w:tcPr>
          <w:p w14:paraId="52E1FD59" w14:textId="77777777" w:rsidR="003A1A6E" w:rsidRDefault="000E23F5">
            <w:r>
              <w:t>Resource identifiers</w:t>
            </w:r>
          </w:p>
        </w:tc>
      </w:tr>
      <w:tr w:rsidR="003A1A6E" w14:paraId="7CD0C0FC" w14:textId="77777777">
        <w:tc>
          <w:tcPr>
            <w:tcW w:w="1980" w:type="dxa"/>
          </w:tcPr>
          <w:p w14:paraId="08CC692D" w14:textId="77777777" w:rsidR="003A1A6E" w:rsidRDefault="000E23F5">
            <w:r>
              <w:rPr>
                <w:i/>
                <w:iCs/>
              </w:rPr>
              <w:t>GEN</w:t>
            </w:r>
          </w:p>
        </w:tc>
        <w:tc>
          <w:tcPr>
            <w:tcW w:w="1980" w:type="dxa"/>
          </w:tcPr>
          <w:p w14:paraId="24EB8F1C" w14:textId="77777777" w:rsidR="003A1A6E" w:rsidRDefault="000E23F5">
            <w:r>
              <w:rPr>
                <w:i/>
                <w:iCs/>
              </w:rPr>
              <w:t>AE/GEN/00002</w:t>
            </w:r>
          </w:p>
        </w:tc>
        <w:tc>
          <w:tcPr>
            <w:tcW w:w="1980" w:type="dxa"/>
          </w:tcPr>
          <w:p w14:paraId="7BDDDBA4" w14:textId="77777777" w:rsidR="003A1A6E" w:rsidRDefault="000E23F5">
            <w:r>
              <w:rPr>
                <w:i/>
                <w:iCs/>
              </w:rPr>
              <w:t>AE/GEN/00002/00001</w:t>
            </w:r>
          </w:p>
        </w:tc>
        <w:tc>
          <w:tcPr>
            <w:tcW w:w="1980" w:type="dxa"/>
          </w:tcPr>
          <w:p w14:paraId="094024CF" w14:textId="77777777" w:rsidR="003A1A6E" w:rsidRDefault="000E23F5">
            <w:r>
              <w:t>Support Create request targeting one resource</w:t>
            </w:r>
          </w:p>
        </w:tc>
      </w:tr>
      <w:tr w:rsidR="003A1A6E" w14:paraId="221CC20F" w14:textId="77777777">
        <w:tc>
          <w:tcPr>
            <w:tcW w:w="1980" w:type="dxa"/>
          </w:tcPr>
          <w:p w14:paraId="6F886EB1" w14:textId="77777777" w:rsidR="003A1A6E" w:rsidRDefault="000E23F5">
            <w:r>
              <w:rPr>
                <w:i/>
                <w:iCs/>
              </w:rPr>
              <w:t>REG</w:t>
            </w:r>
          </w:p>
        </w:tc>
        <w:tc>
          <w:tcPr>
            <w:tcW w:w="1980" w:type="dxa"/>
          </w:tcPr>
          <w:p w14:paraId="600B72E9" w14:textId="77777777" w:rsidR="003A1A6E" w:rsidRDefault="000E23F5">
            <w:r>
              <w:rPr>
                <w:i/>
                <w:iCs/>
              </w:rPr>
              <w:t>AE/REG/00002</w:t>
            </w:r>
          </w:p>
        </w:tc>
        <w:tc>
          <w:tcPr>
            <w:tcW w:w="1980" w:type="dxa"/>
          </w:tcPr>
          <w:p w14:paraId="3244432A" w14:textId="77777777" w:rsidR="003A1A6E" w:rsidRDefault="000E23F5">
            <w:r>
              <w:rPr>
                <w:i/>
                <w:iCs/>
              </w:rPr>
              <w:t>AE/REG/00002/00001</w:t>
            </w:r>
          </w:p>
        </w:tc>
        <w:tc>
          <w:tcPr>
            <w:tcW w:w="1980" w:type="dxa"/>
          </w:tcPr>
          <w:p w14:paraId="7FD17905" w14:textId="77777777" w:rsidR="003A1A6E" w:rsidRDefault="000E23F5">
            <w:r>
              <w:t>Create &lt;AE&gt; with mandatory attributes[2]</w:t>
            </w:r>
          </w:p>
        </w:tc>
      </w:tr>
      <w:tr w:rsidR="003A1A6E" w14:paraId="116A6799" w14:textId="77777777">
        <w:tc>
          <w:tcPr>
            <w:tcW w:w="1980" w:type="dxa"/>
          </w:tcPr>
          <w:p w14:paraId="444D7C0F" w14:textId="77777777" w:rsidR="003A1A6E" w:rsidRDefault="000E23F5">
            <w:r>
              <w:rPr>
                <w:i/>
                <w:iCs/>
              </w:rPr>
              <w:t>REG</w:t>
            </w:r>
          </w:p>
        </w:tc>
        <w:tc>
          <w:tcPr>
            <w:tcW w:w="1980" w:type="dxa"/>
          </w:tcPr>
          <w:p w14:paraId="6B9D37A5" w14:textId="77777777" w:rsidR="003A1A6E" w:rsidRDefault="000E23F5">
            <w:r>
              <w:rPr>
                <w:i/>
                <w:iCs/>
              </w:rPr>
              <w:t>AE/REG/00002</w:t>
            </w:r>
          </w:p>
        </w:tc>
        <w:tc>
          <w:tcPr>
            <w:tcW w:w="1980" w:type="dxa"/>
          </w:tcPr>
          <w:p w14:paraId="096C99E0" w14:textId="77777777" w:rsidR="003A1A6E" w:rsidRDefault="000E23F5">
            <w:r>
              <w:rPr>
                <w:i/>
                <w:iCs/>
              </w:rPr>
              <w:t>AE/REG/00002/00003</w:t>
            </w:r>
          </w:p>
        </w:tc>
        <w:tc>
          <w:tcPr>
            <w:tcW w:w="1980" w:type="dxa"/>
          </w:tcPr>
          <w:p w14:paraId="2657CD44" w14:textId="77777777" w:rsidR="003A1A6E" w:rsidRDefault="000E23F5">
            <w:r>
              <w:t xml:space="preserve">Create &lt;AE&gt; with </w:t>
            </w:r>
            <w:r>
              <w:rPr>
                <w:i/>
                <w:iCs/>
              </w:rPr>
              <w:t>pointOfAccess</w:t>
            </w:r>
          </w:p>
        </w:tc>
      </w:tr>
      <w:tr w:rsidR="003A1A6E" w14:paraId="6C0C5495" w14:textId="77777777">
        <w:tc>
          <w:tcPr>
            <w:tcW w:w="1980" w:type="dxa"/>
          </w:tcPr>
          <w:p w14:paraId="3A150D68" w14:textId="77777777" w:rsidR="003A1A6E" w:rsidRDefault="000E23F5">
            <w:r>
              <w:rPr>
                <w:i/>
                <w:iCs/>
              </w:rPr>
              <w:t>SUB</w:t>
            </w:r>
          </w:p>
        </w:tc>
        <w:tc>
          <w:tcPr>
            <w:tcW w:w="1980" w:type="dxa"/>
          </w:tcPr>
          <w:p w14:paraId="54B02ACB" w14:textId="77777777" w:rsidR="003A1A6E" w:rsidRDefault="000E23F5">
            <w:r>
              <w:rPr>
                <w:i/>
                <w:iCs/>
              </w:rPr>
              <w:t>AE/SUB/00001</w:t>
            </w:r>
          </w:p>
        </w:tc>
        <w:tc>
          <w:tcPr>
            <w:tcW w:w="1980" w:type="dxa"/>
          </w:tcPr>
          <w:p w14:paraId="056689B0" w14:textId="77777777" w:rsidR="003A1A6E" w:rsidRDefault="000E23F5">
            <w:r>
              <w:rPr>
                <w:i/>
                <w:iCs/>
              </w:rPr>
              <w:t>AE/SUB/00001/00001</w:t>
            </w:r>
          </w:p>
        </w:tc>
        <w:tc>
          <w:tcPr>
            <w:tcW w:w="1980" w:type="dxa"/>
          </w:tcPr>
          <w:p w14:paraId="49BCD38B" w14:textId="77777777" w:rsidR="003A1A6E" w:rsidRDefault="000E23F5">
            <w:r>
              <w:t>Create &lt;subscription&gt; with mandatory attributes [2]</w:t>
            </w:r>
          </w:p>
        </w:tc>
      </w:tr>
    </w:tbl>
    <w:p w14:paraId="3015D735" w14:textId="77777777" w:rsidR="003A1A6E" w:rsidRDefault="000E23F5">
      <w:pPr>
        <w:pStyle w:val="Heading3"/>
      </w:pPr>
      <w:bookmarkStart w:id="21" w:name="adn1-requestreachable"/>
      <w:bookmarkEnd w:id="20"/>
      <w:r>
        <w:t>5.3.4 ADN1-requestReachable</w:t>
      </w:r>
    </w:p>
    <w:p w14:paraId="50EDE87D" w14:textId="77777777" w:rsidR="003A1A6E" w:rsidRDefault="000E23F5">
      <w:pPr>
        <w:pStyle w:val="TableCaption"/>
      </w:pPr>
      <w:r>
        <w:t>Table 5.3.4-1: Notification feature sets for constrained actuator as ADN</w:t>
      </w:r>
    </w:p>
    <w:tbl>
      <w:tblPr>
        <w:tblStyle w:val="Table"/>
        <w:tblW w:w="0" w:type="auto"/>
        <w:tblLook w:val="0020" w:firstRow="1" w:lastRow="0" w:firstColumn="0" w:lastColumn="0" w:noHBand="0" w:noVBand="0"/>
        <w:tblCaption w:val="Table 5.3.4-1: Notification feature sets for constrained actuator as ADN"/>
      </w:tblPr>
      <w:tblGrid>
        <w:gridCol w:w="983"/>
        <w:gridCol w:w="1439"/>
        <w:gridCol w:w="1994"/>
        <w:gridCol w:w="2138"/>
      </w:tblGrid>
      <w:tr w:rsidR="003A1A6E" w14:paraId="07ABF64F"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51FCF440" w14:textId="77777777" w:rsidR="003A1A6E" w:rsidRDefault="000E23F5">
            <w:r>
              <w:rPr>
                <w:bCs/>
              </w:rPr>
              <w:t>Function</w:t>
            </w:r>
          </w:p>
        </w:tc>
        <w:tc>
          <w:tcPr>
            <w:tcW w:w="0" w:type="auto"/>
          </w:tcPr>
          <w:p w14:paraId="70332A37" w14:textId="77777777" w:rsidR="003A1A6E" w:rsidRDefault="000E23F5">
            <w:r>
              <w:rPr>
                <w:bCs/>
              </w:rPr>
              <w:t>Feature Set</w:t>
            </w:r>
          </w:p>
        </w:tc>
        <w:tc>
          <w:tcPr>
            <w:tcW w:w="0" w:type="auto"/>
          </w:tcPr>
          <w:p w14:paraId="75E7808E" w14:textId="77777777" w:rsidR="003A1A6E" w:rsidRDefault="000E23F5">
            <w:r>
              <w:rPr>
                <w:bCs/>
              </w:rPr>
              <w:t>Feature</w:t>
            </w:r>
          </w:p>
        </w:tc>
        <w:tc>
          <w:tcPr>
            <w:tcW w:w="0" w:type="auto"/>
          </w:tcPr>
          <w:p w14:paraId="4D3BBC19" w14:textId="77777777" w:rsidR="003A1A6E" w:rsidRDefault="000E23F5">
            <w:r>
              <w:rPr>
                <w:bCs/>
              </w:rPr>
              <w:t>Remark</w:t>
            </w:r>
          </w:p>
        </w:tc>
      </w:tr>
      <w:tr w:rsidR="003A1A6E" w14:paraId="42F73FAD" w14:textId="77777777">
        <w:tc>
          <w:tcPr>
            <w:tcW w:w="0" w:type="auto"/>
          </w:tcPr>
          <w:p w14:paraId="6B14E566" w14:textId="77777777" w:rsidR="003A1A6E" w:rsidRDefault="000E23F5">
            <w:r>
              <w:rPr>
                <w:i/>
                <w:iCs/>
              </w:rPr>
              <w:t>SUB</w:t>
            </w:r>
          </w:p>
        </w:tc>
        <w:tc>
          <w:tcPr>
            <w:tcW w:w="0" w:type="auto"/>
          </w:tcPr>
          <w:p w14:paraId="1BB17CCF" w14:textId="77777777" w:rsidR="003A1A6E" w:rsidRDefault="000E23F5">
            <w:r>
              <w:rPr>
                <w:i/>
                <w:iCs/>
              </w:rPr>
              <w:t>AE/SUB/00004</w:t>
            </w:r>
          </w:p>
        </w:tc>
        <w:tc>
          <w:tcPr>
            <w:tcW w:w="0" w:type="auto"/>
          </w:tcPr>
          <w:p w14:paraId="030DC355" w14:textId="77777777" w:rsidR="003A1A6E" w:rsidRDefault="000E23F5">
            <w:r>
              <w:rPr>
                <w:i/>
                <w:iCs/>
              </w:rPr>
              <w:t>AE/SUB/00004/00001</w:t>
            </w:r>
          </w:p>
        </w:tc>
        <w:tc>
          <w:tcPr>
            <w:tcW w:w="0" w:type="auto"/>
          </w:tcPr>
          <w:p w14:paraId="420B34D9" w14:textId="77777777" w:rsidR="003A1A6E" w:rsidRDefault="000E23F5">
            <w:r>
              <w:t>Receiving a notification</w:t>
            </w:r>
          </w:p>
        </w:tc>
      </w:tr>
    </w:tbl>
    <w:p w14:paraId="2252AE56" w14:textId="77777777" w:rsidR="003A1A6E" w:rsidRDefault="000E23F5">
      <w:pPr>
        <w:pStyle w:val="Heading3"/>
      </w:pPr>
      <w:bookmarkStart w:id="22" w:name="adn1--pollingchannel"/>
      <w:bookmarkEnd w:id="21"/>
      <w:r>
        <w:lastRenderedPageBreak/>
        <w:t>5.3.5 ADN1- pollingChannel</w:t>
      </w:r>
    </w:p>
    <w:p w14:paraId="58F6CE97" w14:textId="77777777" w:rsidR="003A1A6E" w:rsidRDefault="000E23F5">
      <w:pPr>
        <w:pStyle w:val="TableCaption"/>
      </w:pPr>
      <w:r>
        <w:t>Table 5.3.5-1: Polling Channel feature sets for constrained actuator as ADN</w:t>
      </w:r>
    </w:p>
    <w:tbl>
      <w:tblPr>
        <w:tblStyle w:val="Table"/>
        <w:tblW w:w="5000" w:type="pct"/>
        <w:tblLayout w:type="fixed"/>
        <w:tblLook w:val="0020" w:firstRow="1" w:lastRow="0" w:firstColumn="0" w:lastColumn="0" w:noHBand="0" w:noVBand="0"/>
        <w:tblCaption w:val="Table 5.3.5-1: Polling Channel feature sets for constrained actuator as ADN"/>
      </w:tblPr>
      <w:tblGrid>
        <w:gridCol w:w="2408"/>
        <w:gridCol w:w="2407"/>
        <w:gridCol w:w="2407"/>
        <w:gridCol w:w="2407"/>
      </w:tblGrid>
      <w:tr w:rsidR="003A1A6E" w14:paraId="673E03E1"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0F605D49" w14:textId="77777777" w:rsidR="003A1A6E" w:rsidRDefault="000E23F5">
            <w:r>
              <w:rPr>
                <w:bCs/>
              </w:rPr>
              <w:t>Function</w:t>
            </w:r>
          </w:p>
        </w:tc>
        <w:tc>
          <w:tcPr>
            <w:tcW w:w="1980" w:type="dxa"/>
          </w:tcPr>
          <w:p w14:paraId="7EE7789B" w14:textId="77777777" w:rsidR="003A1A6E" w:rsidRDefault="000E23F5">
            <w:r>
              <w:rPr>
                <w:bCs/>
              </w:rPr>
              <w:t>Feature Set</w:t>
            </w:r>
          </w:p>
        </w:tc>
        <w:tc>
          <w:tcPr>
            <w:tcW w:w="1980" w:type="dxa"/>
          </w:tcPr>
          <w:p w14:paraId="110AD044" w14:textId="77777777" w:rsidR="003A1A6E" w:rsidRDefault="000E23F5">
            <w:r>
              <w:rPr>
                <w:bCs/>
              </w:rPr>
              <w:t>Feature</w:t>
            </w:r>
          </w:p>
        </w:tc>
        <w:tc>
          <w:tcPr>
            <w:tcW w:w="1980" w:type="dxa"/>
          </w:tcPr>
          <w:p w14:paraId="66E48137" w14:textId="77777777" w:rsidR="003A1A6E" w:rsidRDefault="000E23F5">
            <w:r>
              <w:rPr>
                <w:bCs/>
              </w:rPr>
              <w:t>Remark</w:t>
            </w:r>
          </w:p>
        </w:tc>
      </w:tr>
      <w:tr w:rsidR="003A1A6E" w14:paraId="028B3B90" w14:textId="77777777">
        <w:tc>
          <w:tcPr>
            <w:tcW w:w="1980" w:type="dxa"/>
          </w:tcPr>
          <w:p w14:paraId="5127B3F7" w14:textId="77777777" w:rsidR="003A1A6E" w:rsidRDefault="000E23F5">
            <w:r>
              <w:rPr>
                <w:i/>
                <w:iCs/>
              </w:rPr>
              <w:t>PCH</w:t>
            </w:r>
          </w:p>
        </w:tc>
        <w:tc>
          <w:tcPr>
            <w:tcW w:w="1980" w:type="dxa"/>
          </w:tcPr>
          <w:p w14:paraId="7B2FF3C7" w14:textId="77777777" w:rsidR="003A1A6E" w:rsidRDefault="000E23F5">
            <w:r>
              <w:rPr>
                <w:i/>
                <w:iCs/>
              </w:rPr>
              <w:t>GE/PCH/00001</w:t>
            </w:r>
          </w:p>
        </w:tc>
        <w:tc>
          <w:tcPr>
            <w:tcW w:w="1980" w:type="dxa"/>
          </w:tcPr>
          <w:p w14:paraId="79A80C74" w14:textId="77777777" w:rsidR="003A1A6E" w:rsidRDefault="000E23F5">
            <w:r>
              <w:t>GE/PCH/00001/00001</w:t>
            </w:r>
            <w:r>
              <w:br/>
              <w:t>GE/PCH/00001/00002</w:t>
            </w:r>
            <w:r>
              <w:br/>
              <w:t>GE/PCH/00001/00003</w:t>
            </w:r>
          </w:p>
        </w:tc>
        <w:tc>
          <w:tcPr>
            <w:tcW w:w="1980" w:type="dxa"/>
          </w:tcPr>
          <w:p w14:paraId="3EF2C563" w14:textId="77777777" w:rsidR="003A1A6E" w:rsidRDefault="000E23F5">
            <w:r>
              <w:t>Polling Channel resource management</w:t>
            </w:r>
          </w:p>
        </w:tc>
      </w:tr>
      <w:tr w:rsidR="003A1A6E" w14:paraId="485CECB3" w14:textId="77777777">
        <w:tc>
          <w:tcPr>
            <w:tcW w:w="1980" w:type="dxa"/>
          </w:tcPr>
          <w:p w14:paraId="3278B990" w14:textId="77777777" w:rsidR="003A1A6E" w:rsidRDefault="000E23F5">
            <w:r>
              <w:rPr>
                <w:i/>
                <w:iCs/>
              </w:rPr>
              <w:t>PCH</w:t>
            </w:r>
          </w:p>
        </w:tc>
        <w:tc>
          <w:tcPr>
            <w:tcW w:w="1980" w:type="dxa"/>
          </w:tcPr>
          <w:p w14:paraId="5C739045" w14:textId="77777777" w:rsidR="003A1A6E" w:rsidRDefault="000E23F5">
            <w:r>
              <w:rPr>
                <w:i/>
                <w:iCs/>
              </w:rPr>
              <w:t>GE/PCH/00002</w:t>
            </w:r>
          </w:p>
        </w:tc>
        <w:tc>
          <w:tcPr>
            <w:tcW w:w="1980" w:type="dxa"/>
          </w:tcPr>
          <w:p w14:paraId="5872986F" w14:textId="77777777" w:rsidR="003A1A6E" w:rsidRDefault="000E23F5">
            <w:r>
              <w:rPr>
                <w:i/>
                <w:iCs/>
              </w:rPr>
              <w:t>GE/PCH/00002/00001</w:t>
            </w:r>
          </w:p>
        </w:tc>
        <w:tc>
          <w:tcPr>
            <w:tcW w:w="1980" w:type="dxa"/>
          </w:tcPr>
          <w:p w14:paraId="3F4EAD58" w14:textId="77777777" w:rsidR="003A1A6E" w:rsidRDefault="000E23F5">
            <w:r>
              <w:t>Long Polling Procedure</w:t>
            </w:r>
          </w:p>
        </w:tc>
      </w:tr>
    </w:tbl>
    <w:p w14:paraId="2FF15FCD" w14:textId="77777777" w:rsidR="003A1A6E" w:rsidRDefault="000E23F5">
      <w:pPr>
        <w:pStyle w:val="Heading2"/>
      </w:pPr>
      <w:bookmarkStart w:id="23" w:name="adn-profile-3"/>
      <w:bookmarkEnd w:id="22"/>
      <w:bookmarkEnd w:id="17"/>
      <w:r>
        <w:t>5.4 ADN profile 3</w:t>
      </w:r>
    </w:p>
    <w:p w14:paraId="59F50DF8" w14:textId="77777777" w:rsidR="003A1A6E" w:rsidRDefault="000E23F5">
      <w:pPr>
        <w:pStyle w:val="Heading3"/>
      </w:pPr>
      <w:bookmarkStart w:id="24" w:name="profile-description-2"/>
      <w:r>
        <w:t>5.4.1 Profile description</w:t>
      </w:r>
    </w:p>
    <w:p w14:paraId="2925BC69" w14:textId="77777777" w:rsidR="003A1A6E" w:rsidRDefault="000E23F5">
      <w:r>
        <w:t xml:space="preserve">This profile defines features for normal sensor devices or software components that desire to implement oneM2M sensing services. The sensing services such as monitoring temperature, detecting illumination, collection of location information etc are characterized with collecting and uploading measurement data into a destination e.g. a repository. The scope of normal sensor devices cover those that are powered by electricity power or by battery that can be easily changed when the battery is off and have rich </w:t>
      </w:r>
      <w:r>
        <w:t>resources compared to resource-constraint sensor devices.</w:t>
      </w:r>
    </w:p>
    <w:p w14:paraId="27B9CF67" w14:textId="77777777" w:rsidR="003A1A6E" w:rsidRDefault="000E23F5">
      <w:pPr>
        <w:pStyle w:val="BodyText"/>
      </w:pPr>
      <w:r>
        <w:t>The sensing service profile defines a set of features required to implement sensing functionalities including creation and update of &lt;container&gt;, creation of &lt;contentInstance&gt; etc.</w:t>
      </w:r>
    </w:p>
    <w:p w14:paraId="1E56724B" w14:textId="77777777" w:rsidR="003A1A6E" w:rsidRDefault="000E23F5">
      <w:pPr>
        <w:pStyle w:val="Heading3"/>
      </w:pPr>
      <w:bookmarkStart w:id="25" w:name="profile-usage-examples-2"/>
      <w:bookmarkEnd w:id="24"/>
      <w:r>
        <w:t>5.4.2 Profile usage examples</w:t>
      </w:r>
    </w:p>
    <w:p w14:paraId="756B72D9" w14:textId="77777777" w:rsidR="003A1A6E" w:rsidRDefault="000E23F5">
      <w:r>
        <w:t>This profile applies to normal sensors deployed in non critial environments have relative rich resources and are powered by electricity power or by battery that can be easily changed. This profile can also apply to software components that implements sensing services.</w:t>
      </w:r>
    </w:p>
    <w:p w14:paraId="3621D33D" w14:textId="77777777" w:rsidR="003A1A6E" w:rsidRDefault="000E23F5">
      <w:pPr>
        <w:pStyle w:val="BodyText"/>
      </w:pPr>
      <w:r>
        <w:t>Taking smart socket as an example, when a manufacturer-A decides to design a smart socket with oneM2M sensing service, he can refer to the Sensing Service Profile to check the fundamental features that are required to implement. The fundamental features for Sensing Service Profile are defined in Section 7.4.3 Feature Set. When another manufacturer-B also designs a smart socket complying with the Sensing Service Profile, these two smart sockets produced from two different manufacturers are interoperable pote</w:t>
      </w:r>
      <w:r>
        <w:t>ntially to work together to implement complex tasks.</w:t>
      </w:r>
    </w:p>
    <w:p w14:paraId="4AB18DEC" w14:textId="77777777" w:rsidR="003A1A6E" w:rsidRDefault="000E23F5">
      <w:pPr>
        <w:pStyle w:val="Heading3"/>
      </w:pPr>
      <w:bookmarkStart w:id="26" w:name="fundamental-feature-sets-2"/>
      <w:bookmarkEnd w:id="25"/>
      <w:r>
        <w:t>5.4.3 Fundamental feature sets</w:t>
      </w:r>
    </w:p>
    <w:p w14:paraId="189E6A82" w14:textId="77777777" w:rsidR="003A1A6E" w:rsidRDefault="000E23F5">
      <w:r>
        <w:t>Container is used for storing the measurements of sensing device and whenever there is data measured from the sensing device, the data will be sent to the CSE for storage by sending a &lt;contentInstance&gt; create request from the originator where the encoded measurement is included within the payload of the &lt;contentInstance&gt; create request.</w:t>
      </w:r>
    </w:p>
    <w:p w14:paraId="1068B38E" w14:textId="77777777" w:rsidR="003A1A6E" w:rsidRDefault="000E23F5">
      <w:pPr>
        <w:pStyle w:val="BodyText"/>
      </w:pPr>
      <w:r>
        <w:t>oneM2M sensing service profile consists of minimum features to implement Data Management for Container and ContentInstance functionality shown in Table 7.4.3-1.</w:t>
      </w:r>
    </w:p>
    <w:p w14:paraId="1BBCF627" w14:textId="77777777" w:rsidR="003A1A6E" w:rsidRDefault="000E23F5">
      <w:pPr>
        <w:pStyle w:val="TableCaption"/>
      </w:pPr>
      <w:r>
        <w:t>Table 5.4.3-1: Fundamental feature set for ADN profile 3</w:t>
      </w:r>
    </w:p>
    <w:tbl>
      <w:tblPr>
        <w:tblStyle w:val="Table"/>
        <w:tblW w:w="5000" w:type="pct"/>
        <w:tblLayout w:type="fixed"/>
        <w:tblLook w:val="0020" w:firstRow="1" w:lastRow="0" w:firstColumn="0" w:lastColumn="0" w:noHBand="0" w:noVBand="0"/>
        <w:tblCaption w:val="Table 5.4.3-1: Fundamental feature set for ADN profile 3"/>
      </w:tblPr>
      <w:tblGrid>
        <w:gridCol w:w="2408"/>
        <w:gridCol w:w="2407"/>
        <w:gridCol w:w="2407"/>
        <w:gridCol w:w="2407"/>
      </w:tblGrid>
      <w:tr w:rsidR="003A1A6E" w14:paraId="58370FB1"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3B3BE60C" w14:textId="77777777" w:rsidR="003A1A6E" w:rsidRDefault="000E23F5">
            <w:r>
              <w:rPr>
                <w:bCs/>
              </w:rPr>
              <w:t>Function</w:t>
            </w:r>
          </w:p>
        </w:tc>
        <w:tc>
          <w:tcPr>
            <w:tcW w:w="1980" w:type="dxa"/>
          </w:tcPr>
          <w:p w14:paraId="03F536D3" w14:textId="77777777" w:rsidR="003A1A6E" w:rsidRDefault="000E23F5">
            <w:r>
              <w:rPr>
                <w:bCs/>
              </w:rPr>
              <w:t>Feature Set</w:t>
            </w:r>
          </w:p>
        </w:tc>
        <w:tc>
          <w:tcPr>
            <w:tcW w:w="1980" w:type="dxa"/>
          </w:tcPr>
          <w:p w14:paraId="7144F5AC" w14:textId="77777777" w:rsidR="003A1A6E" w:rsidRDefault="000E23F5">
            <w:r>
              <w:rPr>
                <w:bCs/>
              </w:rPr>
              <w:t>Feature</w:t>
            </w:r>
          </w:p>
        </w:tc>
        <w:tc>
          <w:tcPr>
            <w:tcW w:w="1980" w:type="dxa"/>
          </w:tcPr>
          <w:p w14:paraId="7D91AA16" w14:textId="77777777" w:rsidR="003A1A6E" w:rsidRDefault="000E23F5">
            <w:r>
              <w:rPr>
                <w:bCs/>
              </w:rPr>
              <w:t>Remark</w:t>
            </w:r>
          </w:p>
        </w:tc>
      </w:tr>
      <w:tr w:rsidR="003A1A6E" w14:paraId="7D5DC2A9" w14:textId="77777777">
        <w:tc>
          <w:tcPr>
            <w:tcW w:w="1980" w:type="dxa"/>
          </w:tcPr>
          <w:p w14:paraId="5361E353" w14:textId="77777777" w:rsidR="003A1A6E" w:rsidRDefault="000E23F5">
            <w:r>
              <w:rPr>
                <w:i/>
                <w:iCs/>
              </w:rPr>
              <w:t>GEN</w:t>
            </w:r>
          </w:p>
        </w:tc>
        <w:tc>
          <w:tcPr>
            <w:tcW w:w="1980" w:type="dxa"/>
          </w:tcPr>
          <w:p w14:paraId="6D5AC1D0" w14:textId="77777777" w:rsidR="003A1A6E" w:rsidRDefault="000E23F5">
            <w:r>
              <w:rPr>
                <w:i/>
                <w:iCs/>
              </w:rPr>
              <w:t>AE/GEN/00001</w:t>
            </w:r>
          </w:p>
        </w:tc>
        <w:tc>
          <w:tcPr>
            <w:tcW w:w="1980" w:type="dxa"/>
          </w:tcPr>
          <w:p w14:paraId="4DCA4086" w14:textId="77777777" w:rsidR="003A1A6E" w:rsidRDefault="000E23F5">
            <w:r>
              <w:t>At least one</w:t>
            </w:r>
          </w:p>
        </w:tc>
        <w:tc>
          <w:tcPr>
            <w:tcW w:w="1980" w:type="dxa"/>
          </w:tcPr>
          <w:p w14:paraId="631A272D" w14:textId="77777777" w:rsidR="003A1A6E" w:rsidRDefault="000E23F5">
            <w:r>
              <w:t>Support one of the format of resource identification</w:t>
            </w:r>
          </w:p>
        </w:tc>
      </w:tr>
      <w:tr w:rsidR="003A1A6E" w14:paraId="2BA1644D" w14:textId="77777777">
        <w:tc>
          <w:tcPr>
            <w:tcW w:w="1980" w:type="dxa"/>
          </w:tcPr>
          <w:p w14:paraId="1101BB05" w14:textId="77777777" w:rsidR="003A1A6E" w:rsidRDefault="003A1A6E"/>
        </w:tc>
        <w:tc>
          <w:tcPr>
            <w:tcW w:w="1980" w:type="dxa"/>
          </w:tcPr>
          <w:p w14:paraId="0A705868" w14:textId="77777777" w:rsidR="003A1A6E" w:rsidRDefault="000E23F5">
            <w:r>
              <w:rPr>
                <w:i/>
                <w:iCs/>
              </w:rPr>
              <w:t>AE/GEN/00002</w:t>
            </w:r>
          </w:p>
        </w:tc>
        <w:tc>
          <w:tcPr>
            <w:tcW w:w="1980" w:type="dxa"/>
          </w:tcPr>
          <w:p w14:paraId="12FC39FE" w14:textId="77777777" w:rsidR="003A1A6E" w:rsidRDefault="000E23F5">
            <w:r>
              <w:rPr>
                <w:i/>
                <w:iCs/>
              </w:rPr>
              <w:t>AE/GEN/00002/00001</w:t>
            </w:r>
          </w:p>
        </w:tc>
        <w:tc>
          <w:tcPr>
            <w:tcW w:w="1980" w:type="dxa"/>
          </w:tcPr>
          <w:p w14:paraId="71497F31" w14:textId="77777777" w:rsidR="003A1A6E" w:rsidRDefault="000E23F5">
            <w:r>
              <w:t>Support Create request targeting one resource</w:t>
            </w:r>
          </w:p>
        </w:tc>
      </w:tr>
      <w:tr w:rsidR="003A1A6E" w14:paraId="02D46048" w14:textId="77777777">
        <w:tc>
          <w:tcPr>
            <w:tcW w:w="1980" w:type="dxa"/>
          </w:tcPr>
          <w:p w14:paraId="6991AE38" w14:textId="77777777" w:rsidR="003A1A6E" w:rsidRDefault="000E23F5">
            <w:r>
              <w:rPr>
                <w:i/>
                <w:iCs/>
              </w:rPr>
              <w:t>REG</w:t>
            </w:r>
          </w:p>
        </w:tc>
        <w:tc>
          <w:tcPr>
            <w:tcW w:w="1980" w:type="dxa"/>
          </w:tcPr>
          <w:p w14:paraId="14D588CA" w14:textId="77777777" w:rsidR="003A1A6E" w:rsidRDefault="000E23F5">
            <w:r>
              <w:rPr>
                <w:i/>
                <w:iCs/>
              </w:rPr>
              <w:t>AE/REG/00002</w:t>
            </w:r>
          </w:p>
        </w:tc>
        <w:tc>
          <w:tcPr>
            <w:tcW w:w="1980" w:type="dxa"/>
          </w:tcPr>
          <w:p w14:paraId="5EED7D2E" w14:textId="77777777" w:rsidR="003A1A6E" w:rsidRDefault="000E23F5">
            <w:r>
              <w:rPr>
                <w:i/>
                <w:iCs/>
              </w:rPr>
              <w:t>AE/REG/00002/00001</w:t>
            </w:r>
          </w:p>
        </w:tc>
        <w:tc>
          <w:tcPr>
            <w:tcW w:w="1980" w:type="dxa"/>
          </w:tcPr>
          <w:p w14:paraId="57E838B5" w14:textId="77777777" w:rsidR="003A1A6E" w:rsidRDefault="000E23F5">
            <w:r>
              <w:t>Create &lt;AE&gt; with mandatory attributes</w:t>
            </w:r>
          </w:p>
        </w:tc>
      </w:tr>
      <w:tr w:rsidR="003A1A6E" w14:paraId="21E354D2" w14:textId="77777777">
        <w:tc>
          <w:tcPr>
            <w:tcW w:w="1980" w:type="dxa"/>
          </w:tcPr>
          <w:p w14:paraId="287E6C8B" w14:textId="77777777" w:rsidR="003A1A6E" w:rsidRDefault="000E23F5">
            <w:r>
              <w:rPr>
                <w:i/>
                <w:iCs/>
              </w:rPr>
              <w:lastRenderedPageBreak/>
              <w:t>DMR</w:t>
            </w:r>
          </w:p>
        </w:tc>
        <w:tc>
          <w:tcPr>
            <w:tcW w:w="1980" w:type="dxa"/>
          </w:tcPr>
          <w:p w14:paraId="1516E7CB" w14:textId="77777777" w:rsidR="003A1A6E" w:rsidRDefault="000E23F5">
            <w:r>
              <w:rPr>
                <w:i/>
                <w:iCs/>
              </w:rPr>
              <w:t>AE/DMR/00001</w:t>
            </w:r>
          </w:p>
        </w:tc>
        <w:tc>
          <w:tcPr>
            <w:tcW w:w="1980" w:type="dxa"/>
          </w:tcPr>
          <w:p w14:paraId="2AC71251" w14:textId="77777777" w:rsidR="003A1A6E" w:rsidRDefault="000E23F5">
            <w:r>
              <w:rPr>
                <w:i/>
                <w:iCs/>
              </w:rPr>
              <w:t>AE/DMR/00001/00001</w:t>
            </w:r>
          </w:p>
        </w:tc>
        <w:tc>
          <w:tcPr>
            <w:tcW w:w="1980" w:type="dxa"/>
          </w:tcPr>
          <w:p w14:paraId="3216706A" w14:textId="77777777" w:rsidR="003A1A6E" w:rsidRDefault="000E23F5">
            <w:r>
              <w:t>Create &lt;container&gt; with no attribute set</w:t>
            </w:r>
          </w:p>
        </w:tc>
      </w:tr>
      <w:tr w:rsidR="003A1A6E" w14:paraId="30888EC7" w14:textId="77777777">
        <w:tc>
          <w:tcPr>
            <w:tcW w:w="1980" w:type="dxa"/>
          </w:tcPr>
          <w:p w14:paraId="2939CC9D" w14:textId="77777777" w:rsidR="003A1A6E" w:rsidRDefault="003A1A6E"/>
        </w:tc>
        <w:tc>
          <w:tcPr>
            <w:tcW w:w="1980" w:type="dxa"/>
          </w:tcPr>
          <w:p w14:paraId="296B7216" w14:textId="77777777" w:rsidR="003A1A6E" w:rsidRDefault="000E23F5">
            <w:r>
              <w:rPr>
                <w:i/>
                <w:iCs/>
              </w:rPr>
              <w:t>AE/DMR/00002</w:t>
            </w:r>
          </w:p>
        </w:tc>
        <w:tc>
          <w:tcPr>
            <w:tcW w:w="1980" w:type="dxa"/>
          </w:tcPr>
          <w:p w14:paraId="1A0481AC" w14:textId="77777777" w:rsidR="003A1A6E" w:rsidRDefault="000E23F5">
            <w:r>
              <w:rPr>
                <w:i/>
                <w:iCs/>
              </w:rPr>
              <w:t>AE/DMR/00002/00001</w:t>
            </w:r>
          </w:p>
        </w:tc>
        <w:tc>
          <w:tcPr>
            <w:tcW w:w="1980" w:type="dxa"/>
          </w:tcPr>
          <w:p w14:paraId="39EF687E" w14:textId="77777777" w:rsidR="003A1A6E" w:rsidRDefault="000E23F5">
            <w:r>
              <w:t>Create &lt;contentInstance&gt; with mandatory attributes</w:t>
            </w:r>
          </w:p>
        </w:tc>
      </w:tr>
      <w:tr w:rsidR="003A1A6E" w14:paraId="051282B6" w14:textId="77777777">
        <w:tc>
          <w:tcPr>
            <w:tcW w:w="1980" w:type="dxa"/>
          </w:tcPr>
          <w:p w14:paraId="01DA3C71" w14:textId="77777777" w:rsidR="003A1A6E" w:rsidRDefault="000E23F5">
            <w:r>
              <w:rPr>
                <w:i/>
                <w:iCs/>
              </w:rPr>
              <w:t>SUB</w:t>
            </w:r>
          </w:p>
        </w:tc>
        <w:tc>
          <w:tcPr>
            <w:tcW w:w="1980" w:type="dxa"/>
          </w:tcPr>
          <w:p w14:paraId="2C4D6DDB" w14:textId="77777777" w:rsidR="003A1A6E" w:rsidRDefault="000E23F5">
            <w:r>
              <w:rPr>
                <w:i/>
                <w:iCs/>
              </w:rPr>
              <w:t>AE/SUB/00004</w:t>
            </w:r>
          </w:p>
        </w:tc>
        <w:tc>
          <w:tcPr>
            <w:tcW w:w="1980" w:type="dxa"/>
          </w:tcPr>
          <w:p w14:paraId="317C23E2" w14:textId="77777777" w:rsidR="003A1A6E" w:rsidRDefault="000E23F5">
            <w:r>
              <w:rPr>
                <w:i/>
                <w:iCs/>
              </w:rPr>
              <w:t>AE/SUB/00004/00001</w:t>
            </w:r>
          </w:p>
        </w:tc>
        <w:tc>
          <w:tcPr>
            <w:tcW w:w="1980" w:type="dxa"/>
          </w:tcPr>
          <w:p w14:paraId="02795DDC" w14:textId="77777777" w:rsidR="003A1A6E" w:rsidRDefault="000E23F5">
            <w:r>
              <w:t>Receiving a notification</w:t>
            </w:r>
          </w:p>
        </w:tc>
      </w:tr>
    </w:tbl>
    <w:p w14:paraId="322D4607" w14:textId="77777777" w:rsidR="003A1A6E" w:rsidRDefault="000E23F5">
      <w:pPr>
        <w:pStyle w:val="Heading3"/>
      </w:pPr>
      <w:bookmarkStart w:id="27" w:name="extendable-feature-sets"/>
      <w:bookmarkEnd w:id="26"/>
      <w:r>
        <w:t>5.4.4 Extendable feature sets</w:t>
      </w:r>
    </w:p>
    <w:p w14:paraId="0DE45713" w14:textId="77777777" w:rsidR="003A1A6E" w:rsidRDefault="000E23F5">
      <w:pPr>
        <w:pStyle w:val="Heading2"/>
      </w:pPr>
      <w:bookmarkStart w:id="28" w:name="adn-profile-4"/>
      <w:bookmarkEnd w:id="27"/>
      <w:bookmarkEnd w:id="23"/>
      <w:r>
        <w:t>5.5 ADN Profile 4</w:t>
      </w:r>
    </w:p>
    <w:p w14:paraId="0BED24A6" w14:textId="77777777" w:rsidR="003A1A6E" w:rsidRDefault="000E23F5">
      <w:pPr>
        <w:pStyle w:val="Heading3"/>
      </w:pPr>
      <w:bookmarkStart w:id="29" w:name="profile-description-3"/>
      <w:r>
        <w:t>5.5.1 Profile description</w:t>
      </w:r>
    </w:p>
    <w:p w14:paraId="23A39AA2" w14:textId="77777777" w:rsidR="003A1A6E" w:rsidRDefault="000E23F5">
      <w:r>
        <w:t>oneM2M provides serveral logical entity concepts called ‘Node’ to explain oneM2M Architecture in TS-0001. And from the descriptions about the node types indicates some examples that particular node could match with pyshical oneM2M devices (e.g. ADN -&gt; constrainted oneM2M Device). But for the oneM2M device developers, may require more detail information to design and implement physical devices.</w:t>
      </w:r>
    </w:p>
    <w:p w14:paraId="566FFC06" w14:textId="77777777" w:rsidR="003A1A6E" w:rsidRDefault="000E23F5">
      <w:pPr>
        <w:pStyle w:val="BodyText"/>
      </w:pPr>
      <w:r>
        <w:t>This ADN Profile 1 defines set of common features which could be used for small originator device types of oneM2M services.</w:t>
      </w:r>
    </w:p>
    <w:p w14:paraId="21245919" w14:textId="77777777" w:rsidR="003A1A6E" w:rsidRDefault="000E23F5">
      <w:pPr>
        <w:pStyle w:val="Heading3"/>
      </w:pPr>
      <w:bookmarkStart w:id="30" w:name="profile-usage-examples-3"/>
      <w:bookmarkEnd w:id="29"/>
      <w:r>
        <w:t>5.5.2 Profile usage examples</w:t>
      </w:r>
    </w:p>
    <w:p w14:paraId="0A7AC6E3" w14:textId="77777777" w:rsidR="003A1A6E" w:rsidRDefault="000E23F5">
      <w:r>
        <w:t>ADN Profile 1 could be the basic profile of oneM2M devices like sensor, actuator etc. And also this profile could be used independently when developers want to implement oneM2M device with special functions.</w:t>
      </w:r>
    </w:p>
    <w:p w14:paraId="232CABC9" w14:textId="77777777" w:rsidR="003A1A6E" w:rsidRDefault="000E23F5">
      <w:pPr>
        <w:pStyle w:val="Heading3"/>
      </w:pPr>
      <w:bookmarkStart w:id="31" w:name="fundamental-feature-sets-3"/>
      <w:bookmarkEnd w:id="30"/>
      <w:r>
        <w:t>5.5.3 Fundamental feature sets</w:t>
      </w:r>
    </w:p>
    <w:p w14:paraId="03C71624" w14:textId="77777777" w:rsidR="003A1A6E" w:rsidRDefault="000E23F5">
      <w:r>
        <w:t>Table 5.5.3-1: Feature set for ADN Profile 4 GEN</w:t>
      </w:r>
    </w:p>
    <w:tbl>
      <w:tblPr>
        <w:tblStyle w:val="Table"/>
        <w:tblW w:w="5000" w:type="pct"/>
        <w:tblLayout w:type="fixed"/>
        <w:tblLook w:val="0020" w:firstRow="1" w:lastRow="0" w:firstColumn="0" w:lastColumn="0" w:noHBand="0" w:noVBand="0"/>
      </w:tblPr>
      <w:tblGrid>
        <w:gridCol w:w="3209"/>
        <w:gridCol w:w="3210"/>
        <w:gridCol w:w="3210"/>
      </w:tblGrid>
      <w:tr w:rsidR="003A1A6E" w14:paraId="4184F3E5"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07A90792" w14:textId="77777777" w:rsidR="003A1A6E" w:rsidRDefault="000E23F5">
            <w:r>
              <w:t>Feature Set</w:t>
            </w:r>
          </w:p>
        </w:tc>
        <w:tc>
          <w:tcPr>
            <w:tcW w:w="2640" w:type="dxa"/>
          </w:tcPr>
          <w:p w14:paraId="7A94311F" w14:textId="77777777" w:rsidR="003A1A6E" w:rsidRDefault="000E23F5">
            <w:r>
              <w:t>Feature</w:t>
            </w:r>
          </w:p>
        </w:tc>
        <w:tc>
          <w:tcPr>
            <w:tcW w:w="2640" w:type="dxa"/>
          </w:tcPr>
          <w:p w14:paraId="222D5E3C" w14:textId="77777777" w:rsidR="003A1A6E" w:rsidRDefault="000E23F5">
            <w:r>
              <w:t>Remark</w:t>
            </w:r>
          </w:p>
        </w:tc>
      </w:tr>
      <w:tr w:rsidR="003A1A6E" w14:paraId="102697CE" w14:textId="77777777">
        <w:tc>
          <w:tcPr>
            <w:tcW w:w="2640" w:type="dxa"/>
          </w:tcPr>
          <w:p w14:paraId="248D78B3" w14:textId="77777777" w:rsidR="003A1A6E" w:rsidRDefault="000E23F5">
            <w:r>
              <w:rPr>
                <w:i/>
                <w:iCs/>
              </w:rPr>
              <w:t>AE/GEN/00001</w:t>
            </w:r>
          </w:p>
        </w:tc>
        <w:tc>
          <w:tcPr>
            <w:tcW w:w="2640" w:type="dxa"/>
          </w:tcPr>
          <w:p w14:paraId="625C4311" w14:textId="77777777" w:rsidR="003A1A6E" w:rsidRDefault="000E23F5">
            <w:r>
              <w:t>At least one</w:t>
            </w:r>
          </w:p>
        </w:tc>
        <w:tc>
          <w:tcPr>
            <w:tcW w:w="2640" w:type="dxa"/>
          </w:tcPr>
          <w:p w14:paraId="0885CD6E" w14:textId="77777777" w:rsidR="003A1A6E" w:rsidRDefault="000E23F5">
            <w:r>
              <w:t>Support one of the format of resource identification</w:t>
            </w:r>
          </w:p>
        </w:tc>
      </w:tr>
      <w:tr w:rsidR="003A1A6E" w14:paraId="642E1E37" w14:textId="77777777">
        <w:tc>
          <w:tcPr>
            <w:tcW w:w="2640" w:type="dxa"/>
          </w:tcPr>
          <w:p w14:paraId="339A7F12" w14:textId="77777777" w:rsidR="003A1A6E" w:rsidRDefault="000E23F5">
            <w:r>
              <w:rPr>
                <w:i/>
                <w:iCs/>
              </w:rPr>
              <w:t>AE/GEN/00002</w:t>
            </w:r>
          </w:p>
        </w:tc>
        <w:tc>
          <w:tcPr>
            <w:tcW w:w="2640" w:type="dxa"/>
          </w:tcPr>
          <w:p w14:paraId="4909A915" w14:textId="77777777" w:rsidR="003A1A6E" w:rsidRDefault="000E23F5">
            <w:r>
              <w:rPr>
                <w:i/>
                <w:iCs/>
              </w:rPr>
              <w:t>AE/GEN/00002/00001</w:t>
            </w:r>
          </w:p>
        </w:tc>
        <w:tc>
          <w:tcPr>
            <w:tcW w:w="2640" w:type="dxa"/>
          </w:tcPr>
          <w:p w14:paraId="12A878C7" w14:textId="77777777" w:rsidR="003A1A6E" w:rsidRDefault="000E23F5">
            <w:r>
              <w:t>Support Create request targeting one resource</w:t>
            </w:r>
          </w:p>
        </w:tc>
      </w:tr>
      <w:tr w:rsidR="003A1A6E" w14:paraId="32D9EBBF" w14:textId="77777777">
        <w:tc>
          <w:tcPr>
            <w:tcW w:w="2640" w:type="dxa"/>
          </w:tcPr>
          <w:p w14:paraId="584A1F76" w14:textId="77777777" w:rsidR="003A1A6E" w:rsidRDefault="003A1A6E"/>
        </w:tc>
        <w:tc>
          <w:tcPr>
            <w:tcW w:w="2640" w:type="dxa"/>
          </w:tcPr>
          <w:p w14:paraId="2EA5D8E5" w14:textId="77777777" w:rsidR="003A1A6E" w:rsidRDefault="000E23F5">
            <w:r>
              <w:rPr>
                <w:i/>
                <w:iCs/>
              </w:rPr>
              <w:t>AE/GEN/00002/00002</w:t>
            </w:r>
          </w:p>
        </w:tc>
        <w:tc>
          <w:tcPr>
            <w:tcW w:w="2640" w:type="dxa"/>
          </w:tcPr>
          <w:p w14:paraId="2B7E99AA" w14:textId="77777777" w:rsidR="003A1A6E" w:rsidRDefault="000E23F5">
            <w:r>
              <w:t>Support Retrieve request targeting one resource</w:t>
            </w:r>
          </w:p>
        </w:tc>
      </w:tr>
      <w:tr w:rsidR="003A1A6E" w14:paraId="1ED6F7FB" w14:textId="77777777">
        <w:tc>
          <w:tcPr>
            <w:tcW w:w="2640" w:type="dxa"/>
          </w:tcPr>
          <w:p w14:paraId="6D35C1D2" w14:textId="77777777" w:rsidR="003A1A6E" w:rsidRDefault="003A1A6E"/>
        </w:tc>
        <w:tc>
          <w:tcPr>
            <w:tcW w:w="2640" w:type="dxa"/>
          </w:tcPr>
          <w:p w14:paraId="42598169" w14:textId="77777777" w:rsidR="003A1A6E" w:rsidRDefault="000E23F5">
            <w:r>
              <w:rPr>
                <w:i/>
                <w:iCs/>
              </w:rPr>
              <w:t>AE/GEN/00002/00003</w:t>
            </w:r>
          </w:p>
        </w:tc>
        <w:tc>
          <w:tcPr>
            <w:tcW w:w="2640" w:type="dxa"/>
          </w:tcPr>
          <w:p w14:paraId="7EC6772D" w14:textId="77777777" w:rsidR="003A1A6E" w:rsidRDefault="000E23F5">
            <w:r>
              <w:t>Support Update request targeting one resource</w:t>
            </w:r>
          </w:p>
        </w:tc>
      </w:tr>
    </w:tbl>
    <w:p w14:paraId="37F40AC3" w14:textId="77777777" w:rsidR="003A1A6E" w:rsidRDefault="000E23F5">
      <w:pPr>
        <w:pStyle w:val="BodyText"/>
      </w:pPr>
      <w:r>
        <w:t>Table 5.5.3-2: Feature set for ADN Profile 4 REG</w:t>
      </w:r>
    </w:p>
    <w:tbl>
      <w:tblPr>
        <w:tblStyle w:val="Table"/>
        <w:tblW w:w="5000" w:type="pct"/>
        <w:tblLayout w:type="fixed"/>
        <w:tblLook w:val="0020" w:firstRow="1" w:lastRow="0" w:firstColumn="0" w:lastColumn="0" w:noHBand="0" w:noVBand="0"/>
      </w:tblPr>
      <w:tblGrid>
        <w:gridCol w:w="3209"/>
        <w:gridCol w:w="3210"/>
        <w:gridCol w:w="3210"/>
      </w:tblGrid>
      <w:tr w:rsidR="003A1A6E" w14:paraId="5158BA3E"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284DA59F" w14:textId="77777777" w:rsidR="003A1A6E" w:rsidRDefault="000E23F5">
            <w:r>
              <w:t>Feature Set</w:t>
            </w:r>
          </w:p>
        </w:tc>
        <w:tc>
          <w:tcPr>
            <w:tcW w:w="2640" w:type="dxa"/>
          </w:tcPr>
          <w:p w14:paraId="45D782E1" w14:textId="77777777" w:rsidR="003A1A6E" w:rsidRDefault="000E23F5">
            <w:r>
              <w:t>Feature</w:t>
            </w:r>
          </w:p>
        </w:tc>
        <w:tc>
          <w:tcPr>
            <w:tcW w:w="2640" w:type="dxa"/>
          </w:tcPr>
          <w:p w14:paraId="77C4BB77" w14:textId="77777777" w:rsidR="003A1A6E" w:rsidRDefault="000E23F5">
            <w:r>
              <w:t>Remark</w:t>
            </w:r>
          </w:p>
        </w:tc>
      </w:tr>
      <w:tr w:rsidR="003A1A6E" w14:paraId="6C0F3C56" w14:textId="77777777">
        <w:tc>
          <w:tcPr>
            <w:tcW w:w="2640" w:type="dxa"/>
          </w:tcPr>
          <w:p w14:paraId="53EDB9A9" w14:textId="77777777" w:rsidR="003A1A6E" w:rsidRDefault="000E23F5">
            <w:r>
              <w:rPr>
                <w:i/>
                <w:iCs/>
              </w:rPr>
              <w:t>AE/REG/00001</w:t>
            </w:r>
          </w:p>
        </w:tc>
        <w:tc>
          <w:tcPr>
            <w:tcW w:w="2640" w:type="dxa"/>
          </w:tcPr>
          <w:p w14:paraId="61F859C4" w14:textId="77777777" w:rsidR="003A1A6E" w:rsidRDefault="000E23F5">
            <w:r>
              <w:rPr>
                <w:i/>
                <w:iCs/>
              </w:rPr>
              <w:t>AE/REG/00001/00001</w:t>
            </w:r>
          </w:p>
        </w:tc>
        <w:tc>
          <w:tcPr>
            <w:tcW w:w="2640" w:type="dxa"/>
          </w:tcPr>
          <w:p w14:paraId="0F989816" w14:textId="77777777" w:rsidR="003A1A6E" w:rsidRDefault="000E23F5">
            <w:r>
              <w:t>The Retrieval of &lt;CSEBase&gt; resource</w:t>
            </w:r>
          </w:p>
        </w:tc>
      </w:tr>
      <w:tr w:rsidR="003A1A6E" w14:paraId="002EF88C" w14:textId="77777777">
        <w:tc>
          <w:tcPr>
            <w:tcW w:w="2640" w:type="dxa"/>
          </w:tcPr>
          <w:p w14:paraId="1F8A9FDD" w14:textId="77777777" w:rsidR="003A1A6E" w:rsidRDefault="000E23F5">
            <w:r>
              <w:rPr>
                <w:i/>
                <w:iCs/>
              </w:rPr>
              <w:t>AE/REG/00002</w:t>
            </w:r>
          </w:p>
        </w:tc>
        <w:tc>
          <w:tcPr>
            <w:tcW w:w="2640" w:type="dxa"/>
          </w:tcPr>
          <w:p w14:paraId="24239510" w14:textId="77777777" w:rsidR="003A1A6E" w:rsidRDefault="000E23F5">
            <w:r>
              <w:rPr>
                <w:i/>
                <w:iCs/>
              </w:rPr>
              <w:t>AE/REG/00002/00001</w:t>
            </w:r>
          </w:p>
        </w:tc>
        <w:tc>
          <w:tcPr>
            <w:tcW w:w="2640" w:type="dxa"/>
          </w:tcPr>
          <w:p w14:paraId="041A4E00" w14:textId="77777777" w:rsidR="003A1A6E" w:rsidRDefault="000E23F5">
            <w:r>
              <w:t>Create &lt;AE&gt; with mandatory attributes</w:t>
            </w:r>
          </w:p>
        </w:tc>
      </w:tr>
      <w:tr w:rsidR="003A1A6E" w14:paraId="37F4E714" w14:textId="77777777">
        <w:tc>
          <w:tcPr>
            <w:tcW w:w="2640" w:type="dxa"/>
          </w:tcPr>
          <w:p w14:paraId="2501BC39" w14:textId="77777777" w:rsidR="003A1A6E" w:rsidRDefault="003A1A6E"/>
        </w:tc>
        <w:tc>
          <w:tcPr>
            <w:tcW w:w="2640" w:type="dxa"/>
          </w:tcPr>
          <w:p w14:paraId="4E9E9460" w14:textId="77777777" w:rsidR="003A1A6E" w:rsidRDefault="000E23F5">
            <w:r>
              <w:rPr>
                <w:i/>
                <w:iCs/>
              </w:rPr>
              <w:t>AE/GEN/00003/00001</w:t>
            </w:r>
          </w:p>
        </w:tc>
        <w:tc>
          <w:tcPr>
            <w:tcW w:w="2640" w:type="dxa"/>
          </w:tcPr>
          <w:p w14:paraId="34AEFB8C" w14:textId="77777777" w:rsidR="003A1A6E" w:rsidRDefault="000E23F5">
            <w:r>
              <w:t xml:space="preserve">Create &lt;AE&gt; with </w:t>
            </w:r>
            <w:r>
              <w:rPr>
                <w:i/>
                <w:iCs/>
              </w:rPr>
              <w:t>resourceNameattribute</w:t>
            </w:r>
          </w:p>
        </w:tc>
      </w:tr>
      <w:tr w:rsidR="003A1A6E" w14:paraId="17B7F9E2" w14:textId="77777777">
        <w:tc>
          <w:tcPr>
            <w:tcW w:w="2640" w:type="dxa"/>
          </w:tcPr>
          <w:p w14:paraId="4951AD1A" w14:textId="77777777" w:rsidR="003A1A6E" w:rsidRDefault="003A1A6E"/>
        </w:tc>
        <w:tc>
          <w:tcPr>
            <w:tcW w:w="2640" w:type="dxa"/>
          </w:tcPr>
          <w:p w14:paraId="5D6A992F" w14:textId="77777777" w:rsidR="003A1A6E" w:rsidRDefault="000E23F5">
            <w:r>
              <w:rPr>
                <w:i/>
                <w:iCs/>
              </w:rPr>
              <w:t>AE/GEN/00003/00002</w:t>
            </w:r>
          </w:p>
        </w:tc>
        <w:tc>
          <w:tcPr>
            <w:tcW w:w="2640" w:type="dxa"/>
          </w:tcPr>
          <w:p w14:paraId="5D8378A3" w14:textId="77777777" w:rsidR="003A1A6E" w:rsidRDefault="000E23F5">
            <w:r>
              <w:t xml:space="preserve">Create &lt;AE&gt; with </w:t>
            </w:r>
            <w:r>
              <w:rPr>
                <w:i/>
                <w:iCs/>
              </w:rPr>
              <w:t>expirationTimeattribute</w:t>
            </w:r>
          </w:p>
        </w:tc>
      </w:tr>
      <w:tr w:rsidR="003A1A6E" w14:paraId="75DD393A" w14:textId="77777777">
        <w:tc>
          <w:tcPr>
            <w:tcW w:w="2640" w:type="dxa"/>
          </w:tcPr>
          <w:p w14:paraId="07F9FF76" w14:textId="77777777" w:rsidR="003A1A6E" w:rsidRDefault="003A1A6E"/>
        </w:tc>
        <w:tc>
          <w:tcPr>
            <w:tcW w:w="2640" w:type="dxa"/>
          </w:tcPr>
          <w:p w14:paraId="1CCA19BA" w14:textId="77777777" w:rsidR="003A1A6E" w:rsidRDefault="000E23F5">
            <w:r>
              <w:rPr>
                <w:i/>
                <w:iCs/>
              </w:rPr>
              <w:t>AE/DIS/00001/00017</w:t>
            </w:r>
          </w:p>
        </w:tc>
        <w:tc>
          <w:tcPr>
            <w:tcW w:w="2640" w:type="dxa"/>
          </w:tcPr>
          <w:p w14:paraId="1049AF78" w14:textId="77777777" w:rsidR="003A1A6E" w:rsidRDefault="000E23F5">
            <w:r>
              <w:t xml:space="preserve">Create &lt;AE&gt; with </w:t>
            </w:r>
            <w:r>
              <w:rPr>
                <w:i/>
                <w:iCs/>
              </w:rPr>
              <w:t>labels</w:t>
            </w:r>
          </w:p>
        </w:tc>
      </w:tr>
      <w:tr w:rsidR="003A1A6E" w14:paraId="4CA937DA" w14:textId="77777777">
        <w:tc>
          <w:tcPr>
            <w:tcW w:w="2640" w:type="dxa"/>
          </w:tcPr>
          <w:p w14:paraId="42E94D79" w14:textId="77777777" w:rsidR="003A1A6E" w:rsidRDefault="003A1A6E"/>
        </w:tc>
        <w:tc>
          <w:tcPr>
            <w:tcW w:w="2640" w:type="dxa"/>
          </w:tcPr>
          <w:p w14:paraId="0B4DE7E9" w14:textId="77777777" w:rsidR="003A1A6E" w:rsidRDefault="000E23F5">
            <w:r>
              <w:rPr>
                <w:i/>
                <w:iCs/>
              </w:rPr>
              <w:t>AE/REG/00002/00002</w:t>
            </w:r>
          </w:p>
        </w:tc>
        <w:tc>
          <w:tcPr>
            <w:tcW w:w="2640" w:type="dxa"/>
          </w:tcPr>
          <w:p w14:paraId="46C69E06" w14:textId="77777777" w:rsidR="003A1A6E" w:rsidRDefault="000E23F5">
            <w:r>
              <w:t xml:space="preserve">Create &lt;AE&gt; with </w:t>
            </w:r>
            <w:r>
              <w:rPr>
                <w:i/>
                <w:iCs/>
              </w:rPr>
              <w:t>applicationName</w:t>
            </w:r>
          </w:p>
        </w:tc>
      </w:tr>
      <w:tr w:rsidR="003A1A6E" w14:paraId="2960959A" w14:textId="77777777">
        <w:tc>
          <w:tcPr>
            <w:tcW w:w="2640" w:type="dxa"/>
          </w:tcPr>
          <w:p w14:paraId="12D080B6" w14:textId="77777777" w:rsidR="003A1A6E" w:rsidRDefault="003A1A6E"/>
        </w:tc>
        <w:tc>
          <w:tcPr>
            <w:tcW w:w="2640" w:type="dxa"/>
          </w:tcPr>
          <w:p w14:paraId="63E689C7" w14:textId="77777777" w:rsidR="003A1A6E" w:rsidRDefault="000E23F5">
            <w:r>
              <w:rPr>
                <w:i/>
                <w:iCs/>
              </w:rPr>
              <w:t>AE/REG/00002/00003</w:t>
            </w:r>
          </w:p>
        </w:tc>
        <w:tc>
          <w:tcPr>
            <w:tcW w:w="2640" w:type="dxa"/>
          </w:tcPr>
          <w:p w14:paraId="1E4071F5" w14:textId="77777777" w:rsidR="003A1A6E" w:rsidRDefault="000E23F5">
            <w:r>
              <w:t xml:space="preserve">Create &lt;AE&gt; with </w:t>
            </w:r>
            <w:r>
              <w:rPr>
                <w:i/>
                <w:iCs/>
              </w:rPr>
              <w:t>pointOfAccess</w:t>
            </w:r>
          </w:p>
        </w:tc>
      </w:tr>
      <w:tr w:rsidR="003A1A6E" w14:paraId="559D6952" w14:textId="77777777">
        <w:tc>
          <w:tcPr>
            <w:tcW w:w="2640" w:type="dxa"/>
          </w:tcPr>
          <w:p w14:paraId="7958075D" w14:textId="77777777" w:rsidR="003A1A6E" w:rsidRDefault="003A1A6E"/>
        </w:tc>
        <w:tc>
          <w:tcPr>
            <w:tcW w:w="2640" w:type="dxa"/>
          </w:tcPr>
          <w:p w14:paraId="411F737F" w14:textId="77777777" w:rsidR="003A1A6E" w:rsidRDefault="000E23F5">
            <w:r>
              <w:rPr>
                <w:i/>
                <w:iCs/>
              </w:rPr>
              <w:t>AE/REG/00002/00004</w:t>
            </w:r>
          </w:p>
        </w:tc>
        <w:tc>
          <w:tcPr>
            <w:tcW w:w="2640" w:type="dxa"/>
          </w:tcPr>
          <w:p w14:paraId="6E9E9A96" w14:textId="77777777" w:rsidR="003A1A6E" w:rsidRDefault="000E23F5">
            <w:r>
              <w:t xml:space="preserve">Create &lt;AE&gt; with </w:t>
            </w:r>
            <w:r>
              <w:rPr>
                <w:i/>
                <w:iCs/>
              </w:rPr>
              <w:t>nodeLink</w:t>
            </w:r>
          </w:p>
        </w:tc>
      </w:tr>
      <w:tr w:rsidR="003A1A6E" w14:paraId="58286EE5" w14:textId="77777777">
        <w:tc>
          <w:tcPr>
            <w:tcW w:w="2640" w:type="dxa"/>
          </w:tcPr>
          <w:p w14:paraId="12DE604F" w14:textId="77777777" w:rsidR="003A1A6E" w:rsidRDefault="003A1A6E"/>
        </w:tc>
        <w:tc>
          <w:tcPr>
            <w:tcW w:w="2640" w:type="dxa"/>
          </w:tcPr>
          <w:p w14:paraId="7821714A" w14:textId="77777777" w:rsidR="003A1A6E" w:rsidRDefault="000E23F5">
            <w:r>
              <w:rPr>
                <w:i/>
                <w:iCs/>
              </w:rPr>
              <w:t>AE/REG/00002/00005</w:t>
            </w:r>
          </w:p>
        </w:tc>
        <w:tc>
          <w:tcPr>
            <w:tcW w:w="2640" w:type="dxa"/>
          </w:tcPr>
          <w:p w14:paraId="360425BC" w14:textId="77777777" w:rsidR="003A1A6E" w:rsidRDefault="000E23F5">
            <w:r>
              <w:t xml:space="preserve">Create &lt;AE&gt; with </w:t>
            </w:r>
            <w:r>
              <w:rPr>
                <w:i/>
                <w:iCs/>
              </w:rPr>
              <w:t>contentSerialization</w:t>
            </w:r>
          </w:p>
        </w:tc>
      </w:tr>
      <w:tr w:rsidR="003A1A6E" w14:paraId="46101CAF" w14:textId="77777777">
        <w:tc>
          <w:tcPr>
            <w:tcW w:w="2640" w:type="dxa"/>
          </w:tcPr>
          <w:p w14:paraId="2233199D" w14:textId="77777777" w:rsidR="003A1A6E" w:rsidRDefault="003A1A6E"/>
        </w:tc>
        <w:tc>
          <w:tcPr>
            <w:tcW w:w="2640" w:type="dxa"/>
          </w:tcPr>
          <w:p w14:paraId="1D6A6E62" w14:textId="77777777" w:rsidR="003A1A6E" w:rsidRDefault="000E23F5">
            <w:r>
              <w:rPr>
                <w:i/>
                <w:iCs/>
              </w:rPr>
              <w:t>AE/GEN/00003/00002</w:t>
            </w:r>
          </w:p>
        </w:tc>
        <w:tc>
          <w:tcPr>
            <w:tcW w:w="2640" w:type="dxa"/>
          </w:tcPr>
          <w:p w14:paraId="171970FB" w14:textId="77777777" w:rsidR="003A1A6E" w:rsidRDefault="000E23F5">
            <w:r>
              <w:t xml:space="preserve">Update &lt;AE&gt; with </w:t>
            </w:r>
            <w:r>
              <w:rPr>
                <w:i/>
                <w:iCs/>
              </w:rPr>
              <w:t>expirationTime</w:t>
            </w:r>
          </w:p>
        </w:tc>
      </w:tr>
      <w:tr w:rsidR="003A1A6E" w14:paraId="34465B8C" w14:textId="77777777">
        <w:tc>
          <w:tcPr>
            <w:tcW w:w="2640" w:type="dxa"/>
          </w:tcPr>
          <w:p w14:paraId="732934B2" w14:textId="77777777" w:rsidR="003A1A6E" w:rsidRDefault="003A1A6E"/>
        </w:tc>
        <w:tc>
          <w:tcPr>
            <w:tcW w:w="2640" w:type="dxa"/>
          </w:tcPr>
          <w:p w14:paraId="0ED789AD" w14:textId="77777777" w:rsidR="003A1A6E" w:rsidRDefault="000E23F5">
            <w:r>
              <w:rPr>
                <w:i/>
                <w:iCs/>
              </w:rPr>
              <w:t>AE/DIS/00001/00017</w:t>
            </w:r>
          </w:p>
        </w:tc>
        <w:tc>
          <w:tcPr>
            <w:tcW w:w="2640" w:type="dxa"/>
          </w:tcPr>
          <w:p w14:paraId="7DC972CF" w14:textId="77777777" w:rsidR="003A1A6E" w:rsidRDefault="000E23F5">
            <w:r>
              <w:t xml:space="preserve">Update &lt;AE&gt; with </w:t>
            </w:r>
            <w:r>
              <w:rPr>
                <w:i/>
                <w:iCs/>
              </w:rPr>
              <w:t>labels</w:t>
            </w:r>
          </w:p>
        </w:tc>
      </w:tr>
      <w:tr w:rsidR="003A1A6E" w14:paraId="1721626A" w14:textId="77777777">
        <w:tc>
          <w:tcPr>
            <w:tcW w:w="2640" w:type="dxa"/>
          </w:tcPr>
          <w:p w14:paraId="0A32D684" w14:textId="77777777" w:rsidR="003A1A6E" w:rsidRDefault="003A1A6E"/>
        </w:tc>
        <w:tc>
          <w:tcPr>
            <w:tcW w:w="2640" w:type="dxa"/>
          </w:tcPr>
          <w:p w14:paraId="5B5C3276" w14:textId="77777777" w:rsidR="003A1A6E" w:rsidRDefault="000E23F5">
            <w:r>
              <w:rPr>
                <w:i/>
                <w:iCs/>
              </w:rPr>
              <w:t>AE/REG/00002/00007</w:t>
            </w:r>
          </w:p>
        </w:tc>
        <w:tc>
          <w:tcPr>
            <w:tcW w:w="2640" w:type="dxa"/>
          </w:tcPr>
          <w:p w14:paraId="7B08AEA8" w14:textId="77777777" w:rsidR="003A1A6E" w:rsidRDefault="000E23F5">
            <w:r>
              <w:t xml:space="preserve">Update &lt;AE&gt; with </w:t>
            </w:r>
            <w:r>
              <w:rPr>
                <w:i/>
                <w:iCs/>
              </w:rPr>
              <w:t>applicationName</w:t>
            </w:r>
          </w:p>
        </w:tc>
      </w:tr>
      <w:tr w:rsidR="003A1A6E" w14:paraId="4E1FF55D" w14:textId="77777777">
        <w:tc>
          <w:tcPr>
            <w:tcW w:w="2640" w:type="dxa"/>
          </w:tcPr>
          <w:p w14:paraId="76C927E3" w14:textId="77777777" w:rsidR="003A1A6E" w:rsidRDefault="003A1A6E"/>
        </w:tc>
        <w:tc>
          <w:tcPr>
            <w:tcW w:w="2640" w:type="dxa"/>
          </w:tcPr>
          <w:p w14:paraId="1E0C3630" w14:textId="77777777" w:rsidR="003A1A6E" w:rsidRDefault="000E23F5">
            <w:r>
              <w:rPr>
                <w:i/>
                <w:iCs/>
              </w:rPr>
              <w:t>AE/REG/00002/00008</w:t>
            </w:r>
          </w:p>
        </w:tc>
        <w:tc>
          <w:tcPr>
            <w:tcW w:w="2640" w:type="dxa"/>
          </w:tcPr>
          <w:p w14:paraId="558799B1" w14:textId="77777777" w:rsidR="003A1A6E" w:rsidRDefault="000E23F5">
            <w:r>
              <w:t xml:space="preserve">Update &lt;AE&gt; with </w:t>
            </w:r>
            <w:r>
              <w:rPr>
                <w:i/>
                <w:iCs/>
              </w:rPr>
              <w:t>pointOfAccess</w:t>
            </w:r>
          </w:p>
        </w:tc>
      </w:tr>
      <w:tr w:rsidR="003A1A6E" w14:paraId="6E6F7331" w14:textId="77777777">
        <w:tc>
          <w:tcPr>
            <w:tcW w:w="2640" w:type="dxa"/>
          </w:tcPr>
          <w:p w14:paraId="3B14D75D" w14:textId="77777777" w:rsidR="003A1A6E" w:rsidRDefault="003A1A6E"/>
        </w:tc>
        <w:tc>
          <w:tcPr>
            <w:tcW w:w="2640" w:type="dxa"/>
          </w:tcPr>
          <w:p w14:paraId="2996D7D0" w14:textId="77777777" w:rsidR="003A1A6E" w:rsidRDefault="000E23F5">
            <w:r>
              <w:rPr>
                <w:i/>
                <w:iCs/>
              </w:rPr>
              <w:t>AE/REG/00002/00009</w:t>
            </w:r>
          </w:p>
        </w:tc>
        <w:tc>
          <w:tcPr>
            <w:tcW w:w="2640" w:type="dxa"/>
          </w:tcPr>
          <w:p w14:paraId="1AE215EA" w14:textId="77777777" w:rsidR="003A1A6E" w:rsidRDefault="000E23F5">
            <w:r>
              <w:t xml:space="preserve">Update &lt;AE&gt; with </w:t>
            </w:r>
            <w:r>
              <w:rPr>
                <w:i/>
                <w:iCs/>
              </w:rPr>
              <w:t>nodeLink</w:t>
            </w:r>
          </w:p>
        </w:tc>
      </w:tr>
      <w:tr w:rsidR="003A1A6E" w14:paraId="53DB6B59" w14:textId="77777777">
        <w:tc>
          <w:tcPr>
            <w:tcW w:w="2640" w:type="dxa"/>
          </w:tcPr>
          <w:p w14:paraId="44A3200D" w14:textId="77777777" w:rsidR="003A1A6E" w:rsidRDefault="003A1A6E"/>
        </w:tc>
        <w:tc>
          <w:tcPr>
            <w:tcW w:w="2640" w:type="dxa"/>
          </w:tcPr>
          <w:p w14:paraId="4111794D" w14:textId="77777777" w:rsidR="003A1A6E" w:rsidRDefault="000E23F5">
            <w:r>
              <w:rPr>
                <w:i/>
                <w:iCs/>
              </w:rPr>
              <w:t>AE/GEN/00002/00005</w:t>
            </w:r>
          </w:p>
        </w:tc>
        <w:tc>
          <w:tcPr>
            <w:tcW w:w="2640" w:type="dxa"/>
          </w:tcPr>
          <w:p w14:paraId="56674BFF" w14:textId="77777777" w:rsidR="003A1A6E" w:rsidRDefault="000E23F5">
            <w:r>
              <w:t xml:space="preserve">Update &lt;AE&gt; with </w:t>
            </w:r>
            <w:r>
              <w:rPr>
                <w:i/>
                <w:iCs/>
              </w:rPr>
              <w:t>requestReachability</w:t>
            </w:r>
          </w:p>
        </w:tc>
      </w:tr>
      <w:tr w:rsidR="003A1A6E" w14:paraId="11533C92" w14:textId="77777777">
        <w:tc>
          <w:tcPr>
            <w:tcW w:w="2640" w:type="dxa"/>
          </w:tcPr>
          <w:p w14:paraId="23B21CE3" w14:textId="77777777" w:rsidR="003A1A6E" w:rsidRDefault="003A1A6E"/>
        </w:tc>
        <w:tc>
          <w:tcPr>
            <w:tcW w:w="2640" w:type="dxa"/>
          </w:tcPr>
          <w:p w14:paraId="030AE4FE" w14:textId="77777777" w:rsidR="003A1A6E" w:rsidRDefault="000E23F5">
            <w:r>
              <w:rPr>
                <w:i/>
                <w:iCs/>
              </w:rPr>
              <w:t>AE/REG/00002/00010</w:t>
            </w:r>
          </w:p>
        </w:tc>
        <w:tc>
          <w:tcPr>
            <w:tcW w:w="2640" w:type="dxa"/>
          </w:tcPr>
          <w:p w14:paraId="53FFA469" w14:textId="77777777" w:rsidR="003A1A6E" w:rsidRDefault="000E23F5">
            <w:r>
              <w:t xml:space="preserve">Update &lt;AE&gt; with </w:t>
            </w:r>
            <w:r>
              <w:rPr>
                <w:i/>
                <w:iCs/>
              </w:rPr>
              <w:t>contentSerialization</w:t>
            </w:r>
          </w:p>
        </w:tc>
      </w:tr>
      <w:tr w:rsidR="003A1A6E" w14:paraId="78F2CB44" w14:textId="77777777">
        <w:tc>
          <w:tcPr>
            <w:tcW w:w="2640" w:type="dxa"/>
          </w:tcPr>
          <w:p w14:paraId="41477126" w14:textId="77777777" w:rsidR="003A1A6E" w:rsidRDefault="003A1A6E"/>
        </w:tc>
        <w:tc>
          <w:tcPr>
            <w:tcW w:w="2640" w:type="dxa"/>
          </w:tcPr>
          <w:p w14:paraId="6CCC9CEA" w14:textId="77777777" w:rsidR="003A1A6E" w:rsidRDefault="000E23F5">
            <w:r>
              <w:rPr>
                <w:i/>
                <w:iCs/>
              </w:rPr>
              <w:t>AE/REG/00002/00013</w:t>
            </w:r>
          </w:p>
        </w:tc>
        <w:tc>
          <w:tcPr>
            <w:tcW w:w="2640" w:type="dxa"/>
          </w:tcPr>
          <w:p w14:paraId="00AC9C3F" w14:textId="77777777" w:rsidR="003A1A6E" w:rsidRDefault="000E23F5">
            <w:r>
              <w:t>Delete &lt;AE&gt;</w:t>
            </w:r>
          </w:p>
        </w:tc>
      </w:tr>
      <w:tr w:rsidR="003A1A6E" w14:paraId="162853B2" w14:textId="77777777">
        <w:tc>
          <w:tcPr>
            <w:tcW w:w="2640" w:type="dxa"/>
          </w:tcPr>
          <w:p w14:paraId="156CDA41" w14:textId="77777777" w:rsidR="003A1A6E" w:rsidRDefault="003A1A6E"/>
        </w:tc>
        <w:tc>
          <w:tcPr>
            <w:tcW w:w="2640" w:type="dxa"/>
          </w:tcPr>
          <w:p w14:paraId="0BFDB9DF" w14:textId="77777777" w:rsidR="003A1A6E" w:rsidRDefault="000E23F5">
            <w:r>
              <w:rPr>
                <w:i/>
                <w:iCs/>
              </w:rPr>
              <w:t>AE/REG/00002/00012</w:t>
            </w:r>
          </w:p>
        </w:tc>
        <w:tc>
          <w:tcPr>
            <w:tcW w:w="2640" w:type="dxa"/>
          </w:tcPr>
          <w:p w14:paraId="1FD053B7" w14:textId="77777777" w:rsidR="003A1A6E" w:rsidRDefault="000E23F5">
            <w:r>
              <w:t>Retrieve &lt;AE&gt;</w:t>
            </w:r>
          </w:p>
        </w:tc>
      </w:tr>
    </w:tbl>
    <w:p w14:paraId="241FA0B1" w14:textId="77777777" w:rsidR="003A1A6E" w:rsidRDefault="000E23F5">
      <w:pPr>
        <w:pStyle w:val="BodyText"/>
      </w:pPr>
      <w:r>
        <w:t>Table 5.5.3-3: Feature set for ADN Profile 4 DMR</w:t>
      </w:r>
    </w:p>
    <w:tbl>
      <w:tblPr>
        <w:tblStyle w:val="Table"/>
        <w:tblW w:w="5000" w:type="pct"/>
        <w:tblLayout w:type="fixed"/>
        <w:tblLook w:val="0020" w:firstRow="1" w:lastRow="0" w:firstColumn="0" w:lastColumn="0" w:noHBand="0" w:noVBand="0"/>
      </w:tblPr>
      <w:tblGrid>
        <w:gridCol w:w="3209"/>
        <w:gridCol w:w="3210"/>
        <w:gridCol w:w="3210"/>
      </w:tblGrid>
      <w:tr w:rsidR="003A1A6E" w14:paraId="7835BFA7"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6C6475A6" w14:textId="77777777" w:rsidR="003A1A6E" w:rsidRDefault="000E23F5">
            <w:r>
              <w:t>Feature Set</w:t>
            </w:r>
          </w:p>
        </w:tc>
        <w:tc>
          <w:tcPr>
            <w:tcW w:w="2640" w:type="dxa"/>
          </w:tcPr>
          <w:p w14:paraId="650248DB" w14:textId="77777777" w:rsidR="003A1A6E" w:rsidRDefault="000E23F5">
            <w:r>
              <w:t>Feature</w:t>
            </w:r>
          </w:p>
        </w:tc>
        <w:tc>
          <w:tcPr>
            <w:tcW w:w="2640" w:type="dxa"/>
          </w:tcPr>
          <w:p w14:paraId="23B1D499" w14:textId="77777777" w:rsidR="003A1A6E" w:rsidRDefault="000E23F5">
            <w:r>
              <w:t>Remark</w:t>
            </w:r>
          </w:p>
        </w:tc>
      </w:tr>
      <w:tr w:rsidR="003A1A6E" w14:paraId="0A3A2AD5" w14:textId="77777777">
        <w:tc>
          <w:tcPr>
            <w:tcW w:w="2640" w:type="dxa"/>
          </w:tcPr>
          <w:p w14:paraId="41067436" w14:textId="77777777" w:rsidR="003A1A6E" w:rsidRDefault="000E23F5">
            <w:r>
              <w:rPr>
                <w:i/>
                <w:iCs/>
              </w:rPr>
              <w:t>AE/DMR/00001</w:t>
            </w:r>
          </w:p>
        </w:tc>
        <w:tc>
          <w:tcPr>
            <w:tcW w:w="2640" w:type="dxa"/>
          </w:tcPr>
          <w:p w14:paraId="2FA50FEA" w14:textId="77777777" w:rsidR="003A1A6E" w:rsidRDefault="000E23F5">
            <w:r>
              <w:rPr>
                <w:i/>
                <w:iCs/>
              </w:rPr>
              <w:t>AE/DMR/00001/00001</w:t>
            </w:r>
          </w:p>
        </w:tc>
        <w:tc>
          <w:tcPr>
            <w:tcW w:w="2640" w:type="dxa"/>
          </w:tcPr>
          <w:p w14:paraId="6A6044BE" w14:textId="77777777" w:rsidR="003A1A6E" w:rsidRDefault="000E23F5">
            <w:r>
              <w:t>Create &lt;container&gt; with no attribute set</w:t>
            </w:r>
          </w:p>
        </w:tc>
      </w:tr>
      <w:tr w:rsidR="003A1A6E" w14:paraId="422D851D" w14:textId="77777777">
        <w:tc>
          <w:tcPr>
            <w:tcW w:w="2640" w:type="dxa"/>
          </w:tcPr>
          <w:p w14:paraId="7489DFE1" w14:textId="77777777" w:rsidR="003A1A6E" w:rsidRDefault="003A1A6E"/>
        </w:tc>
        <w:tc>
          <w:tcPr>
            <w:tcW w:w="2640" w:type="dxa"/>
          </w:tcPr>
          <w:p w14:paraId="685EA4E9" w14:textId="77777777" w:rsidR="003A1A6E" w:rsidRDefault="000E23F5">
            <w:r>
              <w:rPr>
                <w:i/>
                <w:iCs/>
              </w:rPr>
              <w:t>AE/GEN/00003/00001</w:t>
            </w:r>
          </w:p>
        </w:tc>
        <w:tc>
          <w:tcPr>
            <w:tcW w:w="2640" w:type="dxa"/>
          </w:tcPr>
          <w:p w14:paraId="11E96753" w14:textId="77777777" w:rsidR="003A1A6E" w:rsidRDefault="000E23F5">
            <w:r>
              <w:t xml:space="preserve">Create &lt;container&gt; with </w:t>
            </w:r>
            <w:r>
              <w:rPr>
                <w:i/>
                <w:iCs/>
              </w:rPr>
              <w:t>resourceName</w:t>
            </w:r>
          </w:p>
        </w:tc>
      </w:tr>
      <w:tr w:rsidR="003A1A6E" w14:paraId="6EBDAF46" w14:textId="77777777">
        <w:tc>
          <w:tcPr>
            <w:tcW w:w="2640" w:type="dxa"/>
          </w:tcPr>
          <w:p w14:paraId="67587895" w14:textId="77777777" w:rsidR="003A1A6E" w:rsidRDefault="003A1A6E"/>
        </w:tc>
        <w:tc>
          <w:tcPr>
            <w:tcW w:w="2640" w:type="dxa"/>
          </w:tcPr>
          <w:p w14:paraId="4816DE2B" w14:textId="77777777" w:rsidR="003A1A6E" w:rsidRDefault="000E23F5">
            <w:r>
              <w:rPr>
                <w:i/>
                <w:iCs/>
              </w:rPr>
              <w:t>AE/GEN/00003/00002</w:t>
            </w:r>
          </w:p>
        </w:tc>
        <w:tc>
          <w:tcPr>
            <w:tcW w:w="2640" w:type="dxa"/>
          </w:tcPr>
          <w:p w14:paraId="305602FF" w14:textId="77777777" w:rsidR="003A1A6E" w:rsidRDefault="000E23F5">
            <w:r>
              <w:t xml:space="preserve">Create &lt;container&gt; with </w:t>
            </w:r>
            <w:r>
              <w:rPr>
                <w:i/>
                <w:iCs/>
              </w:rPr>
              <w:t>expirationTime</w:t>
            </w:r>
          </w:p>
        </w:tc>
      </w:tr>
      <w:tr w:rsidR="003A1A6E" w14:paraId="6A359930" w14:textId="77777777">
        <w:tc>
          <w:tcPr>
            <w:tcW w:w="2640" w:type="dxa"/>
          </w:tcPr>
          <w:p w14:paraId="7DFA0AEF" w14:textId="77777777" w:rsidR="003A1A6E" w:rsidRDefault="003A1A6E"/>
        </w:tc>
        <w:tc>
          <w:tcPr>
            <w:tcW w:w="2640" w:type="dxa"/>
          </w:tcPr>
          <w:p w14:paraId="7C82726C" w14:textId="77777777" w:rsidR="003A1A6E" w:rsidRDefault="000E23F5">
            <w:r>
              <w:rPr>
                <w:i/>
                <w:iCs/>
              </w:rPr>
              <w:t>AE/DIS/00001/00017</w:t>
            </w:r>
          </w:p>
        </w:tc>
        <w:tc>
          <w:tcPr>
            <w:tcW w:w="2640" w:type="dxa"/>
          </w:tcPr>
          <w:p w14:paraId="336CA653" w14:textId="77777777" w:rsidR="003A1A6E" w:rsidRDefault="000E23F5">
            <w:r>
              <w:t xml:space="preserve">Create &lt;container&gt; with </w:t>
            </w:r>
            <w:r>
              <w:rPr>
                <w:i/>
                <w:iCs/>
              </w:rPr>
              <w:t>labels</w:t>
            </w:r>
          </w:p>
        </w:tc>
      </w:tr>
      <w:tr w:rsidR="003A1A6E" w14:paraId="1F0A0CF9" w14:textId="77777777">
        <w:tc>
          <w:tcPr>
            <w:tcW w:w="2640" w:type="dxa"/>
          </w:tcPr>
          <w:p w14:paraId="2542BAE1" w14:textId="77777777" w:rsidR="003A1A6E" w:rsidRDefault="003A1A6E"/>
        </w:tc>
        <w:tc>
          <w:tcPr>
            <w:tcW w:w="2640" w:type="dxa"/>
          </w:tcPr>
          <w:p w14:paraId="0C08078F" w14:textId="77777777" w:rsidR="003A1A6E" w:rsidRDefault="000E23F5">
            <w:r>
              <w:rPr>
                <w:i/>
                <w:iCs/>
              </w:rPr>
              <w:t>AE/DMR/00001/00002</w:t>
            </w:r>
          </w:p>
        </w:tc>
        <w:tc>
          <w:tcPr>
            <w:tcW w:w="2640" w:type="dxa"/>
          </w:tcPr>
          <w:p w14:paraId="2B16A6CF" w14:textId="77777777" w:rsidR="003A1A6E" w:rsidRDefault="000E23F5">
            <w:r>
              <w:t xml:space="preserve">Create &lt;container&gt; with </w:t>
            </w:r>
            <w:r>
              <w:rPr>
                <w:i/>
                <w:iCs/>
              </w:rPr>
              <w:t>maxNrOfInstances</w:t>
            </w:r>
          </w:p>
        </w:tc>
      </w:tr>
      <w:tr w:rsidR="003A1A6E" w14:paraId="111A07EF" w14:textId="77777777">
        <w:tc>
          <w:tcPr>
            <w:tcW w:w="2640" w:type="dxa"/>
          </w:tcPr>
          <w:p w14:paraId="5FA061A8" w14:textId="77777777" w:rsidR="003A1A6E" w:rsidRDefault="003A1A6E"/>
        </w:tc>
        <w:tc>
          <w:tcPr>
            <w:tcW w:w="2640" w:type="dxa"/>
          </w:tcPr>
          <w:p w14:paraId="26CF4286" w14:textId="77777777" w:rsidR="003A1A6E" w:rsidRDefault="000E23F5">
            <w:r>
              <w:rPr>
                <w:i/>
                <w:iCs/>
              </w:rPr>
              <w:t>AE/DMR/00001/00003</w:t>
            </w:r>
          </w:p>
        </w:tc>
        <w:tc>
          <w:tcPr>
            <w:tcW w:w="2640" w:type="dxa"/>
          </w:tcPr>
          <w:p w14:paraId="7837D602" w14:textId="77777777" w:rsidR="003A1A6E" w:rsidRDefault="000E23F5">
            <w:r>
              <w:t xml:space="preserve">Create &lt;container&gt; with </w:t>
            </w:r>
            <w:r>
              <w:rPr>
                <w:i/>
                <w:iCs/>
              </w:rPr>
              <w:t>maxByteSize</w:t>
            </w:r>
          </w:p>
        </w:tc>
      </w:tr>
      <w:tr w:rsidR="003A1A6E" w14:paraId="2FE7A672" w14:textId="77777777">
        <w:tc>
          <w:tcPr>
            <w:tcW w:w="2640" w:type="dxa"/>
          </w:tcPr>
          <w:p w14:paraId="2EAF2362" w14:textId="77777777" w:rsidR="003A1A6E" w:rsidRDefault="003A1A6E"/>
        </w:tc>
        <w:tc>
          <w:tcPr>
            <w:tcW w:w="2640" w:type="dxa"/>
          </w:tcPr>
          <w:p w14:paraId="0FED2BFD" w14:textId="77777777" w:rsidR="003A1A6E" w:rsidRDefault="000E23F5">
            <w:r>
              <w:rPr>
                <w:i/>
                <w:iCs/>
              </w:rPr>
              <w:t>AE/DMR/00001/00004</w:t>
            </w:r>
          </w:p>
        </w:tc>
        <w:tc>
          <w:tcPr>
            <w:tcW w:w="2640" w:type="dxa"/>
          </w:tcPr>
          <w:p w14:paraId="18BD4408" w14:textId="77777777" w:rsidR="003A1A6E" w:rsidRDefault="000E23F5">
            <w:r>
              <w:t xml:space="preserve">Create &lt;container&gt; with </w:t>
            </w:r>
            <w:r>
              <w:rPr>
                <w:i/>
                <w:iCs/>
              </w:rPr>
              <w:t>maxInstanceAge</w:t>
            </w:r>
          </w:p>
        </w:tc>
      </w:tr>
      <w:tr w:rsidR="003A1A6E" w14:paraId="43EE391D" w14:textId="77777777">
        <w:tc>
          <w:tcPr>
            <w:tcW w:w="2640" w:type="dxa"/>
          </w:tcPr>
          <w:p w14:paraId="64E93E73" w14:textId="77777777" w:rsidR="003A1A6E" w:rsidRDefault="003A1A6E"/>
        </w:tc>
        <w:tc>
          <w:tcPr>
            <w:tcW w:w="2640" w:type="dxa"/>
          </w:tcPr>
          <w:p w14:paraId="630DB637" w14:textId="77777777" w:rsidR="003A1A6E" w:rsidRDefault="000E23F5">
            <w:r>
              <w:rPr>
                <w:i/>
                <w:iCs/>
              </w:rPr>
              <w:t>AE/GEN/00003/00002</w:t>
            </w:r>
          </w:p>
        </w:tc>
        <w:tc>
          <w:tcPr>
            <w:tcW w:w="2640" w:type="dxa"/>
          </w:tcPr>
          <w:p w14:paraId="20144029" w14:textId="77777777" w:rsidR="003A1A6E" w:rsidRDefault="000E23F5">
            <w:r>
              <w:t xml:space="preserve">Update &lt;container&gt; with </w:t>
            </w:r>
            <w:r>
              <w:rPr>
                <w:i/>
                <w:iCs/>
              </w:rPr>
              <w:t>expirationTime</w:t>
            </w:r>
          </w:p>
        </w:tc>
      </w:tr>
      <w:tr w:rsidR="003A1A6E" w14:paraId="55741182" w14:textId="77777777">
        <w:tc>
          <w:tcPr>
            <w:tcW w:w="2640" w:type="dxa"/>
          </w:tcPr>
          <w:p w14:paraId="2511EDAC" w14:textId="77777777" w:rsidR="003A1A6E" w:rsidRDefault="003A1A6E"/>
        </w:tc>
        <w:tc>
          <w:tcPr>
            <w:tcW w:w="2640" w:type="dxa"/>
          </w:tcPr>
          <w:p w14:paraId="3BD794AF" w14:textId="77777777" w:rsidR="003A1A6E" w:rsidRDefault="000E23F5">
            <w:r>
              <w:rPr>
                <w:i/>
                <w:iCs/>
              </w:rPr>
              <w:t>AE/DIS/00001/00017</w:t>
            </w:r>
          </w:p>
        </w:tc>
        <w:tc>
          <w:tcPr>
            <w:tcW w:w="2640" w:type="dxa"/>
          </w:tcPr>
          <w:p w14:paraId="586FD610" w14:textId="77777777" w:rsidR="003A1A6E" w:rsidRDefault="000E23F5">
            <w:r>
              <w:t xml:space="preserve">Update &lt;container&gt; with </w:t>
            </w:r>
            <w:r>
              <w:rPr>
                <w:i/>
                <w:iCs/>
              </w:rPr>
              <w:t>labels</w:t>
            </w:r>
          </w:p>
        </w:tc>
      </w:tr>
      <w:tr w:rsidR="003A1A6E" w14:paraId="1BF385D3" w14:textId="77777777">
        <w:tc>
          <w:tcPr>
            <w:tcW w:w="2640" w:type="dxa"/>
          </w:tcPr>
          <w:p w14:paraId="60D07F11" w14:textId="77777777" w:rsidR="003A1A6E" w:rsidRDefault="003A1A6E"/>
        </w:tc>
        <w:tc>
          <w:tcPr>
            <w:tcW w:w="2640" w:type="dxa"/>
          </w:tcPr>
          <w:p w14:paraId="39A79D05" w14:textId="77777777" w:rsidR="003A1A6E" w:rsidRDefault="000E23F5">
            <w:r>
              <w:rPr>
                <w:i/>
                <w:iCs/>
              </w:rPr>
              <w:t>AE/DMR/00001/00006</w:t>
            </w:r>
          </w:p>
        </w:tc>
        <w:tc>
          <w:tcPr>
            <w:tcW w:w="2640" w:type="dxa"/>
          </w:tcPr>
          <w:p w14:paraId="6E3FAD98" w14:textId="77777777" w:rsidR="003A1A6E" w:rsidRDefault="000E23F5">
            <w:r>
              <w:t xml:space="preserve">Update &lt;container&gt; with </w:t>
            </w:r>
            <w:r>
              <w:rPr>
                <w:i/>
                <w:iCs/>
              </w:rPr>
              <w:t>maxNrOfInstances</w:t>
            </w:r>
          </w:p>
        </w:tc>
      </w:tr>
      <w:tr w:rsidR="003A1A6E" w14:paraId="2A3B12E1" w14:textId="77777777">
        <w:tc>
          <w:tcPr>
            <w:tcW w:w="2640" w:type="dxa"/>
          </w:tcPr>
          <w:p w14:paraId="6861AED1" w14:textId="77777777" w:rsidR="003A1A6E" w:rsidRDefault="003A1A6E"/>
        </w:tc>
        <w:tc>
          <w:tcPr>
            <w:tcW w:w="2640" w:type="dxa"/>
          </w:tcPr>
          <w:p w14:paraId="067C667D" w14:textId="77777777" w:rsidR="003A1A6E" w:rsidRDefault="000E23F5">
            <w:r>
              <w:rPr>
                <w:i/>
                <w:iCs/>
              </w:rPr>
              <w:t>AE/DMR/00001/00007</w:t>
            </w:r>
          </w:p>
        </w:tc>
        <w:tc>
          <w:tcPr>
            <w:tcW w:w="2640" w:type="dxa"/>
          </w:tcPr>
          <w:p w14:paraId="6D7485BA" w14:textId="77777777" w:rsidR="003A1A6E" w:rsidRDefault="000E23F5">
            <w:r>
              <w:t xml:space="preserve">Update &lt;container&gt; with </w:t>
            </w:r>
            <w:r>
              <w:rPr>
                <w:i/>
                <w:iCs/>
              </w:rPr>
              <w:t>maxByteSize</w:t>
            </w:r>
          </w:p>
        </w:tc>
      </w:tr>
      <w:tr w:rsidR="003A1A6E" w14:paraId="22571E1E" w14:textId="77777777">
        <w:tc>
          <w:tcPr>
            <w:tcW w:w="2640" w:type="dxa"/>
          </w:tcPr>
          <w:p w14:paraId="37500134" w14:textId="77777777" w:rsidR="003A1A6E" w:rsidRDefault="003A1A6E"/>
        </w:tc>
        <w:tc>
          <w:tcPr>
            <w:tcW w:w="2640" w:type="dxa"/>
          </w:tcPr>
          <w:p w14:paraId="134AFBF7" w14:textId="77777777" w:rsidR="003A1A6E" w:rsidRDefault="000E23F5">
            <w:r>
              <w:rPr>
                <w:i/>
                <w:iCs/>
              </w:rPr>
              <w:t>AE/DMR/00001/00008</w:t>
            </w:r>
          </w:p>
        </w:tc>
        <w:tc>
          <w:tcPr>
            <w:tcW w:w="2640" w:type="dxa"/>
          </w:tcPr>
          <w:p w14:paraId="3EB0DE90" w14:textId="77777777" w:rsidR="003A1A6E" w:rsidRDefault="000E23F5">
            <w:r>
              <w:t xml:space="preserve">Update &lt;container&gt; with </w:t>
            </w:r>
            <w:r>
              <w:rPr>
                <w:i/>
                <w:iCs/>
              </w:rPr>
              <w:t>maxInstanceAge</w:t>
            </w:r>
          </w:p>
        </w:tc>
      </w:tr>
      <w:tr w:rsidR="003A1A6E" w14:paraId="64776E9D" w14:textId="77777777">
        <w:tc>
          <w:tcPr>
            <w:tcW w:w="2640" w:type="dxa"/>
          </w:tcPr>
          <w:p w14:paraId="032B3CA5" w14:textId="77777777" w:rsidR="003A1A6E" w:rsidRDefault="003A1A6E"/>
        </w:tc>
        <w:tc>
          <w:tcPr>
            <w:tcW w:w="2640" w:type="dxa"/>
          </w:tcPr>
          <w:p w14:paraId="2CC22DF4" w14:textId="77777777" w:rsidR="003A1A6E" w:rsidRDefault="000E23F5">
            <w:r>
              <w:rPr>
                <w:i/>
                <w:iCs/>
              </w:rPr>
              <w:t>AE/DMR/00001/00011</w:t>
            </w:r>
          </w:p>
        </w:tc>
        <w:tc>
          <w:tcPr>
            <w:tcW w:w="2640" w:type="dxa"/>
          </w:tcPr>
          <w:p w14:paraId="3069C355" w14:textId="77777777" w:rsidR="003A1A6E" w:rsidRDefault="000E23F5">
            <w:r>
              <w:t>Delete &lt;container&gt;</w:t>
            </w:r>
          </w:p>
        </w:tc>
      </w:tr>
      <w:tr w:rsidR="003A1A6E" w14:paraId="55840259" w14:textId="77777777">
        <w:tc>
          <w:tcPr>
            <w:tcW w:w="2640" w:type="dxa"/>
          </w:tcPr>
          <w:p w14:paraId="54DB7BF6" w14:textId="77777777" w:rsidR="003A1A6E" w:rsidRDefault="003A1A6E"/>
        </w:tc>
        <w:tc>
          <w:tcPr>
            <w:tcW w:w="2640" w:type="dxa"/>
          </w:tcPr>
          <w:p w14:paraId="032F8109" w14:textId="77777777" w:rsidR="003A1A6E" w:rsidRDefault="000E23F5">
            <w:r>
              <w:rPr>
                <w:i/>
                <w:iCs/>
              </w:rPr>
              <w:t>AE/DMR/00001/00012</w:t>
            </w:r>
          </w:p>
        </w:tc>
        <w:tc>
          <w:tcPr>
            <w:tcW w:w="2640" w:type="dxa"/>
          </w:tcPr>
          <w:p w14:paraId="5075E2A0" w14:textId="77777777" w:rsidR="003A1A6E" w:rsidRDefault="000E23F5">
            <w:r>
              <w:t>Retrieve &lt;container&gt;</w:t>
            </w:r>
          </w:p>
        </w:tc>
      </w:tr>
      <w:tr w:rsidR="003A1A6E" w14:paraId="6790F90A" w14:textId="77777777">
        <w:tc>
          <w:tcPr>
            <w:tcW w:w="2640" w:type="dxa"/>
          </w:tcPr>
          <w:p w14:paraId="445AE23B" w14:textId="77777777" w:rsidR="003A1A6E" w:rsidRDefault="000E23F5">
            <w:r>
              <w:rPr>
                <w:i/>
                <w:iCs/>
              </w:rPr>
              <w:t>AE/DMR/00002</w:t>
            </w:r>
          </w:p>
        </w:tc>
        <w:tc>
          <w:tcPr>
            <w:tcW w:w="2640" w:type="dxa"/>
          </w:tcPr>
          <w:p w14:paraId="6DA5B95D" w14:textId="77777777" w:rsidR="003A1A6E" w:rsidRDefault="000E23F5">
            <w:r>
              <w:rPr>
                <w:i/>
                <w:iCs/>
              </w:rPr>
              <w:t>AE/DMR/00002/00001</w:t>
            </w:r>
          </w:p>
        </w:tc>
        <w:tc>
          <w:tcPr>
            <w:tcW w:w="2640" w:type="dxa"/>
          </w:tcPr>
          <w:p w14:paraId="09C50D04" w14:textId="77777777" w:rsidR="003A1A6E" w:rsidRDefault="000E23F5">
            <w:r>
              <w:t>Create &lt;contentInstance&gt; with mandatory attributes</w:t>
            </w:r>
          </w:p>
        </w:tc>
      </w:tr>
      <w:tr w:rsidR="003A1A6E" w14:paraId="17CC348A" w14:textId="77777777">
        <w:tc>
          <w:tcPr>
            <w:tcW w:w="2640" w:type="dxa"/>
          </w:tcPr>
          <w:p w14:paraId="3FAEE361" w14:textId="77777777" w:rsidR="003A1A6E" w:rsidRDefault="003A1A6E"/>
        </w:tc>
        <w:tc>
          <w:tcPr>
            <w:tcW w:w="2640" w:type="dxa"/>
          </w:tcPr>
          <w:p w14:paraId="3355C58C" w14:textId="77777777" w:rsidR="003A1A6E" w:rsidRDefault="000E23F5">
            <w:r>
              <w:rPr>
                <w:i/>
                <w:iCs/>
              </w:rPr>
              <w:t>AE/GEN/00003/00001</w:t>
            </w:r>
          </w:p>
        </w:tc>
        <w:tc>
          <w:tcPr>
            <w:tcW w:w="2640" w:type="dxa"/>
          </w:tcPr>
          <w:p w14:paraId="7C88665F" w14:textId="77777777" w:rsidR="003A1A6E" w:rsidRDefault="000E23F5">
            <w:r>
              <w:t xml:space="preserve">Create &lt;contentInstance&gt; with </w:t>
            </w:r>
            <w:r>
              <w:rPr>
                <w:i/>
                <w:iCs/>
              </w:rPr>
              <w:t>resourceName</w:t>
            </w:r>
          </w:p>
        </w:tc>
      </w:tr>
      <w:tr w:rsidR="003A1A6E" w14:paraId="73E03A14" w14:textId="77777777">
        <w:tc>
          <w:tcPr>
            <w:tcW w:w="2640" w:type="dxa"/>
          </w:tcPr>
          <w:p w14:paraId="10084683" w14:textId="77777777" w:rsidR="003A1A6E" w:rsidRDefault="003A1A6E"/>
        </w:tc>
        <w:tc>
          <w:tcPr>
            <w:tcW w:w="2640" w:type="dxa"/>
          </w:tcPr>
          <w:p w14:paraId="2885C1CB" w14:textId="77777777" w:rsidR="003A1A6E" w:rsidRDefault="000E23F5">
            <w:r>
              <w:rPr>
                <w:i/>
                <w:iCs/>
              </w:rPr>
              <w:t>AE/GEN/00003/00002</w:t>
            </w:r>
          </w:p>
        </w:tc>
        <w:tc>
          <w:tcPr>
            <w:tcW w:w="2640" w:type="dxa"/>
          </w:tcPr>
          <w:p w14:paraId="2E68570C" w14:textId="77777777" w:rsidR="003A1A6E" w:rsidRDefault="000E23F5">
            <w:r>
              <w:t xml:space="preserve">Create &lt;contentInstance&gt; with </w:t>
            </w:r>
            <w:r>
              <w:rPr>
                <w:i/>
                <w:iCs/>
              </w:rPr>
              <w:t>expirationTime</w:t>
            </w:r>
          </w:p>
        </w:tc>
      </w:tr>
      <w:tr w:rsidR="003A1A6E" w14:paraId="751E6C0A" w14:textId="77777777">
        <w:tc>
          <w:tcPr>
            <w:tcW w:w="2640" w:type="dxa"/>
          </w:tcPr>
          <w:p w14:paraId="7C20FF7B" w14:textId="77777777" w:rsidR="003A1A6E" w:rsidRDefault="003A1A6E"/>
        </w:tc>
        <w:tc>
          <w:tcPr>
            <w:tcW w:w="2640" w:type="dxa"/>
          </w:tcPr>
          <w:p w14:paraId="18F61962" w14:textId="77777777" w:rsidR="003A1A6E" w:rsidRDefault="000E23F5">
            <w:r>
              <w:rPr>
                <w:i/>
                <w:iCs/>
              </w:rPr>
              <w:t>AE/DIS/00001/00017</w:t>
            </w:r>
          </w:p>
        </w:tc>
        <w:tc>
          <w:tcPr>
            <w:tcW w:w="2640" w:type="dxa"/>
          </w:tcPr>
          <w:p w14:paraId="34387648" w14:textId="77777777" w:rsidR="003A1A6E" w:rsidRDefault="000E23F5">
            <w:r>
              <w:t xml:space="preserve">Create &lt;contentInstance&gt; with </w:t>
            </w:r>
            <w:r>
              <w:rPr>
                <w:i/>
                <w:iCs/>
              </w:rPr>
              <w:t>labels</w:t>
            </w:r>
          </w:p>
        </w:tc>
      </w:tr>
      <w:tr w:rsidR="003A1A6E" w14:paraId="0419F3A9" w14:textId="77777777">
        <w:tc>
          <w:tcPr>
            <w:tcW w:w="2640" w:type="dxa"/>
          </w:tcPr>
          <w:p w14:paraId="2B23AB34" w14:textId="77777777" w:rsidR="003A1A6E" w:rsidRDefault="003A1A6E"/>
        </w:tc>
        <w:tc>
          <w:tcPr>
            <w:tcW w:w="2640" w:type="dxa"/>
          </w:tcPr>
          <w:p w14:paraId="126BAF34" w14:textId="77777777" w:rsidR="003A1A6E" w:rsidRDefault="000E23F5">
            <w:r>
              <w:rPr>
                <w:i/>
                <w:iCs/>
              </w:rPr>
              <w:t>AE/DMR/00002/00002</w:t>
            </w:r>
          </w:p>
        </w:tc>
        <w:tc>
          <w:tcPr>
            <w:tcW w:w="2640" w:type="dxa"/>
          </w:tcPr>
          <w:p w14:paraId="482D120A" w14:textId="77777777" w:rsidR="003A1A6E" w:rsidRDefault="000E23F5">
            <w:r>
              <w:t xml:space="preserve">Create &lt;contentInstance&gt; with </w:t>
            </w:r>
            <w:r>
              <w:rPr>
                <w:i/>
                <w:iCs/>
              </w:rPr>
              <w:t>contentInfo</w:t>
            </w:r>
          </w:p>
        </w:tc>
      </w:tr>
      <w:tr w:rsidR="003A1A6E" w14:paraId="7F554B0E" w14:textId="77777777">
        <w:tc>
          <w:tcPr>
            <w:tcW w:w="2640" w:type="dxa"/>
          </w:tcPr>
          <w:p w14:paraId="72A54EB1" w14:textId="77777777" w:rsidR="003A1A6E" w:rsidRDefault="003A1A6E"/>
        </w:tc>
        <w:tc>
          <w:tcPr>
            <w:tcW w:w="2640" w:type="dxa"/>
          </w:tcPr>
          <w:p w14:paraId="4AC8D443" w14:textId="77777777" w:rsidR="003A1A6E" w:rsidRDefault="000E23F5">
            <w:r>
              <w:rPr>
                <w:i/>
                <w:iCs/>
              </w:rPr>
              <w:t>AE/DMR/00002/00003</w:t>
            </w:r>
          </w:p>
        </w:tc>
        <w:tc>
          <w:tcPr>
            <w:tcW w:w="2640" w:type="dxa"/>
          </w:tcPr>
          <w:p w14:paraId="1583E0D7" w14:textId="77777777" w:rsidR="003A1A6E" w:rsidRDefault="000E23F5">
            <w:r>
              <w:t xml:space="preserve">Create &lt;contentInstance&gt; with </w:t>
            </w:r>
            <w:r>
              <w:rPr>
                <w:i/>
                <w:iCs/>
              </w:rPr>
              <w:t>contentRef</w:t>
            </w:r>
          </w:p>
        </w:tc>
      </w:tr>
      <w:tr w:rsidR="003A1A6E" w14:paraId="5B607CA6" w14:textId="77777777">
        <w:tc>
          <w:tcPr>
            <w:tcW w:w="2640" w:type="dxa"/>
          </w:tcPr>
          <w:p w14:paraId="062D45B6" w14:textId="77777777" w:rsidR="003A1A6E" w:rsidRDefault="003A1A6E"/>
        </w:tc>
        <w:tc>
          <w:tcPr>
            <w:tcW w:w="2640" w:type="dxa"/>
          </w:tcPr>
          <w:p w14:paraId="11D800B5" w14:textId="77777777" w:rsidR="003A1A6E" w:rsidRDefault="000E23F5">
            <w:r>
              <w:rPr>
                <w:i/>
                <w:iCs/>
              </w:rPr>
              <w:t>AE/DMR/00002/00004</w:t>
            </w:r>
          </w:p>
        </w:tc>
        <w:tc>
          <w:tcPr>
            <w:tcW w:w="2640" w:type="dxa"/>
          </w:tcPr>
          <w:p w14:paraId="269FCBF7" w14:textId="77777777" w:rsidR="003A1A6E" w:rsidRDefault="000E23F5">
            <w:r>
              <w:t>Retrieve &lt;contentInstance&gt; resource targeting the &lt;contentInstance&gt; resource</w:t>
            </w:r>
          </w:p>
        </w:tc>
      </w:tr>
      <w:tr w:rsidR="003A1A6E" w14:paraId="1CCC7CB4" w14:textId="77777777">
        <w:tc>
          <w:tcPr>
            <w:tcW w:w="2640" w:type="dxa"/>
          </w:tcPr>
          <w:p w14:paraId="1F9AD5CE" w14:textId="77777777" w:rsidR="003A1A6E" w:rsidRDefault="003A1A6E"/>
        </w:tc>
        <w:tc>
          <w:tcPr>
            <w:tcW w:w="2640" w:type="dxa"/>
          </w:tcPr>
          <w:p w14:paraId="12091016" w14:textId="77777777" w:rsidR="003A1A6E" w:rsidRDefault="000E23F5">
            <w:r>
              <w:rPr>
                <w:i/>
                <w:iCs/>
              </w:rPr>
              <w:t>AE/DMR/00002/00005</w:t>
            </w:r>
          </w:p>
        </w:tc>
        <w:tc>
          <w:tcPr>
            <w:tcW w:w="2640" w:type="dxa"/>
          </w:tcPr>
          <w:p w14:paraId="00BAE414" w14:textId="77777777" w:rsidR="003A1A6E" w:rsidRDefault="000E23F5">
            <w:r>
              <w:t>Retrieve oldest &lt;contentInstance&gt; resource targeting the &lt;oldest&gt; resource</w:t>
            </w:r>
          </w:p>
        </w:tc>
      </w:tr>
      <w:tr w:rsidR="003A1A6E" w14:paraId="1B50D478" w14:textId="77777777">
        <w:tc>
          <w:tcPr>
            <w:tcW w:w="2640" w:type="dxa"/>
          </w:tcPr>
          <w:p w14:paraId="6BD8CA06" w14:textId="77777777" w:rsidR="003A1A6E" w:rsidRDefault="003A1A6E"/>
        </w:tc>
        <w:tc>
          <w:tcPr>
            <w:tcW w:w="2640" w:type="dxa"/>
          </w:tcPr>
          <w:p w14:paraId="76CB3C34" w14:textId="77777777" w:rsidR="003A1A6E" w:rsidRDefault="000E23F5">
            <w:r>
              <w:rPr>
                <w:i/>
                <w:iCs/>
              </w:rPr>
              <w:t>AE/DMR/00002/00006</w:t>
            </w:r>
          </w:p>
        </w:tc>
        <w:tc>
          <w:tcPr>
            <w:tcW w:w="2640" w:type="dxa"/>
          </w:tcPr>
          <w:p w14:paraId="6DD18E66" w14:textId="77777777" w:rsidR="003A1A6E" w:rsidRDefault="000E23F5">
            <w:r>
              <w:t>Retrieve latest &lt;contentInstance&gt; resource targeting the &lt;latest&gt; resource</w:t>
            </w:r>
          </w:p>
        </w:tc>
      </w:tr>
      <w:tr w:rsidR="003A1A6E" w14:paraId="79414CA5" w14:textId="77777777">
        <w:tc>
          <w:tcPr>
            <w:tcW w:w="2640" w:type="dxa"/>
          </w:tcPr>
          <w:p w14:paraId="06F3CB5A" w14:textId="77777777" w:rsidR="003A1A6E" w:rsidRDefault="003A1A6E"/>
        </w:tc>
        <w:tc>
          <w:tcPr>
            <w:tcW w:w="2640" w:type="dxa"/>
          </w:tcPr>
          <w:p w14:paraId="51CCE14F" w14:textId="77777777" w:rsidR="003A1A6E" w:rsidRDefault="000E23F5">
            <w:r>
              <w:rPr>
                <w:i/>
                <w:iCs/>
              </w:rPr>
              <w:t>AE/DMR/00002/00007</w:t>
            </w:r>
          </w:p>
        </w:tc>
        <w:tc>
          <w:tcPr>
            <w:tcW w:w="2640" w:type="dxa"/>
          </w:tcPr>
          <w:p w14:paraId="3BEC7495" w14:textId="77777777" w:rsidR="003A1A6E" w:rsidRDefault="000E23F5">
            <w:r>
              <w:t>Delete &lt;contentInstance&gt;</w:t>
            </w:r>
          </w:p>
        </w:tc>
      </w:tr>
      <w:tr w:rsidR="003A1A6E" w14:paraId="794DB0DB" w14:textId="77777777">
        <w:tc>
          <w:tcPr>
            <w:tcW w:w="2640" w:type="dxa"/>
          </w:tcPr>
          <w:p w14:paraId="592651F2" w14:textId="77777777" w:rsidR="003A1A6E" w:rsidRDefault="003A1A6E"/>
        </w:tc>
        <w:tc>
          <w:tcPr>
            <w:tcW w:w="2640" w:type="dxa"/>
          </w:tcPr>
          <w:p w14:paraId="2E22A26F" w14:textId="77777777" w:rsidR="003A1A6E" w:rsidRDefault="000E23F5">
            <w:r>
              <w:rPr>
                <w:i/>
                <w:iCs/>
              </w:rPr>
              <w:t>AE/DMR/00002/00008</w:t>
            </w:r>
          </w:p>
        </w:tc>
        <w:tc>
          <w:tcPr>
            <w:tcW w:w="2640" w:type="dxa"/>
          </w:tcPr>
          <w:p w14:paraId="01BE36EC" w14:textId="77777777" w:rsidR="003A1A6E" w:rsidRDefault="000E23F5">
            <w:r>
              <w:t>Delete oldest &lt;contentInstance&gt; resource targeting the &lt;oldest&gt; resource</w:t>
            </w:r>
          </w:p>
        </w:tc>
      </w:tr>
      <w:tr w:rsidR="003A1A6E" w14:paraId="3A88FC3A" w14:textId="77777777">
        <w:tc>
          <w:tcPr>
            <w:tcW w:w="2640" w:type="dxa"/>
          </w:tcPr>
          <w:p w14:paraId="3486B972" w14:textId="77777777" w:rsidR="003A1A6E" w:rsidRDefault="003A1A6E"/>
        </w:tc>
        <w:tc>
          <w:tcPr>
            <w:tcW w:w="2640" w:type="dxa"/>
          </w:tcPr>
          <w:p w14:paraId="2F852CF2" w14:textId="77777777" w:rsidR="003A1A6E" w:rsidRDefault="000E23F5">
            <w:r>
              <w:rPr>
                <w:i/>
                <w:iCs/>
              </w:rPr>
              <w:t>AE/DMR/00002/00009</w:t>
            </w:r>
          </w:p>
        </w:tc>
        <w:tc>
          <w:tcPr>
            <w:tcW w:w="2640" w:type="dxa"/>
          </w:tcPr>
          <w:p w14:paraId="231A1449" w14:textId="77777777" w:rsidR="003A1A6E" w:rsidRDefault="000E23F5">
            <w:r>
              <w:t>Delete latest &lt;contentInstance&gt; resource targeting the &lt;latest&gt; resource</w:t>
            </w:r>
          </w:p>
        </w:tc>
      </w:tr>
    </w:tbl>
    <w:p w14:paraId="34411064" w14:textId="77777777" w:rsidR="003A1A6E" w:rsidRDefault="000E23F5">
      <w:pPr>
        <w:pStyle w:val="Heading2"/>
      </w:pPr>
      <w:bookmarkStart w:id="32" w:name="in-profile"/>
      <w:bookmarkEnd w:id="31"/>
      <w:bookmarkEnd w:id="28"/>
      <w:r>
        <w:t>5.6 IN Profile</w:t>
      </w:r>
    </w:p>
    <w:p w14:paraId="3F1EA591" w14:textId="77777777" w:rsidR="003A1A6E" w:rsidRDefault="000E23F5">
      <w:pPr>
        <w:pStyle w:val="Heading3"/>
      </w:pPr>
      <w:bookmarkStart w:id="33" w:name="profile-description-4"/>
      <w:r>
        <w:t>5.6.1 Profile description</w:t>
      </w:r>
    </w:p>
    <w:p w14:paraId="15C29255" w14:textId="77777777" w:rsidR="003A1A6E" w:rsidRDefault="000E23F5">
      <w:r>
        <w:t>oneM2M provides serveral logical entity concepts called ‘Node’ to explain oneM2M Architecture in TS-0001. And from the descriptions about the node types indicates some examples that particular node could match with pyshical oneM2M devices (e.g. ADN -&gt; constrainted oneM2M Device). But for the oneM2M device developers, may require more detail information to design and implement physical devices.</w:t>
      </w:r>
    </w:p>
    <w:p w14:paraId="64747482" w14:textId="77777777" w:rsidR="003A1A6E" w:rsidRDefault="000E23F5">
      <w:pPr>
        <w:pStyle w:val="BodyText"/>
      </w:pPr>
      <w:r>
        <w:lastRenderedPageBreak/>
        <w:t>This IN Profile 1 defines set of common features which could be used for server device type of oneM2M services.</w:t>
      </w:r>
    </w:p>
    <w:p w14:paraId="62A690D1" w14:textId="77777777" w:rsidR="003A1A6E" w:rsidRDefault="000E23F5">
      <w:pPr>
        <w:pStyle w:val="Heading3"/>
      </w:pPr>
      <w:bookmarkStart w:id="34" w:name="profile-usage-examples-4"/>
      <w:bookmarkEnd w:id="33"/>
      <w:r>
        <w:t>5.6.2 Profile usage examples</w:t>
      </w:r>
    </w:p>
    <w:p w14:paraId="2B0E89DA" w14:textId="77777777" w:rsidR="003A1A6E" w:rsidRDefault="000E23F5">
      <w:r>
        <w:t>IN Profile 1 could be the common profile of oneM2M devices like service server etc. And also this profile could be used independently when developers want to implement oneM2M device with special functions.</w:t>
      </w:r>
    </w:p>
    <w:p w14:paraId="67CB478F" w14:textId="77777777" w:rsidR="003A1A6E" w:rsidRDefault="000E23F5">
      <w:pPr>
        <w:pStyle w:val="Heading3"/>
      </w:pPr>
      <w:bookmarkStart w:id="35" w:name="fundamental-feature-sets-4"/>
      <w:bookmarkEnd w:id="34"/>
      <w:r>
        <w:t>5.6.3 Fundamental feature sets</w:t>
      </w:r>
    </w:p>
    <w:p w14:paraId="7C853135" w14:textId="77777777" w:rsidR="003A1A6E" w:rsidRDefault="000E23F5">
      <w:pPr>
        <w:pStyle w:val="TableCaption"/>
      </w:pPr>
      <w:r>
        <w:t>Table 5.6.3-1: Fundamental feature set for IN Profile GEN</w:t>
      </w:r>
    </w:p>
    <w:tbl>
      <w:tblPr>
        <w:tblStyle w:val="Table"/>
        <w:tblW w:w="5000" w:type="pct"/>
        <w:tblLayout w:type="fixed"/>
        <w:tblLook w:val="0020" w:firstRow="1" w:lastRow="0" w:firstColumn="0" w:lastColumn="0" w:noHBand="0" w:noVBand="0"/>
        <w:tblCaption w:val="Table 5.6.3-1: Fundamental feature set for IN Profile GEN"/>
      </w:tblPr>
      <w:tblGrid>
        <w:gridCol w:w="3209"/>
        <w:gridCol w:w="3210"/>
        <w:gridCol w:w="3210"/>
      </w:tblGrid>
      <w:tr w:rsidR="003A1A6E" w14:paraId="04DD7B6E"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1CBDAC8D" w14:textId="77777777" w:rsidR="003A1A6E" w:rsidRDefault="000E23F5">
            <w:r>
              <w:rPr>
                <w:bCs/>
              </w:rPr>
              <w:t>Feature Set</w:t>
            </w:r>
          </w:p>
        </w:tc>
        <w:tc>
          <w:tcPr>
            <w:tcW w:w="2640" w:type="dxa"/>
          </w:tcPr>
          <w:p w14:paraId="33915F16" w14:textId="77777777" w:rsidR="003A1A6E" w:rsidRDefault="000E23F5">
            <w:r>
              <w:rPr>
                <w:bCs/>
              </w:rPr>
              <w:t>Feature</w:t>
            </w:r>
          </w:p>
        </w:tc>
        <w:tc>
          <w:tcPr>
            <w:tcW w:w="2640" w:type="dxa"/>
          </w:tcPr>
          <w:p w14:paraId="6AF99BDE" w14:textId="77777777" w:rsidR="003A1A6E" w:rsidRDefault="000E23F5">
            <w:r>
              <w:rPr>
                <w:bCs/>
              </w:rPr>
              <w:t>Remark</w:t>
            </w:r>
          </w:p>
        </w:tc>
      </w:tr>
      <w:tr w:rsidR="003A1A6E" w14:paraId="2A70C796" w14:textId="77777777">
        <w:tc>
          <w:tcPr>
            <w:tcW w:w="2640" w:type="dxa"/>
          </w:tcPr>
          <w:p w14:paraId="3FD4CE1A" w14:textId="77777777" w:rsidR="003A1A6E" w:rsidRDefault="000E23F5">
            <w:r>
              <w:rPr>
                <w:i/>
                <w:iCs/>
              </w:rPr>
              <w:t>CE/GEN/00001</w:t>
            </w:r>
          </w:p>
        </w:tc>
        <w:tc>
          <w:tcPr>
            <w:tcW w:w="2640" w:type="dxa"/>
          </w:tcPr>
          <w:p w14:paraId="61F39C8D" w14:textId="77777777" w:rsidR="003A1A6E" w:rsidRDefault="000E23F5">
            <w:r>
              <w:rPr>
                <w:i/>
                <w:iCs/>
              </w:rPr>
              <w:t>CE/GEN/00001/00001</w:t>
            </w:r>
          </w:p>
        </w:tc>
        <w:tc>
          <w:tcPr>
            <w:tcW w:w="2640" w:type="dxa"/>
          </w:tcPr>
          <w:p w14:paraId="59C9B6A5" w14:textId="77777777" w:rsidR="003A1A6E" w:rsidRDefault="000E23F5">
            <w:r>
              <w:t>Support Unstructured resource identifier</w:t>
            </w:r>
          </w:p>
        </w:tc>
      </w:tr>
      <w:tr w:rsidR="003A1A6E" w14:paraId="03B1BB5C" w14:textId="77777777">
        <w:tc>
          <w:tcPr>
            <w:tcW w:w="2640" w:type="dxa"/>
          </w:tcPr>
          <w:p w14:paraId="43A591B2" w14:textId="77777777" w:rsidR="003A1A6E" w:rsidRDefault="003A1A6E"/>
        </w:tc>
        <w:tc>
          <w:tcPr>
            <w:tcW w:w="2640" w:type="dxa"/>
          </w:tcPr>
          <w:p w14:paraId="41D32917" w14:textId="77777777" w:rsidR="003A1A6E" w:rsidRDefault="000E23F5">
            <w:r>
              <w:rPr>
                <w:i/>
                <w:iCs/>
              </w:rPr>
              <w:t>CE/GEN/00001/00002</w:t>
            </w:r>
          </w:p>
        </w:tc>
        <w:tc>
          <w:tcPr>
            <w:tcW w:w="2640" w:type="dxa"/>
          </w:tcPr>
          <w:p w14:paraId="5CDC1F83" w14:textId="77777777" w:rsidR="003A1A6E" w:rsidRDefault="000E23F5">
            <w:r>
              <w:t>Support Structured resource identifier</w:t>
            </w:r>
          </w:p>
        </w:tc>
      </w:tr>
      <w:tr w:rsidR="003A1A6E" w14:paraId="6D0C8A5F" w14:textId="77777777">
        <w:tc>
          <w:tcPr>
            <w:tcW w:w="2640" w:type="dxa"/>
          </w:tcPr>
          <w:p w14:paraId="546D78EF" w14:textId="77777777" w:rsidR="003A1A6E" w:rsidRDefault="000E23F5">
            <w:r>
              <w:rPr>
                <w:i/>
                <w:iCs/>
              </w:rPr>
              <w:t>CE/GEN/00002</w:t>
            </w:r>
          </w:p>
        </w:tc>
        <w:tc>
          <w:tcPr>
            <w:tcW w:w="2640" w:type="dxa"/>
          </w:tcPr>
          <w:p w14:paraId="06C551BA" w14:textId="77777777" w:rsidR="003A1A6E" w:rsidRDefault="000E23F5">
            <w:r>
              <w:rPr>
                <w:i/>
                <w:iCs/>
              </w:rPr>
              <w:t>CE/GEN/00002/00001</w:t>
            </w:r>
          </w:p>
        </w:tc>
        <w:tc>
          <w:tcPr>
            <w:tcW w:w="2640" w:type="dxa"/>
          </w:tcPr>
          <w:p w14:paraId="5ADD0B6F" w14:textId="77777777" w:rsidR="003A1A6E" w:rsidRDefault="000E23F5">
            <w:r>
              <w:t>Support blocking request</w:t>
            </w:r>
          </w:p>
        </w:tc>
      </w:tr>
      <w:tr w:rsidR="003A1A6E" w14:paraId="4723F3C9" w14:textId="77777777">
        <w:tc>
          <w:tcPr>
            <w:tcW w:w="2640" w:type="dxa"/>
          </w:tcPr>
          <w:p w14:paraId="152551AE" w14:textId="77777777" w:rsidR="003A1A6E" w:rsidRDefault="003A1A6E"/>
        </w:tc>
        <w:tc>
          <w:tcPr>
            <w:tcW w:w="2640" w:type="dxa"/>
          </w:tcPr>
          <w:p w14:paraId="53BB3ABB" w14:textId="77777777" w:rsidR="003A1A6E" w:rsidRDefault="000E23F5">
            <w:r>
              <w:rPr>
                <w:i/>
                <w:iCs/>
              </w:rPr>
              <w:t>CE/GEN/00002/00002</w:t>
            </w:r>
          </w:p>
        </w:tc>
        <w:tc>
          <w:tcPr>
            <w:tcW w:w="2640" w:type="dxa"/>
          </w:tcPr>
          <w:p w14:paraId="50C8EC74" w14:textId="77777777" w:rsidR="003A1A6E" w:rsidRDefault="000E23F5">
            <w:r>
              <w:t xml:space="preserve">Support </w:t>
            </w:r>
            <w:r>
              <w:rPr>
                <w:b/>
                <w:bCs/>
                <w:i/>
                <w:iCs/>
              </w:rPr>
              <w:t>ResultContent</w:t>
            </w:r>
            <w:r>
              <w:t xml:space="preserve"> values of “attributes”, “hierarchical address”, </w:t>
            </w:r>
            <w:r>
              <w:t>“hierarchical address and attributes”, “nothing”</w:t>
            </w:r>
          </w:p>
        </w:tc>
      </w:tr>
      <w:tr w:rsidR="003A1A6E" w14:paraId="3F28A2F4" w14:textId="77777777">
        <w:tc>
          <w:tcPr>
            <w:tcW w:w="2640" w:type="dxa"/>
          </w:tcPr>
          <w:p w14:paraId="494C3119" w14:textId="77777777" w:rsidR="003A1A6E" w:rsidRDefault="003A1A6E"/>
        </w:tc>
        <w:tc>
          <w:tcPr>
            <w:tcW w:w="2640" w:type="dxa"/>
          </w:tcPr>
          <w:p w14:paraId="0B046613" w14:textId="77777777" w:rsidR="003A1A6E" w:rsidRDefault="000E23F5">
            <w:r>
              <w:rPr>
                <w:i/>
                <w:iCs/>
              </w:rPr>
              <w:t>CE/GEN/00002/00016</w:t>
            </w:r>
          </w:p>
        </w:tc>
        <w:tc>
          <w:tcPr>
            <w:tcW w:w="2640" w:type="dxa"/>
          </w:tcPr>
          <w:p w14:paraId="42CCA026" w14:textId="77777777" w:rsidR="003A1A6E" w:rsidRDefault="000E23F5">
            <w:r>
              <w:t xml:space="preserve">Support </w:t>
            </w:r>
            <w:r>
              <w:rPr>
                <w:b/>
                <w:bCs/>
                <w:i/>
                <w:iCs/>
              </w:rPr>
              <w:t>Result Content</w:t>
            </w:r>
            <w:r>
              <w:t xml:space="preserve"> values of “modified attributes”</w:t>
            </w:r>
          </w:p>
        </w:tc>
      </w:tr>
      <w:tr w:rsidR="003A1A6E" w14:paraId="4BD63C9A" w14:textId="77777777">
        <w:tc>
          <w:tcPr>
            <w:tcW w:w="2640" w:type="dxa"/>
          </w:tcPr>
          <w:p w14:paraId="1500399E" w14:textId="77777777" w:rsidR="003A1A6E" w:rsidRDefault="003A1A6E"/>
        </w:tc>
        <w:tc>
          <w:tcPr>
            <w:tcW w:w="2640" w:type="dxa"/>
          </w:tcPr>
          <w:p w14:paraId="44AF271C" w14:textId="77777777" w:rsidR="003A1A6E" w:rsidRDefault="000E23F5">
            <w:r>
              <w:rPr>
                <w:i/>
                <w:iCs/>
              </w:rPr>
              <w:t>CE/GEN/00002/00004</w:t>
            </w:r>
          </w:p>
        </w:tc>
        <w:tc>
          <w:tcPr>
            <w:tcW w:w="2640" w:type="dxa"/>
          </w:tcPr>
          <w:p w14:paraId="0E7C264E" w14:textId="77777777" w:rsidR="003A1A6E" w:rsidRDefault="000E23F5">
            <w:r>
              <w:t>Support non-blocking synchronous request handling</w:t>
            </w:r>
          </w:p>
        </w:tc>
      </w:tr>
      <w:tr w:rsidR="003A1A6E" w14:paraId="14B9AE85" w14:textId="77777777">
        <w:tc>
          <w:tcPr>
            <w:tcW w:w="2640" w:type="dxa"/>
          </w:tcPr>
          <w:p w14:paraId="74DFB79C" w14:textId="77777777" w:rsidR="003A1A6E" w:rsidRDefault="003A1A6E"/>
        </w:tc>
        <w:tc>
          <w:tcPr>
            <w:tcW w:w="2640" w:type="dxa"/>
          </w:tcPr>
          <w:p w14:paraId="4593C971" w14:textId="77777777" w:rsidR="003A1A6E" w:rsidRDefault="000E23F5">
            <w:r>
              <w:rPr>
                <w:i/>
                <w:iCs/>
              </w:rPr>
              <w:t>CE/GEN/00002/00005</w:t>
            </w:r>
          </w:p>
        </w:tc>
        <w:tc>
          <w:tcPr>
            <w:tcW w:w="2640" w:type="dxa"/>
          </w:tcPr>
          <w:p w14:paraId="51A3D1EF" w14:textId="77777777" w:rsidR="003A1A6E" w:rsidRDefault="000E23F5">
            <w:r>
              <w:t>Support non-blocking asynchronous request handling</w:t>
            </w:r>
          </w:p>
        </w:tc>
      </w:tr>
      <w:tr w:rsidR="003A1A6E" w14:paraId="57BF1E1B" w14:textId="77777777">
        <w:tc>
          <w:tcPr>
            <w:tcW w:w="2640" w:type="dxa"/>
          </w:tcPr>
          <w:p w14:paraId="3268DEFD" w14:textId="77777777" w:rsidR="003A1A6E" w:rsidRDefault="003A1A6E"/>
        </w:tc>
        <w:tc>
          <w:tcPr>
            <w:tcW w:w="2640" w:type="dxa"/>
          </w:tcPr>
          <w:p w14:paraId="7C3F4C00" w14:textId="77777777" w:rsidR="003A1A6E" w:rsidRDefault="000E23F5">
            <w:r>
              <w:rPr>
                <w:i/>
                <w:iCs/>
              </w:rPr>
              <w:t>CE/GEN/00002/00006</w:t>
            </w:r>
          </w:p>
        </w:tc>
        <w:tc>
          <w:tcPr>
            <w:tcW w:w="2640" w:type="dxa"/>
          </w:tcPr>
          <w:p w14:paraId="23538FC4" w14:textId="77777777" w:rsidR="003A1A6E" w:rsidRDefault="000E23F5">
            <w:r>
              <w:t>Support for transit CSE forwarding of requests and responses</w:t>
            </w:r>
          </w:p>
        </w:tc>
      </w:tr>
    </w:tbl>
    <w:p w14:paraId="59F2CBB9" w14:textId="77777777" w:rsidR="003A1A6E" w:rsidRDefault="000E23F5">
      <w:pPr>
        <w:pStyle w:val="BodyText"/>
      </w:pPr>
      <w:r>
        <w:t>Table 5.6.3-2: Fundamental feature set for IN Profile REG</w:t>
      </w:r>
    </w:p>
    <w:tbl>
      <w:tblPr>
        <w:tblStyle w:val="Table"/>
        <w:tblW w:w="5000" w:type="pct"/>
        <w:tblLayout w:type="fixed"/>
        <w:tblLook w:val="0020" w:firstRow="1" w:lastRow="0" w:firstColumn="0" w:lastColumn="0" w:noHBand="0" w:noVBand="0"/>
      </w:tblPr>
      <w:tblGrid>
        <w:gridCol w:w="3209"/>
        <w:gridCol w:w="3210"/>
        <w:gridCol w:w="3210"/>
      </w:tblGrid>
      <w:tr w:rsidR="003A1A6E" w14:paraId="1DDD3298"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527E50D9" w14:textId="77777777" w:rsidR="003A1A6E" w:rsidRDefault="000E23F5">
            <w:r>
              <w:rPr>
                <w:bCs/>
              </w:rPr>
              <w:t>Feature Set</w:t>
            </w:r>
          </w:p>
        </w:tc>
        <w:tc>
          <w:tcPr>
            <w:tcW w:w="2640" w:type="dxa"/>
          </w:tcPr>
          <w:p w14:paraId="52F06A19" w14:textId="77777777" w:rsidR="003A1A6E" w:rsidRDefault="000E23F5">
            <w:r>
              <w:rPr>
                <w:bCs/>
              </w:rPr>
              <w:t>Feature</w:t>
            </w:r>
          </w:p>
        </w:tc>
        <w:tc>
          <w:tcPr>
            <w:tcW w:w="2640" w:type="dxa"/>
          </w:tcPr>
          <w:p w14:paraId="6C23360B" w14:textId="77777777" w:rsidR="003A1A6E" w:rsidRDefault="000E23F5">
            <w:r>
              <w:rPr>
                <w:bCs/>
              </w:rPr>
              <w:t>Remark</w:t>
            </w:r>
          </w:p>
        </w:tc>
      </w:tr>
      <w:tr w:rsidR="003A1A6E" w14:paraId="5AA3CD9F" w14:textId="77777777">
        <w:tc>
          <w:tcPr>
            <w:tcW w:w="2640" w:type="dxa"/>
          </w:tcPr>
          <w:p w14:paraId="49EAA897" w14:textId="77777777" w:rsidR="003A1A6E" w:rsidRDefault="000E23F5">
            <w:r>
              <w:rPr>
                <w:i/>
                <w:iCs/>
              </w:rPr>
              <w:t>CE/REG/00001</w:t>
            </w:r>
          </w:p>
        </w:tc>
        <w:tc>
          <w:tcPr>
            <w:tcW w:w="2640" w:type="dxa"/>
          </w:tcPr>
          <w:p w14:paraId="4A528B9C" w14:textId="77777777" w:rsidR="003A1A6E" w:rsidRDefault="000E23F5">
            <w:r>
              <w:rPr>
                <w:i/>
                <w:iCs/>
              </w:rPr>
              <w:t>CE/REG/00001/00001</w:t>
            </w:r>
          </w:p>
        </w:tc>
        <w:tc>
          <w:tcPr>
            <w:tcW w:w="2640" w:type="dxa"/>
          </w:tcPr>
          <w:p w14:paraId="5BC2C8F2" w14:textId="77777777" w:rsidR="003A1A6E" w:rsidRDefault="000E23F5">
            <w:r>
              <w:t>Support &lt;CSEBase&gt; resource.</w:t>
            </w:r>
          </w:p>
        </w:tc>
      </w:tr>
      <w:tr w:rsidR="003A1A6E" w14:paraId="6D31BE15" w14:textId="77777777">
        <w:tc>
          <w:tcPr>
            <w:tcW w:w="2640" w:type="dxa"/>
          </w:tcPr>
          <w:p w14:paraId="59142134" w14:textId="77777777" w:rsidR="003A1A6E" w:rsidRDefault="003A1A6E"/>
        </w:tc>
        <w:tc>
          <w:tcPr>
            <w:tcW w:w="2640" w:type="dxa"/>
          </w:tcPr>
          <w:p w14:paraId="744ABCED" w14:textId="77777777" w:rsidR="003A1A6E" w:rsidRDefault="000E23F5">
            <w:r>
              <w:rPr>
                <w:i/>
                <w:iCs/>
              </w:rPr>
              <w:t>CE/REG/00001/00002</w:t>
            </w:r>
          </w:p>
        </w:tc>
        <w:tc>
          <w:tcPr>
            <w:tcW w:w="2640" w:type="dxa"/>
          </w:tcPr>
          <w:p w14:paraId="723EC5A8" w14:textId="77777777" w:rsidR="003A1A6E" w:rsidRDefault="000E23F5">
            <w:r>
              <w:t xml:space="preserve">Support the </w:t>
            </w:r>
            <w:r>
              <w:rPr>
                <w:i/>
                <w:iCs/>
              </w:rPr>
              <w:t>cseType</w:t>
            </w:r>
            <w:r>
              <w:t xml:space="preserve"> attribute of &lt;CSEBase&gt;</w:t>
            </w:r>
          </w:p>
        </w:tc>
      </w:tr>
      <w:tr w:rsidR="003A1A6E" w14:paraId="334BCD0A" w14:textId="77777777">
        <w:tc>
          <w:tcPr>
            <w:tcW w:w="2640" w:type="dxa"/>
          </w:tcPr>
          <w:p w14:paraId="285615CE" w14:textId="77777777" w:rsidR="003A1A6E" w:rsidRDefault="003A1A6E"/>
        </w:tc>
        <w:tc>
          <w:tcPr>
            <w:tcW w:w="2640" w:type="dxa"/>
          </w:tcPr>
          <w:p w14:paraId="098F4227" w14:textId="77777777" w:rsidR="003A1A6E" w:rsidRDefault="000E23F5">
            <w:r>
              <w:rPr>
                <w:i/>
                <w:iCs/>
              </w:rPr>
              <w:t>CE/REG/00001/00003</w:t>
            </w:r>
          </w:p>
        </w:tc>
        <w:tc>
          <w:tcPr>
            <w:tcW w:w="2640" w:type="dxa"/>
          </w:tcPr>
          <w:p w14:paraId="57E97C20" w14:textId="77777777" w:rsidR="003A1A6E" w:rsidRDefault="000E23F5">
            <w:r>
              <w:t xml:space="preserve">Support the </w:t>
            </w:r>
            <w:r>
              <w:rPr>
                <w:i/>
                <w:iCs/>
              </w:rPr>
              <w:t>nodeLink</w:t>
            </w:r>
            <w:r>
              <w:t xml:space="preserve"> attribute of &lt;CSEBase&gt;</w:t>
            </w:r>
          </w:p>
        </w:tc>
      </w:tr>
      <w:tr w:rsidR="003A1A6E" w14:paraId="0F1F8984" w14:textId="77777777">
        <w:tc>
          <w:tcPr>
            <w:tcW w:w="2640" w:type="dxa"/>
          </w:tcPr>
          <w:p w14:paraId="7E05C44F" w14:textId="77777777" w:rsidR="003A1A6E" w:rsidRDefault="000E23F5">
            <w:r>
              <w:rPr>
                <w:i/>
                <w:iCs/>
              </w:rPr>
              <w:t>CE/REG/00002</w:t>
            </w:r>
          </w:p>
        </w:tc>
        <w:tc>
          <w:tcPr>
            <w:tcW w:w="2640" w:type="dxa"/>
          </w:tcPr>
          <w:p w14:paraId="3E48F612" w14:textId="77777777" w:rsidR="003A1A6E" w:rsidRDefault="000E23F5">
            <w:r>
              <w:rPr>
                <w:i/>
                <w:iCs/>
              </w:rPr>
              <w:t>CE/REG/00002/00001</w:t>
            </w:r>
          </w:p>
        </w:tc>
        <w:tc>
          <w:tcPr>
            <w:tcW w:w="2640" w:type="dxa"/>
          </w:tcPr>
          <w:p w14:paraId="1014F59F" w14:textId="77777777" w:rsidR="003A1A6E" w:rsidRDefault="000E23F5">
            <w:r>
              <w:t>Support &lt;AE&gt; resource</w:t>
            </w:r>
          </w:p>
        </w:tc>
      </w:tr>
      <w:tr w:rsidR="003A1A6E" w14:paraId="77B160C5" w14:textId="77777777">
        <w:tc>
          <w:tcPr>
            <w:tcW w:w="2640" w:type="dxa"/>
          </w:tcPr>
          <w:p w14:paraId="47EB3BA2" w14:textId="77777777" w:rsidR="003A1A6E" w:rsidRDefault="003A1A6E"/>
        </w:tc>
        <w:tc>
          <w:tcPr>
            <w:tcW w:w="2640" w:type="dxa"/>
          </w:tcPr>
          <w:p w14:paraId="265B95E9" w14:textId="77777777" w:rsidR="003A1A6E" w:rsidRDefault="000E23F5">
            <w:r>
              <w:rPr>
                <w:i/>
                <w:iCs/>
              </w:rPr>
              <w:t>CE/REG/00002/00002</w:t>
            </w:r>
          </w:p>
        </w:tc>
        <w:tc>
          <w:tcPr>
            <w:tcW w:w="2640" w:type="dxa"/>
          </w:tcPr>
          <w:p w14:paraId="2292E03E" w14:textId="77777777" w:rsidR="003A1A6E" w:rsidRDefault="000E23F5">
            <w:r>
              <w:t>AE registration/de-registration without a pre-assigned AE-ID in the registration request and where the AE-ID Stem is configured with ‘C’.</w:t>
            </w:r>
          </w:p>
        </w:tc>
      </w:tr>
      <w:tr w:rsidR="003A1A6E" w14:paraId="587C771C" w14:textId="77777777">
        <w:tc>
          <w:tcPr>
            <w:tcW w:w="2640" w:type="dxa"/>
          </w:tcPr>
          <w:p w14:paraId="6ADA52E2" w14:textId="77777777" w:rsidR="003A1A6E" w:rsidRDefault="003A1A6E"/>
        </w:tc>
        <w:tc>
          <w:tcPr>
            <w:tcW w:w="2640" w:type="dxa"/>
          </w:tcPr>
          <w:p w14:paraId="54AAA8E7" w14:textId="77777777" w:rsidR="003A1A6E" w:rsidRDefault="000E23F5">
            <w:r>
              <w:rPr>
                <w:i/>
                <w:iCs/>
              </w:rPr>
              <w:t>CE/REG/00002/00003</w:t>
            </w:r>
          </w:p>
        </w:tc>
        <w:tc>
          <w:tcPr>
            <w:tcW w:w="2640" w:type="dxa"/>
          </w:tcPr>
          <w:p w14:paraId="321E890D" w14:textId="77777777" w:rsidR="003A1A6E" w:rsidRDefault="000E23F5">
            <w:r>
              <w:t>AE registration/de-registration without a pre-assigned AE-ID in the registration request and where the AE-ID Stem is configured with ‘S’.</w:t>
            </w:r>
          </w:p>
        </w:tc>
      </w:tr>
      <w:tr w:rsidR="003A1A6E" w14:paraId="52CF1C01" w14:textId="77777777">
        <w:tc>
          <w:tcPr>
            <w:tcW w:w="2640" w:type="dxa"/>
          </w:tcPr>
          <w:p w14:paraId="39F260A3" w14:textId="77777777" w:rsidR="003A1A6E" w:rsidRDefault="003A1A6E"/>
        </w:tc>
        <w:tc>
          <w:tcPr>
            <w:tcW w:w="2640" w:type="dxa"/>
          </w:tcPr>
          <w:p w14:paraId="22722389" w14:textId="77777777" w:rsidR="003A1A6E" w:rsidRDefault="000E23F5">
            <w:r>
              <w:rPr>
                <w:i/>
                <w:iCs/>
              </w:rPr>
              <w:t>CE/REG/00002/00004</w:t>
            </w:r>
          </w:p>
        </w:tc>
        <w:tc>
          <w:tcPr>
            <w:tcW w:w="2640" w:type="dxa"/>
          </w:tcPr>
          <w:p w14:paraId="0FC9FBD7" w14:textId="77777777" w:rsidR="003A1A6E" w:rsidRDefault="000E23F5">
            <w:r>
              <w:t xml:space="preserve">AE registration/de-registration without a pre-assigned AE-ID in the </w:t>
            </w:r>
            <w:r>
              <w:lastRenderedPageBreak/>
              <w:t>registration request and where no AE-ID Stem is included.</w:t>
            </w:r>
          </w:p>
        </w:tc>
      </w:tr>
      <w:tr w:rsidR="003A1A6E" w14:paraId="222AF15B" w14:textId="77777777">
        <w:tc>
          <w:tcPr>
            <w:tcW w:w="2640" w:type="dxa"/>
          </w:tcPr>
          <w:p w14:paraId="6E723557" w14:textId="77777777" w:rsidR="003A1A6E" w:rsidRDefault="003A1A6E"/>
        </w:tc>
        <w:tc>
          <w:tcPr>
            <w:tcW w:w="2640" w:type="dxa"/>
          </w:tcPr>
          <w:p w14:paraId="2E7548C9" w14:textId="77777777" w:rsidR="003A1A6E" w:rsidRDefault="000E23F5">
            <w:r>
              <w:rPr>
                <w:i/>
                <w:iCs/>
              </w:rPr>
              <w:t>CE/REG/00002/00007</w:t>
            </w:r>
          </w:p>
        </w:tc>
        <w:tc>
          <w:tcPr>
            <w:tcW w:w="2640" w:type="dxa"/>
          </w:tcPr>
          <w:p w14:paraId="64761C5C" w14:textId="77777777" w:rsidR="003A1A6E" w:rsidRDefault="000E23F5">
            <w:r>
              <w:t xml:space="preserve">Support the </w:t>
            </w:r>
            <w:r>
              <w:rPr>
                <w:i/>
                <w:iCs/>
              </w:rPr>
              <w:t>applicationName</w:t>
            </w:r>
            <w:r>
              <w:t xml:space="preserve"> attribute of &lt;AE&gt; resource</w:t>
            </w:r>
          </w:p>
        </w:tc>
      </w:tr>
      <w:tr w:rsidR="003A1A6E" w14:paraId="586A424A" w14:textId="77777777">
        <w:tc>
          <w:tcPr>
            <w:tcW w:w="2640" w:type="dxa"/>
          </w:tcPr>
          <w:p w14:paraId="6479F42B" w14:textId="77777777" w:rsidR="003A1A6E" w:rsidRDefault="003A1A6E"/>
        </w:tc>
        <w:tc>
          <w:tcPr>
            <w:tcW w:w="2640" w:type="dxa"/>
          </w:tcPr>
          <w:p w14:paraId="3598F3BB" w14:textId="77777777" w:rsidR="003A1A6E" w:rsidRDefault="000E23F5">
            <w:r>
              <w:rPr>
                <w:i/>
                <w:iCs/>
              </w:rPr>
              <w:t>CE/REG/00002/00008</w:t>
            </w:r>
          </w:p>
        </w:tc>
        <w:tc>
          <w:tcPr>
            <w:tcW w:w="2640" w:type="dxa"/>
          </w:tcPr>
          <w:p w14:paraId="47CB2C2B" w14:textId="77777777" w:rsidR="003A1A6E" w:rsidRDefault="000E23F5">
            <w:r>
              <w:t xml:space="preserve">Support the </w:t>
            </w:r>
            <w:r>
              <w:rPr>
                <w:i/>
                <w:iCs/>
              </w:rPr>
              <w:t>pointOfAccess</w:t>
            </w:r>
            <w:r>
              <w:t xml:space="preserve"> attribute of &lt;AE&gt; resource</w:t>
            </w:r>
          </w:p>
        </w:tc>
      </w:tr>
      <w:tr w:rsidR="003A1A6E" w14:paraId="023F1394" w14:textId="77777777">
        <w:tc>
          <w:tcPr>
            <w:tcW w:w="2640" w:type="dxa"/>
          </w:tcPr>
          <w:p w14:paraId="7F7DF475" w14:textId="77777777" w:rsidR="003A1A6E" w:rsidRDefault="003A1A6E"/>
        </w:tc>
        <w:tc>
          <w:tcPr>
            <w:tcW w:w="2640" w:type="dxa"/>
          </w:tcPr>
          <w:p w14:paraId="1E183C12" w14:textId="77777777" w:rsidR="003A1A6E" w:rsidRDefault="000E23F5">
            <w:r>
              <w:rPr>
                <w:i/>
                <w:iCs/>
              </w:rPr>
              <w:t>CE/REG/00002/00009</w:t>
            </w:r>
          </w:p>
        </w:tc>
        <w:tc>
          <w:tcPr>
            <w:tcW w:w="2640" w:type="dxa"/>
          </w:tcPr>
          <w:p w14:paraId="22C532EB" w14:textId="77777777" w:rsidR="003A1A6E" w:rsidRDefault="000E23F5">
            <w:r>
              <w:t>AE registration with pre-assigned AE-ID</w:t>
            </w:r>
          </w:p>
        </w:tc>
      </w:tr>
      <w:tr w:rsidR="003A1A6E" w14:paraId="499BCDE2" w14:textId="77777777">
        <w:tc>
          <w:tcPr>
            <w:tcW w:w="2640" w:type="dxa"/>
          </w:tcPr>
          <w:p w14:paraId="48DEBCB4" w14:textId="77777777" w:rsidR="003A1A6E" w:rsidRDefault="000E23F5">
            <w:r>
              <w:rPr>
                <w:i/>
                <w:iCs/>
              </w:rPr>
              <w:t>CE/REG/00004</w:t>
            </w:r>
          </w:p>
        </w:tc>
        <w:tc>
          <w:tcPr>
            <w:tcW w:w="2640" w:type="dxa"/>
          </w:tcPr>
          <w:p w14:paraId="23FA181E" w14:textId="77777777" w:rsidR="003A1A6E" w:rsidRDefault="000E23F5">
            <w:r>
              <w:rPr>
                <w:i/>
                <w:iCs/>
              </w:rPr>
              <w:t>CE/REG/00004/00001</w:t>
            </w:r>
          </w:p>
        </w:tc>
        <w:tc>
          <w:tcPr>
            <w:tcW w:w="2640" w:type="dxa"/>
          </w:tcPr>
          <w:p w14:paraId="4C7BEF65" w14:textId="77777777" w:rsidR="003A1A6E" w:rsidRDefault="000E23F5">
            <w:r>
              <w:t>Support &lt;remoteCSE&gt; resource with attributes multiplicity equals 1[1]</w:t>
            </w:r>
          </w:p>
        </w:tc>
      </w:tr>
      <w:tr w:rsidR="003A1A6E" w14:paraId="4C38D27B" w14:textId="77777777">
        <w:tc>
          <w:tcPr>
            <w:tcW w:w="2640" w:type="dxa"/>
          </w:tcPr>
          <w:p w14:paraId="793628EC" w14:textId="77777777" w:rsidR="003A1A6E" w:rsidRDefault="003A1A6E"/>
        </w:tc>
        <w:tc>
          <w:tcPr>
            <w:tcW w:w="2640" w:type="dxa"/>
          </w:tcPr>
          <w:p w14:paraId="2DCCCD10" w14:textId="77777777" w:rsidR="003A1A6E" w:rsidRDefault="000E23F5">
            <w:r>
              <w:rPr>
                <w:i/>
                <w:iCs/>
              </w:rPr>
              <w:t>CE/REG/00004/00002</w:t>
            </w:r>
          </w:p>
        </w:tc>
        <w:tc>
          <w:tcPr>
            <w:tcW w:w="2640" w:type="dxa"/>
          </w:tcPr>
          <w:p w14:paraId="24E3A4DF" w14:textId="77777777" w:rsidR="003A1A6E" w:rsidRDefault="000E23F5">
            <w:r>
              <w:t xml:space="preserve">Support the </w:t>
            </w:r>
            <w:r>
              <w:rPr>
                <w:i/>
                <w:iCs/>
              </w:rPr>
              <w:t>cseType</w:t>
            </w:r>
            <w:r>
              <w:t xml:space="preserve"> attribute of &lt;remoteCSE&gt; resource</w:t>
            </w:r>
          </w:p>
        </w:tc>
      </w:tr>
      <w:tr w:rsidR="003A1A6E" w14:paraId="7ED58C4E" w14:textId="77777777">
        <w:tc>
          <w:tcPr>
            <w:tcW w:w="2640" w:type="dxa"/>
          </w:tcPr>
          <w:p w14:paraId="3AEF9FDC" w14:textId="77777777" w:rsidR="003A1A6E" w:rsidRDefault="003A1A6E"/>
        </w:tc>
        <w:tc>
          <w:tcPr>
            <w:tcW w:w="2640" w:type="dxa"/>
          </w:tcPr>
          <w:p w14:paraId="15D49956" w14:textId="77777777" w:rsidR="003A1A6E" w:rsidRDefault="000E23F5">
            <w:r>
              <w:rPr>
                <w:i/>
                <w:iCs/>
              </w:rPr>
              <w:t>CE/REG/00004/00003</w:t>
            </w:r>
          </w:p>
        </w:tc>
        <w:tc>
          <w:tcPr>
            <w:tcW w:w="2640" w:type="dxa"/>
          </w:tcPr>
          <w:p w14:paraId="180B26A0" w14:textId="77777777" w:rsidR="003A1A6E" w:rsidRDefault="000E23F5">
            <w:r>
              <w:t xml:space="preserve">Support the </w:t>
            </w:r>
            <w:r>
              <w:rPr>
                <w:i/>
                <w:iCs/>
              </w:rPr>
              <w:t>pointOfAccess</w:t>
            </w:r>
            <w:r>
              <w:t xml:space="preserve"> </w:t>
            </w:r>
            <w:r>
              <w:t>attribute of &lt;remoteCSE&gt; resource</w:t>
            </w:r>
          </w:p>
        </w:tc>
      </w:tr>
      <w:tr w:rsidR="003A1A6E" w14:paraId="75FB3299" w14:textId="77777777">
        <w:tc>
          <w:tcPr>
            <w:tcW w:w="2640" w:type="dxa"/>
          </w:tcPr>
          <w:p w14:paraId="617497C7" w14:textId="77777777" w:rsidR="003A1A6E" w:rsidRDefault="003A1A6E"/>
        </w:tc>
        <w:tc>
          <w:tcPr>
            <w:tcW w:w="2640" w:type="dxa"/>
          </w:tcPr>
          <w:p w14:paraId="50EF887B" w14:textId="77777777" w:rsidR="003A1A6E" w:rsidRDefault="000E23F5">
            <w:r>
              <w:rPr>
                <w:i/>
                <w:iCs/>
              </w:rPr>
              <w:t>CE/REG/00004/00004</w:t>
            </w:r>
          </w:p>
        </w:tc>
        <w:tc>
          <w:tcPr>
            <w:tcW w:w="2640" w:type="dxa"/>
          </w:tcPr>
          <w:p w14:paraId="1053B2B3" w14:textId="77777777" w:rsidR="003A1A6E" w:rsidRDefault="000E23F5">
            <w:r>
              <w:t xml:space="preserve">Support the </w:t>
            </w:r>
            <w:r>
              <w:rPr>
                <w:i/>
                <w:iCs/>
              </w:rPr>
              <w:t>nodeLink</w:t>
            </w:r>
            <w:r>
              <w:t xml:space="preserve"> attribute of &lt;remoteCSE&gt; resource</w:t>
            </w:r>
          </w:p>
        </w:tc>
      </w:tr>
    </w:tbl>
    <w:p w14:paraId="40D112EA" w14:textId="77777777" w:rsidR="003A1A6E" w:rsidRDefault="000E23F5">
      <w:pPr>
        <w:pStyle w:val="BodyText"/>
      </w:pPr>
      <w:r>
        <w:t>Table 5.6.3-3: Fundamental feature set for IN Profile DMR</w:t>
      </w:r>
    </w:p>
    <w:tbl>
      <w:tblPr>
        <w:tblStyle w:val="Table"/>
        <w:tblW w:w="5000" w:type="pct"/>
        <w:tblLayout w:type="fixed"/>
        <w:tblLook w:val="0020" w:firstRow="1" w:lastRow="0" w:firstColumn="0" w:lastColumn="0" w:noHBand="0" w:noVBand="0"/>
      </w:tblPr>
      <w:tblGrid>
        <w:gridCol w:w="3209"/>
        <w:gridCol w:w="3210"/>
        <w:gridCol w:w="3210"/>
      </w:tblGrid>
      <w:tr w:rsidR="003A1A6E" w14:paraId="38FC8A38"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2FCF7440" w14:textId="77777777" w:rsidR="003A1A6E" w:rsidRDefault="000E23F5">
            <w:r>
              <w:rPr>
                <w:bCs/>
              </w:rPr>
              <w:t>Feature Set</w:t>
            </w:r>
          </w:p>
        </w:tc>
        <w:tc>
          <w:tcPr>
            <w:tcW w:w="2640" w:type="dxa"/>
          </w:tcPr>
          <w:p w14:paraId="44AB7B8A" w14:textId="77777777" w:rsidR="003A1A6E" w:rsidRDefault="000E23F5">
            <w:r>
              <w:rPr>
                <w:bCs/>
              </w:rPr>
              <w:t>Feature</w:t>
            </w:r>
          </w:p>
        </w:tc>
        <w:tc>
          <w:tcPr>
            <w:tcW w:w="2640" w:type="dxa"/>
          </w:tcPr>
          <w:p w14:paraId="01AF3122" w14:textId="77777777" w:rsidR="003A1A6E" w:rsidRDefault="000E23F5">
            <w:r>
              <w:rPr>
                <w:bCs/>
              </w:rPr>
              <w:t>Remark</w:t>
            </w:r>
          </w:p>
        </w:tc>
      </w:tr>
      <w:tr w:rsidR="003A1A6E" w14:paraId="5E774F41" w14:textId="77777777">
        <w:tc>
          <w:tcPr>
            <w:tcW w:w="2640" w:type="dxa"/>
          </w:tcPr>
          <w:p w14:paraId="4B4F47E8" w14:textId="77777777" w:rsidR="003A1A6E" w:rsidRDefault="000E23F5">
            <w:r>
              <w:rPr>
                <w:i/>
                <w:iCs/>
              </w:rPr>
              <w:t>CE/DMR/00001</w:t>
            </w:r>
          </w:p>
        </w:tc>
        <w:tc>
          <w:tcPr>
            <w:tcW w:w="2640" w:type="dxa"/>
          </w:tcPr>
          <w:p w14:paraId="3B867DA7" w14:textId="77777777" w:rsidR="003A1A6E" w:rsidRDefault="000E23F5">
            <w:r>
              <w:rPr>
                <w:i/>
                <w:iCs/>
              </w:rPr>
              <w:t>CE/DMR/00001/00001</w:t>
            </w:r>
          </w:p>
        </w:tc>
        <w:tc>
          <w:tcPr>
            <w:tcW w:w="2640" w:type="dxa"/>
          </w:tcPr>
          <w:p w14:paraId="318F3880" w14:textId="77777777" w:rsidR="003A1A6E" w:rsidRDefault="000E23F5">
            <w:r>
              <w:t>Support &lt;container&gt; resource with attributes multiplicity equals 1[1]</w:t>
            </w:r>
          </w:p>
        </w:tc>
      </w:tr>
      <w:tr w:rsidR="003A1A6E" w14:paraId="3EAD2699" w14:textId="77777777">
        <w:tc>
          <w:tcPr>
            <w:tcW w:w="2640" w:type="dxa"/>
          </w:tcPr>
          <w:p w14:paraId="222858C4" w14:textId="77777777" w:rsidR="003A1A6E" w:rsidRDefault="003A1A6E"/>
        </w:tc>
        <w:tc>
          <w:tcPr>
            <w:tcW w:w="2640" w:type="dxa"/>
          </w:tcPr>
          <w:p w14:paraId="00E21D1E" w14:textId="77777777" w:rsidR="003A1A6E" w:rsidRDefault="000E23F5">
            <w:r>
              <w:rPr>
                <w:i/>
                <w:iCs/>
              </w:rPr>
              <w:t>CE/DMR/00002/00001</w:t>
            </w:r>
          </w:p>
        </w:tc>
        <w:tc>
          <w:tcPr>
            <w:tcW w:w="2640" w:type="dxa"/>
          </w:tcPr>
          <w:p w14:paraId="7D83A711" w14:textId="77777777" w:rsidR="003A1A6E" w:rsidRDefault="000E23F5">
            <w:r>
              <w:t xml:space="preserve">Support the </w:t>
            </w:r>
            <w:r>
              <w:rPr>
                <w:i/>
                <w:iCs/>
              </w:rPr>
              <w:t>creator</w:t>
            </w:r>
            <w:r>
              <w:t xml:space="preserve"> attribute of &lt;container&gt; resource</w:t>
            </w:r>
          </w:p>
        </w:tc>
      </w:tr>
      <w:tr w:rsidR="003A1A6E" w14:paraId="641EA8A9" w14:textId="77777777">
        <w:tc>
          <w:tcPr>
            <w:tcW w:w="2640" w:type="dxa"/>
          </w:tcPr>
          <w:p w14:paraId="13AE7E7F" w14:textId="77777777" w:rsidR="003A1A6E" w:rsidRDefault="003A1A6E"/>
        </w:tc>
        <w:tc>
          <w:tcPr>
            <w:tcW w:w="2640" w:type="dxa"/>
          </w:tcPr>
          <w:p w14:paraId="2837897B" w14:textId="77777777" w:rsidR="003A1A6E" w:rsidRDefault="000E23F5">
            <w:r>
              <w:rPr>
                <w:i/>
                <w:iCs/>
              </w:rPr>
              <w:t>CE/DMR/00001/00002</w:t>
            </w:r>
          </w:p>
        </w:tc>
        <w:tc>
          <w:tcPr>
            <w:tcW w:w="2640" w:type="dxa"/>
          </w:tcPr>
          <w:p w14:paraId="75A20820" w14:textId="77777777" w:rsidR="003A1A6E" w:rsidRDefault="000E23F5">
            <w:r>
              <w:t xml:space="preserve">Support the </w:t>
            </w:r>
            <w:r>
              <w:rPr>
                <w:i/>
                <w:iCs/>
              </w:rPr>
              <w:t>maxNrOfInstances</w:t>
            </w:r>
            <w:r>
              <w:t xml:space="preserve"> attribute of &lt;container&gt; resource</w:t>
            </w:r>
          </w:p>
        </w:tc>
      </w:tr>
      <w:tr w:rsidR="003A1A6E" w14:paraId="273AB134" w14:textId="77777777">
        <w:tc>
          <w:tcPr>
            <w:tcW w:w="2640" w:type="dxa"/>
          </w:tcPr>
          <w:p w14:paraId="0739511C" w14:textId="77777777" w:rsidR="003A1A6E" w:rsidRDefault="003A1A6E"/>
        </w:tc>
        <w:tc>
          <w:tcPr>
            <w:tcW w:w="2640" w:type="dxa"/>
          </w:tcPr>
          <w:p w14:paraId="3CE9605C" w14:textId="77777777" w:rsidR="003A1A6E" w:rsidRDefault="000E23F5">
            <w:r>
              <w:rPr>
                <w:i/>
                <w:iCs/>
              </w:rPr>
              <w:t>CE/DMR/00001/00003</w:t>
            </w:r>
          </w:p>
        </w:tc>
        <w:tc>
          <w:tcPr>
            <w:tcW w:w="2640" w:type="dxa"/>
          </w:tcPr>
          <w:p w14:paraId="6022844F" w14:textId="77777777" w:rsidR="003A1A6E" w:rsidRDefault="000E23F5">
            <w:r>
              <w:t xml:space="preserve">Support the </w:t>
            </w:r>
            <w:r>
              <w:rPr>
                <w:i/>
                <w:iCs/>
              </w:rPr>
              <w:t>maxByteSize</w:t>
            </w:r>
            <w:r>
              <w:t xml:space="preserve"> attribute of &lt;container&gt; resource</w:t>
            </w:r>
          </w:p>
        </w:tc>
      </w:tr>
      <w:tr w:rsidR="003A1A6E" w14:paraId="65D656B8" w14:textId="77777777">
        <w:tc>
          <w:tcPr>
            <w:tcW w:w="2640" w:type="dxa"/>
          </w:tcPr>
          <w:p w14:paraId="11ACDDF4" w14:textId="77777777" w:rsidR="003A1A6E" w:rsidRDefault="003A1A6E"/>
        </w:tc>
        <w:tc>
          <w:tcPr>
            <w:tcW w:w="2640" w:type="dxa"/>
          </w:tcPr>
          <w:p w14:paraId="2FCB86C0" w14:textId="77777777" w:rsidR="003A1A6E" w:rsidRDefault="000E23F5">
            <w:r>
              <w:rPr>
                <w:i/>
                <w:iCs/>
              </w:rPr>
              <w:t>CE/DMR/00001/00004</w:t>
            </w:r>
          </w:p>
        </w:tc>
        <w:tc>
          <w:tcPr>
            <w:tcW w:w="2640" w:type="dxa"/>
          </w:tcPr>
          <w:p w14:paraId="2DFD3490" w14:textId="77777777" w:rsidR="003A1A6E" w:rsidRDefault="000E23F5">
            <w:r>
              <w:t xml:space="preserve">Support the </w:t>
            </w:r>
            <w:r>
              <w:rPr>
                <w:i/>
                <w:iCs/>
              </w:rPr>
              <w:t>maxInstanceAge</w:t>
            </w:r>
            <w:r>
              <w:t xml:space="preserve"> attribute of &lt;container&gt; resource</w:t>
            </w:r>
          </w:p>
        </w:tc>
      </w:tr>
      <w:tr w:rsidR="003A1A6E" w14:paraId="141422CA" w14:textId="77777777">
        <w:tc>
          <w:tcPr>
            <w:tcW w:w="2640" w:type="dxa"/>
          </w:tcPr>
          <w:p w14:paraId="6AC9CBF3" w14:textId="77777777" w:rsidR="003A1A6E" w:rsidRDefault="000E23F5">
            <w:r>
              <w:rPr>
                <w:i/>
                <w:iCs/>
              </w:rPr>
              <w:t>CE/DMR/00002</w:t>
            </w:r>
          </w:p>
        </w:tc>
        <w:tc>
          <w:tcPr>
            <w:tcW w:w="2640" w:type="dxa"/>
          </w:tcPr>
          <w:p w14:paraId="5AA213D3" w14:textId="77777777" w:rsidR="003A1A6E" w:rsidRDefault="000E23F5">
            <w:r>
              <w:rPr>
                <w:i/>
                <w:iCs/>
              </w:rPr>
              <w:t>CE/DMR/00002/00001</w:t>
            </w:r>
          </w:p>
        </w:tc>
        <w:tc>
          <w:tcPr>
            <w:tcW w:w="2640" w:type="dxa"/>
          </w:tcPr>
          <w:p w14:paraId="16DF6AE2" w14:textId="77777777" w:rsidR="003A1A6E" w:rsidRDefault="000E23F5">
            <w:r>
              <w:t>Support &lt;contentInstance&gt; resource with attributes multiplicity equals 1[1]</w:t>
            </w:r>
          </w:p>
        </w:tc>
      </w:tr>
      <w:tr w:rsidR="003A1A6E" w14:paraId="76A39E6E" w14:textId="77777777">
        <w:tc>
          <w:tcPr>
            <w:tcW w:w="2640" w:type="dxa"/>
          </w:tcPr>
          <w:p w14:paraId="63876C2F" w14:textId="77777777" w:rsidR="003A1A6E" w:rsidRDefault="003A1A6E"/>
        </w:tc>
        <w:tc>
          <w:tcPr>
            <w:tcW w:w="2640" w:type="dxa"/>
          </w:tcPr>
          <w:p w14:paraId="5D4E27E1" w14:textId="77777777" w:rsidR="003A1A6E" w:rsidRDefault="000E23F5">
            <w:r>
              <w:rPr>
                <w:i/>
                <w:iCs/>
              </w:rPr>
              <w:t>CE/DMR/00002/00001</w:t>
            </w:r>
          </w:p>
        </w:tc>
        <w:tc>
          <w:tcPr>
            <w:tcW w:w="2640" w:type="dxa"/>
          </w:tcPr>
          <w:p w14:paraId="1A5CD6A8" w14:textId="77777777" w:rsidR="003A1A6E" w:rsidRDefault="000E23F5">
            <w:r>
              <w:t xml:space="preserve">Support the </w:t>
            </w:r>
            <w:r>
              <w:rPr>
                <w:i/>
                <w:iCs/>
              </w:rPr>
              <w:t>creator</w:t>
            </w:r>
            <w:r>
              <w:t xml:space="preserve"> attribute of &lt;contentInstance&gt; resource</w:t>
            </w:r>
          </w:p>
        </w:tc>
      </w:tr>
      <w:tr w:rsidR="003A1A6E" w14:paraId="79977738" w14:textId="77777777">
        <w:tc>
          <w:tcPr>
            <w:tcW w:w="2640" w:type="dxa"/>
          </w:tcPr>
          <w:p w14:paraId="7E01D306" w14:textId="77777777" w:rsidR="003A1A6E" w:rsidRDefault="003A1A6E"/>
        </w:tc>
        <w:tc>
          <w:tcPr>
            <w:tcW w:w="2640" w:type="dxa"/>
          </w:tcPr>
          <w:p w14:paraId="27099121" w14:textId="77777777" w:rsidR="003A1A6E" w:rsidRDefault="000E23F5">
            <w:r>
              <w:rPr>
                <w:i/>
                <w:iCs/>
              </w:rPr>
              <w:t>CE/DMR/00002/00002</w:t>
            </w:r>
          </w:p>
        </w:tc>
        <w:tc>
          <w:tcPr>
            <w:tcW w:w="2640" w:type="dxa"/>
          </w:tcPr>
          <w:p w14:paraId="351173E2" w14:textId="77777777" w:rsidR="003A1A6E" w:rsidRDefault="000E23F5">
            <w:r>
              <w:t xml:space="preserve">Support the </w:t>
            </w:r>
            <w:r>
              <w:rPr>
                <w:i/>
                <w:iCs/>
              </w:rPr>
              <w:t>contentInfo</w:t>
            </w:r>
            <w:r>
              <w:t xml:space="preserve"> attribute of &lt;contentInstance&gt; resource</w:t>
            </w:r>
          </w:p>
        </w:tc>
      </w:tr>
      <w:tr w:rsidR="003A1A6E" w14:paraId="0B45AB57" w14:textId="77777777">
        <w:tc>
          <w:tcPr>
            <w:tcW w:w="2640" w:type="dxa"/>
          </w:tcPr>
          <w:p w14:paraId="42C5A28B" w14:textId="77777777" w:rsidR="003A1A6E" w:rsidRDefault="003A1A6E"/>
        </w:tc>
        <w:tc>
          <w:tcPr>
            <w:tcW w:w="2640" w:type="dxa"/>
          </w:tcPr>
          <w:p w14:paraId="32F98A6F" w14:textId="77777777" w:rsidR="003A1A6E" w:rsidRDefault="000E23F5">
            <w:r>
              <w:rPr>
                <w:i/>
                <w:iCs/>
              </w:rPr>
              <w:t>CE/DMR/00002/00004</w:t>
            </w:r>
          </w:p>
        </w:tc>
        <w:tc>
          <w:tcPr>
            <w:tcW w:w="2640" w:type="dxa"/>
          </w:tcPr>
          <w:p w14:paraId="2A40994B" w14:textId="77777777" w:rsidR="003A1A6E" w:rsidRDefault="000E23F5">
            <w:r>
              <w:t>Retrieve and Delete of latest &lt;contentInstance&gt; resource by &lt;latest&gt; virtual resource</w:t>
            </w:r>
          </w:p>
        </w:tc>
      </w:tr>
      <w:tr w:rsidR="003A1A6E" w14:paraId="37EA3CF8" w14:textId="77777777">
        <w:tc>
          <w:tcPr>
            <w:tcW w:w="2640" w:type="dxa"/>
          </w:tcPr>
          <w:p w14:paraId="0ACADAF6" w14:textId="77777777" w:rsidR="003A1A6E" w:rsidRDefault="003A1A6E"/>
        </w:tc>
        <w:tc>
          <w:tcPr>
            <w:tcW w:w="2640" w:type="dxa"/>
          </w:tcPr>
          <w:p w14:paraId="233EC53E" w14:textId="77777777" w:rsidR="003A1A6E" w:rsidRDefault="000E23F5">
            <w:r>
              <w:rPr>
                <w:i/>
                <w:iCs/>
              </w:rPr>
              <w:t>CE/DMR/00002/00057</w:t>
            </w:r>
          </w:p>
        </w:tc>
        <w:tc>
          <w:tcPr>
            <w:tcW w:w="2640" w:type="dxa"/>
          </w:tcPr>
          <w:p w14:paraId="3A21A601" w14:textId="77777777" w:rsidR="003A1A6E" w:rsidRDefault="000E23F5">
            <w:r>
              <w:t>Retrieve and Delete of oldest &lt;contentInstance&gt; resource by &lt;oldest&gt; virtual resource</w:t>
            </w:r>
          </w:p>
        </w:tc>
      </w:tr>
      <w:tr w:rsidR="003A1A6E" w14:paraId="58139448" w14:textId="77777777">
        <w:tc>
          <w:tcPr>
            <w:tcW w:w="2640" w:type="dxa"/>
          </w:tcPr>
          <w:p w14:paraId="3031D04F" w14:textId="77777777" w:rsidR="003A1A6E" w:rsidRDefault="000E23F5">
            <w:r>
              <w:rPr>
                <w:i/>
                <w:iCs/>
              </w:rPr>
              <w:t>CE/DMR/00003</w:t>
            </w:r>
          </w:p>
        </w:tc>
        <w:tc>
          <w:tcPr>
            <w:tcW w:w="2640" w:type="dxa"/>
          </w:tcPr>
          <w:p w14:paraId="021134DB" w14:textId="77777777" w:rsidR="003A1A6E" w:rsidRDefault="000E23F5">
            <w:r>
              <w:rPr>
                <w:i/>
                <w:iCs/>
              </w:rPr>
              <w:t>CE/DMR/00003/00001</w:t>
            </w:r>
          </w:p>
        </w:tc>
        <w:tc>
          <w:tcPr>
            <w:tcW w:w="2640" w:type="dxa"/>
          </w:tcPr>
          <w:p w14:paraId="692553FA" w14:textId="77777777" w:rsidR="003A1A6E" w:rsidRDefault="000E23F5">
            <w:r>
              <w:t>Support CRUD of &lt;flexcontainer&gt; resource</w:t>
            </w:r>
          </w:p>
        </w:tc>
      </w:tr>
    </w:tbl>
    <w:p w14:paraId="022C85AC" w14:textId="77777777" w:rsidR="003A1A6E" w:rsidRDefault="000E23F5">
      <w:pPr>
        <w:pStyle w:val="BodyText"/>
      </w:pPr>
      <w:r>
        <w:lastRenderedPageBreak/>
        <w:t>Table 5.6.3-4: Fundamental feature set for IN Profile SUB</w:t>
      </w:r>
    </w:p>
    <w:tbl>
      <w:tblPr>
        <w:tblStyle w:val="Table"/>
        <w:tblW w:w="5000" w:type="pct"/>
        <w:tblLayout w:type="fixed"/>
        <w:tblLook w:val="0020" w:firstRow="1" w:lastRow="0" w:firstColumn="0" w:lastColumn="0" w:noHBand="0" w:noVBand="0"/>
      </w:tblPr>
      <w:tblGrid>
        <w:gridCol w:w="3209"/>
        <w:gridCol w:w="3210"/>
        <w:gridCol w:w="3210"/>
      </w:tblGrid>
      <w:tr w:rsidR="003A1A6E" w14:paraId="700C33D4"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0110C01A" w14:textId="77777777" w:rsidR="003A1A6E" w:rsidRDefault="000E23F5">
            <w:r>
              <w:rPr>
                <w:bCs/>
              </w:rPr>
              <w:t>Feature Set</w:t>
            </w:r>
          </w:p>
        </w:tc>
        <w:tc>
          <w:tcPr>
            <w:tcW w:w="2640" w:type="dxa"/>
          </w:tcPr>
          <w:p w14:paraId="7AA643CA" w14:textId="77777777" w:rsidR="003A1A6E" w:rsidRDefault="000E23F5">
            <w:r>
              <w:rPr>
                <w:bCs/>
              </w:rPr>
              <w:t>Feature</w:t>
            </w:r>
          </w:p>
        </w:tc>
        <w:tc>
          <w:tcPr>
            <w:tcW w:w="2640" w:type="dxa"/>
          </w:tcPr>
          <w:p w14:paraId="5783A2DF" w14:textId="77777777" w:rsidR="003A1A6E" w:rsidRDefault="000E23F5">
            <w:r>
              <w:rPr>
                <w:bCs/>
              </w:rPr>
              <w:t>Remark</w:t>
            </w:r>
          </w:p>
        </w:tc>
      </w:tr>
      <w:tr w:rsidR="003A1A6E" w14:paraId="4F5B97C6" w14:textId="77777777">
        <w:tc>
          <w:tcPr>
            <w:tcW w:w="2640" w:type="dxa"/>
          </w:tcPr>
          <w:p w14:paraId="1F2D3EA9" w14:textId="77777777" w:rsidR="003A1A6E" w:rsidRDefault="000E23F5">
            <w:r>
              <w:rPr>
                <w:i/>
                <w:iCs/>
              </w:rPr>
              <w:t>CE/SUB/00001</w:t>
            </w:r>
          </w:p>
        </w:tc>
        <w:tc>
          <w:tcPr>
            <w:tcW w:w="2640" w:type="dxa"/>
          </w:tcPr>
          <w:p w14:paraId="25C98993" w14:textId="77777777" w:rsidR="003A1A6E" w:rsidRDefault="000E23F5">
            <w:r>
              <w:rPr>
                <w:i/>
                <w:iCs/>
              </w:rPr>
              <w:t>CE/SUB/00001/00001</w:t>
            </w:r>
          </w:p>
        </w:tc>
        <w:tc>
          <w:tcPr>
            <w:tcW w:w="2640" w:type="dxa"/>
          </w:tcPr>
          <w:p w14:paraId="3FAF9E60" w14:textId="77777777" w:rsidR="003A1A6E" w:rsidRDefault="000E23F5">
            <w:r>
              <w:t>The Support of &lt;subscription&gt; resource with attributes multiplicity equals 1[1]</w:t>
            </w:r>
          </w:p>
        </w:tc>
      </w:tr>
      <w:tr w:rsidR="003A1A6E" w14:paraId="5B40F33A" w14:textId="77777777">
        <w:tc>
          <w:tcPr>
            <w:tcW w:w="2640" w:type="dxa"/>
          </w:tcPr>
          <w:p w14:paraId="07DA6B0A" w14:textId="77777777" w:rsidR="003A1A6E" w:rsidRDefault="003A1A6E"/>
        </w:tc>
        <w:tc>
          <w:tcPr>
            <w:tcW w:w="2640" w:type="dxa"/>
          </w:tcPr>
          <w:p w14:paraId="61490585" w14:textId="77777777" w:rsidR="003A1A6E" w:rsidRDefault="000E23F5">
            <w:r>
              <w:rPr>
                <w:i/>
                <w:iCs/>
              </w:rPr>
              <w:t>CE/SUB/00001/00001</w:t>
            </w:r>
          </w:p>
        </w:tc>
        <w:tc>
          <w:tcPr>
            <w:tcW w:w="2640" w:type="dxa"/>
          </w:tcPr>
          <w:p w14:paraId="4965A392" w14:textId="77777777" w:rsidR="003A1A6E" w:rsidRDefault="000E23F5">
            <w:r>
              <w:t xml:space="preserve">Support the </w:t>
            </w:r>
            <w:r>
              <w:rPr>
                <w:i/>
                <w:iCs/>
              </w:rPr>
              <w:t>creator</w:t>
            </w:r>
            <w:r>
              <w:t xml:space="preserve"> attribute of &lt;subscription&gt; resource</w:t>
            </w:r>
          </w:p>
        </w:tc>
      </w:tr>
      <w:tr w:rsidR="003A1A6E" w14:paraId="7D9A7307" w14:textId="77777777">
        <w:tc>
          <w:tcPr>
            <w:tcW w:w="2640" w:type="dxa"/>
          </w:tcPr>
          <w:p w14:paraId="65BFD415" w14:textId="77777777" w:rsidR="003A1A6E" w:rsidRDefault="003A1A6E"/>
        </w:tc>
        <w:tc>
          <w:tcPr>
            <w:tcW w:w="2640" w:type="dxa"/>
          </w:tcPr>
          <w:p w14:paraId="0B380592" w14:textId="77777777" w:rsidR="003A1A6E" w:rsidRDefault="000E23F5">
            <w:r>
              <w:rPr>
                <w:i/>
                <w:iCs/>
              </w:rPr>
              <w:t>CE/SUB/00001/00001</w:t>
            </w:r>
          </w:p>
        </w:tc>
        <w:tc>
          <w:tcPr>
            <w:tcW w:w="2640" w:type="dxa"/>
          </w:tcPr>
          <w:p w14:paraId="7F3A60A4" w14:textId="77777777" w:rsidR="003A1A6E" w:rsidRDefault="000E23F5">
            <w:r>
              <w:t xml:space="preserve">Support the </w:t>
            </w:r>
            <w:r>
              <w:rPr>
                <w:i/>
                <w:iCs/>
              </w:rPr>
              <w:t>subscriberURI</w:t>
            </w:r>
            <w:r>
              <w:t xml:space="preserve"> attribute of &lt;subscription&gt; resource</w:t>
            </w:r>
          </w:p>
        </w:tc>
      </w:tr>
      <w:tr w:rsidR="003A1A6E" w14:paraId="1C4C9D63" w14:textId="77777777">
        <w:tc>
          <w:tcPr>
            <w:tcW w:w="2640" w:type="dxa"/>
          </w:tcPr>
          <w:p w14:paraId="293BD2B3" w14:textId="77777777" w:rsidR="003A1A6E" w:rsidRDefault="000E23F5">
            <w:r>
              <w:rPr>
                <w:i/>
                <w:iCs/>
              </w:rPr>
              <w:t>CE/SUB/00004</w:t>
            </w:r>
          </w:p>
        </w:tc>
        <w:tc>
          <w:tcPr>
            <w:tcW w:w="2640" w:type="dxa"/>
          </w:tcPr>
          <w:p w14:paraId="770ED9F1" w14:textId="77777777" w:rsidR="003A1A6E" w:rsidRDefault="000E23F5">
            <w:r>
              <w:rPr>
                <w:i/>
                <w:iCs/>
              </w:rPr>
              <w:t>CE/SUB/00004/00001</w:t>
            </w:r>
          </w:p>
        </w:tc>
        <w:tc>
          <w:tcPr>
            <w:tcW w:w="2640" w:type="dxa"/>
          </w:tcPr>
          <w:p w14:paraId="0FCBE63E" w14:textId="77777777" w:rsidR="003A1A6E" w:rsidRDefault="000E23F5">
            <w:r>
              <w:t xml:space="preserve">Notify the address indicated in </w:t>
            </w:r>
            <w:r>
              <w:rPr>
                <w:i/>
                <w:iCs/>
              </w:rPr>
              <w:t>notificationURI</w:t>
            </w:r>
            <w:r>
              <w:t xml:space="preserve"> with notification elements multiplicity equals 1[2]</w:t>
            </w:r>
          </w:p>
        </w:tc>
      </w:tr>
      <w:tr w:rsidR="003A1A6E" w14:paraId="08E9C84F" w14:textId="77777777">
        <w:tc>
          <w:tcPr>
            <w:tcW w:w="2640" w:type="dxa"/>
          </w:tcPr>
          <w:p w14:paraId="423E8FAB" w14:textId="77777777" w:rsidR="003A1A6E" w:rsidRDefault="003A1A6E"/>
        </w:tc>
        <w:tc>
          <w:tcPr>
            <w:tcW w:w="2640" w:type="dxa"/>
          </w:tcPr>
          <w:p w14:paraId="751A6F81" w14:textId="77777777" w:rsidR="003A1A6E" w:rsidRDefault="000E23F5">
            <w:r>
              <w:rPr>
                <w:i/>
                <w:iCs/>
              </w:rPr>
              <w:t>CE/SUB/00004/00002</w:t>
            </w:r>
          </w:p>
        </w:tc>
        <w:tc>
          <w:tcPr>
            <w:tcW w:w="2640" w:type="dxa"/>
          </w:tcPr>
          <w:p w14:paraId="1234A6A5" w14:textId="77777777" w:rsidR="003A1A6E" w:rsidRDefault="000E23F5">
            <w:r>
              <w:t>Notify with notificationEvent/representation set in the notification</w:t>
            </w:r>
          </w:p>
        </w:tc>
      </w:tr>
      <w:tr w:rsidR="003A1A6E" w14:paraId="107F1186" w14:textId="77777777">
        <w:tc>
          <w:tcPr>
            <w:tcW w:w="2640" w:type="dxa"/>
          </w:tcPr>
          <w:p w14:paraId="0BB6334D" w14:textId="77777777" w:rsidR="003A1A6E" w:rsidRDefault="003A1A6E"/>
        </w:tc>
        <w:tc>
          <w:tcPr>
            <w:tcW w:w="2640" w:type="dxa"/>
          </w:tcPr>
          <w:p w14:paraId="67DAD814" w14:textId="77777777" w:rsidR="003A1A6E" w:rsidRDefault="000E23F5">
            <w:r>
              <w:rPr>
                <w:i/>
                <w:iCs/>
              </w:rPr>
              <w:t>CE/SUB/00004/00003</w:t>
            </w:r>
          </w:p>
        </w:tc>
        <w:tc>
          <w:tcPr>
            <w:tcW w:w="2640" w:type="dxa"/>
          </w:tcPr>
          <w:p w14:paraId="51A05F91" w14:textId="77777777" w:rsidR="003A1A6E" w:rsidRDefault="000E23F5">
            <w:r>
              <w:t>Notify with creator set in the notification</w:t>
            </w:r>
          </w:p>
        </w:tc>
      </w:tr>
    </w:tbl>
    <w:p w14:paraId="75CFFEF8" w14:textId="77777777" w:rsidR="003A1A6E" w:rsidRDefault="000E23F5">
      <w:pPr>
        <w:pStyle w:val="BodyText"/>
      </w:pPr>
      <w:r>
        <w:t>Table 5.6.3-5: Fundamental feature set for IN Profile SEC</w:t>
      </w:r>
    </w:p>
    <w:tbl>
      <w:tblPr>
        <w:tblStyle w:val="Table"/>
        <w:tblW w:w="5000" w:type="pct"/>
        <w:tblLayout w:type="fixed"/>
        <w:tblLook w:val="0020" w:firstRow="1" w:lastRow="0" w:firstColumn="0" w:lastColumn="0" w:noHBand="0" w:noVBand="0"/>
      </w:tblPr>
      <w:tblGrid>
        <w:gridCol w:w="3209"/>
        <w:gridCol w:w="3210"/>
        <w:gridCol w:w="3210"/>
      </w:tblGrid>
      <w:tr w:rsidR="003A1A6E" w14:paraId="46532B95"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47756043" w14:textId="77777777" w:rsidR="003A1A6E" w:rsidRDefault="000E23F5">
            <w:r>
              <w:rPr>
                <w:bCs/>
              </w:rPr>
              <w:t>Feature Set</w:t>
            </w:r>
          </w:p>
        </w:tc>
        <w:tc>
          <w:tcPr>
            <w:tcW w:w="2640" w:type="dxa"/>
          </w:tcPr>
          <w:p w14:paraId="7CFAC107" w14:textId="77777777" w:rsidR="003A1A6E" w:rsidRDefault="000E23F5">
            <w:r>
              <w:rPr>
                <w:bCs/>
              </w:rPr>
              <w:t>Feature</w:t>
            </w:r>
          </w:p>
        </w:tc>
        <w:tc>
          <w:tcPr>
            <w:tcW w:w="2640" w:type="dxa"/>
          </w:tcPr>
          <w:p w14:paraId="3ACC2FD1" w14:textId="77777777" w:rsidR="003A1A6E" w:rsidRDefault="000E23F5">
            <w:r>
              <w:rPr>
                <w:bCs/>
              </w:rPr>
              <w:t>Remark</w:t>
            </w:r>
          </w:p>
        </w:tc>
      </w:tr>
      <w:tr w:rsidR="003A1A6E" w14:paraId="0236EA20" w14:textId="77777777">
        <w:tc>
          <w:tcPr>
            <w:tcW w:w="2640" w:type="dxa"/>
          </w:tcPr>
          <w:p w14:paraId="7FBBD7FB" w14:textId="77777777" w:rsidR="003A1A6E" w:rsidRDefault="000E23F5">
            <w:r>
              <w:rPr>
                <w:i/>
                <w:iCs/>
              </w:rPr>
              <w:t>CE/SEC/00001</w:t>
            </w:r>
          </w:p>
        </w:tc>
        <w:tc>
          <w:tcPr>
            <w:tcW w:w="2640" w:type="dxa"/>
          </w:tcPr>
          <w:p w14:paraId="6459A4C1" w14:textId="77777777" w:rsidR="003A1A6E" w:rsidRDefault="000E23F5">
            <w:r>
              <w:rPr>
                <w:i/>
                <w:iCs/>
              </w:rPr>
              <w:t>CE/SEC/00001/00001</w:t>
            </w:r>
          </w:p>
        </w:tc>
        <w:tc>
          <w:tcPr>
            <w:tcW w:w="2640" w:type="dxa"/>
          </w:tcPr>
          <w:p w14:paraId="5E126198" w14:textId="77777777" w:rsidR="003A1A6E" w:rsidRDefault="000E23F5">
            <w:r>
              <w:t>Support &lt;accessControlPolicy&gt; resource with attributes multiplicity equals 1[1]</w:t>
            </w:r>
          </w:p>
        </w:tc>
      </w:tr>
      <w:tr w:rsidR="003A1A6E" w14:paraId="62718CA6" w14:textId="77777777">
        <w:tc>
          <w:tcPr>
            <w:tcW w:w="2640" w:type="dxa"/>
          </w:tcPr>
          <w:p w14:paraId="0FC0824E" w14:textId="77777777" w:rsidR="003A1A6E" w:rsidRDefault="000E23F5">
            <w:r>
              <w:rPr>
                <w:i/>
                <w:iCs/>
              </w:rPr>
              <w:t>CE/SEC/00002</w:t>
            </w:r>
          </w:p>
        </w:tc>
        <w:tc>
          <w:tcPr>
            <w:tcW w:w="2640" w:type="dxa"/>
          </w:tcPr>
          <w:p w14:paraId="6753920C" w14:textId="77777777" w:rsidR="003A1A6E" w:rsidRDefault="000E23F5">
            <w:r>
              <w:rPr>
                <w:i/>
                <w:iCs/>
              </w:rPr>
              <w:t>CE/SEC/00002/00001</w:t>
            </w:r>
          </w:p>
        </w:tc>
        <w:tc>
          <w:tcPr>
            <w:tcW w:w="2640" w:type="dxa"/>
          </w:tcPr>
          <w:p w14:paraId="0C16D18C" w14:textId="77777777" w:rsidR="003A1A6E" w:rsidRDefault="000E23F5">
            <w:r>
              <w:t xml:space="preserve">Support </w:t>
            </w:r>
            <w:r>
              <w:rPr>
                <w:i/>
                <w:iCs/>
              </w:rPr>
              <w:t>accessControlPolicyIDs</w:t>
            </w:r>
            <w:r>
              <w:t xml:space="preserve"> attribute for &lt;resource&gt; that the Implementation supports.</w:t>
            </w:r>
          </w:p>
        </w:tc>
      </w:tr>
      <w:tr w:rsidR="003A1A6E" w14:paraId="472ED596" w14:textId="77777777">
        <w:tc>
          <w:tcPr>
            <w:tcW w:w="2640" w:type="dxa"/>
          </w:tcPr>
          <w:p w14:paraId="392D9D43" w14:textId="77777777" w:rsidR="003A1A6E" w:rsidRDefault="003A1A6E"/>
        </w:tc>
        <w:tc>
          <w:tcPr>
            <w:tcW w:w="2640" w:type="dxa"/>
          </w:tcPr>
          <w:p w14:paraId="25F6EED4" w14:textId="77777777" w:rsidR="003A1A6E" w:rsidRDefault="000E23F5">
            <w:r>
              <w:rPr>
                <w:i/>
                <w:iCs/>
              </w:rPr>
              <w:t>CE/SEC/00002/00002</w:t>
            </w:r>
          </w:p>
        </w:tc>
        <w:tc>
          <w:tcPr>
            <w:tcW w:w="2640" w:type="dxa"/>
          </w:tcPr>
          <w:p w14:paraId="0D350C8B" w14:textId="77777777" w:rsidR="003A1A6E" w:rsidRDefault="000E23F5">
            <w:r>
              <w:t>Support access control decision and enforcement making on the Hosting CSE</w:t>
            </w:r>
          </w:p>
        </w:tc>
      </w:tr>
    </w:tbl>
    <w:p w14:paraId="6AC4B1F5" w14:textId="77777777" w:rsidR="003A1A6E" w:rsidRDefault="000E23F5">
      <w:pPr>
        <w:pStyle w:val="BodyText"/>
      </w:pPr>
      <w:r>
        <w:t>Table 5.6.3-6: Fundamental feature set for IN Profile GMG</w:t>
      </w:r>
    </w:p>
    <w:tbl>
      <w:tblPr>
        <w:tblStyle w:val="Table"/>
        <w:tblW w:w="5000" w:type="pct"/>
        <w:tblLayout w:type="fixed"/>
        <w:tblLook w:val="0020" w:firstRow="1" w:lastRow="0" w:firstColumn="0" w:lastColumn="0" w:noHBand="0" w:noVBand="0"/>
      </w:tblPr>
      <w:tblGrid>
        <w:gridCol w:w="3209"/>
        <w:gridCol w:w="3210"/>
        <w:gridCol w:w="3210"/>
      </w:tblGrid>
      <w:tr w:rsidR="003A1A6E" w14:paraId="01021A62"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16EBF560" w14:textId="77777777" w:rsidR="003A1A6E" w:rsidRDefault="000E23F5">
            <w:r>
              <w:rPr>
                <w:bCs/>
              </w:rPr>
              <w:t>Feature Set</w:t>
            </w:r>
          </w:p>
        </w:tc>
        <w:tc>
          <w:tcPr>
            <w:tcW w:w="2640" w:type="dxa"/>
          </w:tcPr>
          <w:p w14:paraId="7531109B" w14:textId="77777777" w:rsidR="003A1A6E" w:rsidRDefault="000E23F5">
            <w:r>
              <w:rPr>
                <w:bCs/>
              </w:rPr>
              <w:t>Feature</w:t>
            </w:r>
          </w:p>
        </w:tc>
        <w:tc>
          <w:tcPr>
            <w:tcW w:w="2640" w:type="dxa"/>
          </w:tcPr>
          <w:p w14:paraId="7656F501" w14:textId="77777777" w:rsidR="003A1A6E" w:rsidRDefault="000E23F5">
            <w:r>
              <w:rPr>
                <w:bCs/>
              </w:rPr>
              <w:t>Remark</w:t>
            </w:r>
          </w:p>
        </w:tc>
      </w:tr>
      <w:tr w:rsidR="003A1A6E" w14:paraId="1A11FE8D" w14:textId="77777777">
        <w:tc>
          <w:tcPr>
            <w:tcW w:w="2640" w:type="dxa"/>
          </w:tcPr>
          <w:p w14:paraId="48BACE2F" w14:textId="77777777" w:rsidR="003A1A6E" w:rsidRDefault="000E23F5">
            <w:r>
              <w:rPr>
                <w:i/>
                <w:iCs/>
              </w:rPr>
              <w:t>CE/GMG/00001</w:t>
            </w:r>
          </w:p>
        </w:tc>
        <w:tc>
          <w:tcPr>
            <w:tcW w:w="2640" w:type="dxa"/>
          </w:tcPr>
          <w:p w14:paraId="4184BDD6" w14:textId="77777777" w:rsidR="003A1A6E" w:rsidRDefault="000E23F5">
            <w:r>
              <w:rPr>
                <w:i/>
                <w:iCs/>
              </w:rPr>
              <w:t>CE/GMG/00001/00001</w:t>
            </w:r>
          </w:p>
        </w:tc>
        <w:tc>
          <w:tcPr>
            <w:tcW w:w="2640" w:type="dxa"/>
          </w:tcPr>
          <w:p w14:paraId="1C739B1A" w14:textId="77777777" w:rsidR="003A1A6E" w:rsidRDefault="000E23F5">
            <w:r>
              <w:t>Support the &lt;group&gt; resource with attributes multiplicity equals 1[1] Support &lt;group&gt; resource with MIXED memberType</w:t>
            </w:r>
          </w:p>
        </w:tc>
      </w:tr>
      <w:tr w:rsidR="003A1A6E" w14:paraId="0280ABCF" w14:textId="77777777">
        <w:tc>
          <w:tcPr>
            <w:tcW w:w="2640" w:type="dxa"/>
          </w:tcPr>
          <w:p w14:paraId="3F5F335A" w14:textId="77777777" w:rsidR="003A1A6E" w:rsidRDefault="000E23F5">
            <w:r>
              <w:rPr>
                <w:i/>
                <w:iCs/>
              </w:rPr>
              <w:t>CE/GMG/00002</w:t>
            </w:r>
          </w:p>
        </w:tc>
        <w:tc>
          <w:tcPr>
            <w:tcW w:w="2640" w:type="dxa"/>
          </w:tcPr>
          <w:p w14:paraId="4241CC27" w14:textId="77777777" w:rsidR="003A1A6E" w:rsidRDefault="000E23F5">
            <w:r>
              <w:rPr>
                <w:i/>
                <w:iCs/>
              </w:rPr>
              <w:t>CE/GMG/00002/00001</w:t>
            </w:r>
          </w:p>
        </w:tc>
        <w:tc>
          <w:tcPr>
            <w:tcW w:w="2640" w:type="dxa"/>
          </w:tcPr>
          <w:p w14:paraId="7141C071" w14:textId="77777777" w:rsidR="003A1A6E" w:rsidRDefault="000E23F5">
            <w:r>
              <w:t xml:space="preserve">Support &lt;group&gt; resource with single specific resource typesSupport </w:t>
            </w:r>
            <w:r>
              <w:rPr>
                <w:i/>
                <w:iCs/>
              </w:rPr>
              <w:t>consistencyStrategy</w:t>
            </w:r>
          </w:p>
        </w:tc>
      </w:tr>
      <w:tr w:rsidR="003A1A6E" w14:paraId="685E9F4A" w14:textId="77777777">
        <w:tc>
          <w:tcPr>
            <w:tcW w:w="2640" w:type="dxa"/>
          </w:tcPr>
          <w:p w14:paraId="1D4BE850" w14:textId="77777777" w:rsidR="003A1A6E" w:rsidRDefault="000E23F5">
            <w:r>
              <w:rPr>
                <w:i/>
                <w:iCs/>
              </w:rPr>
              <w:t>CE/GMG/00003</w:t>
            </w:r>
          </w:p>
        </w:tc>
        <w:tc>
          <w:tcPr>
            <w:tcW w:w="2640" w:type="dxa"/>
          </w:tcPr>
          <w:p w14:paraId="041BFCD1" w14:textId="77777777" w:rsidR="003A1A6E" w:rsidRDefault="000E23F5">
            <w:r>
              <w:rPr>
                <w:i/>
                <w:iCs/>
              </w:rPr>
              <w:t>CE/GMG/00003/00001</w:t>
            </w:r>
          </w:p>
        </w:tc>
        <w:tc>
          <w:tcPr>
            <w:tcW w:w="2640" w:type="dxa"/>
          </w:tcPr>
          <w:p w14:paraId="40BE8770" w14:textId="77777777" w:rsidR="003A1A6E" w:rsidRDefault="000E23F5">
            <w:r>
              <w:t>Fan out of request to all members</w:t>
            </w:r>
          </w:p>
        </w:tc>
      </w:tr>
    </w:tbl>
    <w:p w14:paraId="1111BE4A" w14:textId="77777777" w:rsidR="003A1A6E" w:rsidRDefault="000E23F5">
      <w:pPr>
        <w:pStyle w:val="BodyText"/>
      </w:pPr>
      <w:r>
        <w:t>Table 5.6.3-7: Fundamental feature set for IN Profile DIS</w:t>
      </w:r>
    </w:p>
    <w:tbl>
      <w:tblPr>
        <w:tblStyle w:val="Table"/>
        <w:tblW w:w="5000" w:type="pct"/>
        <w:tblLayout w:type="fixed"/>
        <w:tblLook w:val="0020" w:firstRow="1" w:lastRow="0" w:firstColumn="0" w:lastColumn="0" w:noHBand="0" w:noVBand="0"/>
      </w:tblPr>
      <w:tblGrid>
        <w:gridCol w:w="3209"/>
        <w:gridCol w:w="3210"/>
        <w:gridCol w:w="3210"/>
      </w:tblGrid>
      <w:tr w:rsidR="003A1A6E" w14:paraId="0153D682"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70BDDFA4" w14:textId="77777777" w:rsidR="003A1A6E" w:rsidRDefault="000E23F5">
            <w:r>
              <w:rPr>
                <w:bCs/>
              </w:rPr>
              <w:t>Feature Set</w:t>
            </w:r>
          </w:p>
        </w:tc>
        <w:tc>
          <w:tcPr>
            <w:tcW w:w="2640" w:type="dxa"/>
          </w:tcPr>
          <w:p w14:paraId="3F3990B6" w14:textId="77777777" w:rsidR="003A1A6E" w:rsidRDefault="000E23F5">
            <w:r>
              <w:rPr>
                <w:bCs/>
              </w:rPr>
              <w:t>Feature</w:t>
            </w:r>
          </w:p>
        </w:tc>
        <w:tc>
          <w:tcPr>
            <w:tcW w:w="2640" w:type="dxa"/>
          </w:tcPr>
          <w:p w14:paraId="1E7172F5" w14:textId="77777777" w:rsidR="003A1A6E" w:rsidRDefault="000E23F5">
            <w:r>
              <w:rPr>
                <w:bCs/>
              </w:rPr>
              <w:t>Remark</w:t>
            </w:r>
          </w:p>
        </w:tc>
      </w:tr>
      <w:tr w:rsidR="003A1A6E" w14:paraId="79D23743" w14:textId="77777777">
        <w:tc>
          <w:tcPr>
            <w:tcW w:w="2640" w:type="dxa"/>
          </w:tcPr>
          <w:p w14:paraId="0858E0DE" w14:textId="77777777" w:rsidR="003A1A6E" w:rsidRDefault="000E23F5">
            <w:r>
              <w:rPr>
                <w:i/>
                <w:iCs/>
              </w:rPr>
              <w:t>CE/DIS/00001</w:t>
            </w:r>
          </w:p>
        </w:tc>
        <w:tc>
          <w:tcPr>
            <w:tcW w:w="2640" w:type="dxa"/>
          </w:tcPr>
          <w:p w14:paraId="54B75B7F" w14:textId="77777777" w:rsidR="003A1A6E" w:rsidRDefault="000E23F5">
            <w:r>
              <w:rPr>
                <w:i/>
                <w:iCs/>
              </w:rPr>
              <w:t>CE/DIS/00001/00001</w:t>
            </w:r>
          </w:p>
        </w:tc>
        <w:tc>
          <w:tcPr>
            <w:tcW w:w="2640" w:type="dxa"/>
          </w:tcPr>
          <w:p w14:paraId="193DFAFB" w14:textId="77777777" w:rsidR="003A1A6E" w:rsidRDefault="000E23F5">
            <w:r>
              <w:t>Support the Discovery request with filterUsage equals to “Discovery”</w:t>
            </w:r>
          </w:p>
        </w:tc>
      </w:tr>
      <w:tr w:rsidR="003A1A6E" w14:paraId="2F825E09" w14:textId="77777777">
        <w:tc>
          <w:tcPr>
            <w:tcW w:w="2640" w:type="dxa"/>
          </w:tcPr>
          <w:p w14:paraId="109EFB81" w14:textId="77777777" w:rsidR="003A1A6E" w:rsidRDefault="003A1A6E"/>
        </w:tc>
        <w:tc>
          <w:tcPr>
            <w:tcW w:w="2640" w:type="dxa"/>
          </w:tcPr>
          <w:p w14:paraId="3E234893" w14:textId="77777777" w:rsidR="003A1A6E" w:rsidRDefault="000E23F5">
            <w:r>
              <w:rPr>
                <w:i/>
                <w:iCs/>
              </w:rPr>
              <w:t>CE/DIS/00001/00002</w:t>
            </w:r>
          </w:p>
        </w:tc>
        <w:tc>
          <w:tcPr>
            <w:tcW w:w="2640" w:type="dxa"/>
          </w:tcPr>
          <w:p w14:paraId="6AA3F888" w14:textId="77777777" w:rsidR="003A1A6E" w:rsidRDefault="000E23F5">
            <w:r>
              <w:t>Support discovery with filterCriteria (</w:t>
            </w:r>
            <w:r>
              <w:rPr>
                <w:i/>
                <w:iCs/>
              </w:rPr>
              <w:t>createdBefore,createdAfter,modifiedSince,unmodifiedSince,stateTagSm</w:t>
            </w:r>
            <w:r>
              <w:rPr>
                <w:i/>
                <w:iCs/>
              </w:rPr>
              <w:lastRenderedPageBreak/>
              <w:t>aller,stateTagBigger,expireBefore,expireAfter, labels,resourceType,sizeAbove,sizeBelow,contentType, limit, attribute</w:t>
            </w:r>
            <w:r>
              <w:t xml:space="preserve"> )</w:t>
            </w:r>
          </w:p>
        </w:tc>
      </w:tr>
      <w:tr w:rsidR="003A1A6E" w14:paraId="0311C345" w14:textId="77777777">
        <w:tc>
          <w:tcPr>
            <w:tcW w:w="2640" w:type="dxa"/>
          </w:tcPr>
          <w:p w14:paraId="375E56F0" w14:textId="77777777" w:rsidR="003A1A6E" w:rsidRDefault="003A1A6E"/>
        </w:tc>
        <w:tc>
          <w:tcPr>
            <w:tcW w:w="2640" w:type="dxa"/>
          </w:tcPr>
          <w:p w14:paraId="3939FC98" w14:textId="77777777" w:rsidR="003A1A6E" w:rsidRDefault="000E23F5">
            <w:r>
              <w:rPr>
                <w:i/>
                <w:iCs/>
              </w:rPr>
              <w:t>CE/DIS/00001/00006</w:t>
            </w:r>
          </w:p>
        </w:tc>
        <w:tc>
          <w:tcPr>
            <w:tcW w:w="2640" w:type="dxa"/>
          </w:tcPr>
          <w:p w14:paraId="009C3108" w14:textId="77777777" w:rsidR="003A1A6E" w:rsidRDefault="000E23F5">
            <w:r>
              <w:t>Support discovery with filterCriteria (</w:t>
            </w:r>
            <w:r>
              <w:rPr>
                <w:i/>
                <w:iCs/>
              </w:rPr>
              <w:t>labels</w:t>
            </w:r>
            <w:r>
              <w:t xml:space="preserve"> )</w:t>
            </w:r>
          </w:p>
        </w:tc>
      </w:tr>
    </w:tbl>
    <w:p w14:paraId="5B7CECDB" w14:textId="77777777" w:rsidR="003A1A6E" w:rsidRDefault="000E23F5">
      <w:pPr>
        <w:pStyle w:val="BodyText"/>
      </w:pPr>
      <w:r>
        <w:t>Table 5.6.3-8: Fundamental feature set for IN Profile PCH</w:t>
      </w:r>
    </w:p>
    <w:tbl>
      <w:tblPr>
        <w:tblStyle w:val="Table"/>
        <w:tblW w:w="5000" w:type="pct"/>
        <w:tblLayout w:type="fixed"/>
        <w:tblLook w:val="0020" w:firstRow="1" w:lastRow="0" w:firstColumn="0" w:lastColumn="0" w:noHBand="0" w:noVBand="0"/>
      </w:tblPr>
      <w:tblGrid>
        <w:gridCol w:w="3209"/>
        <w:gridCol w:w="3210"/>
        <w:gridCol w:w="3210"/>
      </w:tblGrid>
      <w:tr w:rsidR="003A1A6E" w14:paraId="2ABAB689"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62977B23" w14:textId="77777777" w:rsidR="003A1A6E" w:rsidRDefault="000E23F5">
            <w:r>
              <w:rPr>
                <w:i/>
                <w:iCs/>
              </w:rPr>
              <w:t>CE/PCH/00001</w:t>
            </w:r>
          </w:p>
        </w:tc>
        <w:tc>
          <w:tcPr>
            <w:tcW w:w="2640" w:type="dxa"/>
          </w:tcPr>
          <w:p w14:paraId="685BDCAE" w14:textId="77777777" w:rsidR="003A1A6E" w:rsidRDefault="000E23F5">
            <w:r>
              <w:rPr>
                <w:i/>
                <w:iCs/>
              </w:rPr>
              <w:t>CE/PCH/00001/00001</w:t>
            </w:r>
          </w:p>
        </w:tc>
        <w:tc>
          <w:tcPr>
            <w:tcW w:w="2640" w:type="dxa"/>
          </w:tcPr>
          <w:p w14:paraId="272DFFCA" w14:textId="77777777" w:rsidR="003A1A6E" w:rsidRDefault="000E23F5">
            <w:r>
              <w:t>Polling Channel resource management</w:t>
            </w:r>
          </w:p>
        </w:tc>
      </w:tr>
      <w:tr w:rsidR="003A1A6E" w14:paraId="588E90AB" w14:textId="77777777">
        <w:tc>
          <w:tcPr>
            <w:tcW w:w="2640" w:type="dxa"/>
          </w:tcPr>
          <w:p w14:paraId="57F96A8D" w14:textId="77777777" w:rsidR="003A1A6E" w:rsidRDefault="000E23F5">
            <w:r>
              <w:rPr>
                <w:i/>
                <w:iCs/>
              </w:rPr>
              <w:t>CE/PCH/00002</w:t>
            </w:r>
          </w:p>
        </w:tc>
        <w:tc>
          <w:tcPr>
            <w:tcW w:w="2640" w:type="dxa"/>
          </w:tcPr>
          <w:p w14:paraId="167999B0" w14:textId="77777777" w:rsidR="003A1A6E" w:rsidRDefault="000E23F5">
            <w:r>
              <w:rPr>
                <w:i/>
                <w:iCs/>
              </w:rPr>
              <w:t>CE/PCH/00002/00001</w:t>
            </w:r>
          </w:p>
        </w:tc>
        <w:tc>
          <w:tcPr>
            <w:tcW w:w="2640" w:type="dxa"/>
          </w:tcPr>
          <w:p w14:paraId="5209AF15" w14:textId="77777777" w:rsidR="003A1A6E" w:rsidRDefault="000E23F5">
            <w:r>
              <w:t>Long Polling Procedure</w:t>
            </w:r>
          </w:p>
        </w:tc>
      </w:tr>
    </w:tbl>
    <w:p w14:paraId="7050DA5E" w14:textId="77777777" w:rsidR="003A1A6E" w:rsidRDefault="000E23F5">
      <w:pPr>
        <w:pStyle w:val="Heading2"/>
      </w:pPr>
      <w:bookmarkStart w:id="36" w:name="constrained-actuator-as-asn"/>
      <w:bookmarkEnd w:id="35"/>
      <w:bookmarkEnd w:id="32"/>
      <w:r>
        <w:t>5.7 Constrained actuator as ASN</w:t>
      </w:r>
    </w:p>
    <w:p w14:paraId="68D637B7" w14:textId="77777777" w:rsidR="003A1A6E" w:rsidRDefault="000E23F5">
      <w:pPr>
        <w:pStyle w:val="Heading3"/>
      </w:pPr>
      <w:bookmarkStart w:id="37" w:name="profile-description-5"/>
      <w:r>
        <w:t>5.7.1 Profile description</w:t>
      </w:r>
    </w:p>
    <w:p w14:paraId="7D245326" w14:textId="77777777" w:rsidR="003A1A6E" w:rsidRDefault="000E23F5">
      <w:r>
        <w:t>The profile defines constraint actuator that is powered by battery and intended to be used for years after deployment without any human interference for maintenance. Therefore, the function of constraint actuator need to be very limited.</w:t>
      </w:r>
    </w:p>
    <w:p w14:paraId="7596D9AE" w14:textId="77777777" w:rsidR="003A1A6E" w:rsidRDefault="000E23F5">
      <w:pPr>
        <w:pStyle w:val="BodyText"/>
      </w:pPr>
      <w:r>
        <w:t>An actuator is intended to be receiving control command from CSE via notification or other means. The actuator then actuates according to the control command.</w:t>
      </w:r>
    </w:p>
    <w:p w14:paraId="3729D23C" w14:textId="77777777" w:rsidR="003A1A6E" w:rsidRDefault="000E23F5">
      <w:pPr>
        <w:pStyle w:val="BodyText"/>
      </w:pPr>
      <w:r>
        <w:t>The actuator need to receive control command. As a result, the actuator need to be request reachable to receive notification or be able to start a polling channel.</w:t>
      </w:r>
    </w:p>
    <w:p w14:paraId="5A732289" w14:textId="77777777" w:rsidR="003A1A6E" w:rsidRDefault="000E23F5">
      <w:pPr>
        <w:pStyle w:val="BodyText"/>
      </w:pPr>
      <w:r>
        <w:t>The features described in this profile are features of CSE as the ASN exposes Mcc reference point outside. There are internal AEs of the ASN to synchronize the actual device state with the resource hosted by the ASN-CSE. However, in this profile, the ASN-AE is not sending information to the other CSE’s, it’s not necessary to include the oneM2M defined AE Features in this profile.</w:t>
      </w:r>
    </w:p>
    <w:p w14:paraId="0E00BA57" w14:textId="77777777" w:rsidR="003A1A6E" w:rsidRDefault="000E23F5">
      <w:pPr>
        <w:pStyle w:val="Heading3"/>
      </w:pPr>
      <w:bookmarkStart w:id="38" w:name="profile-usage-examples-5"/>
      <w:bookmarkEnd w:id="37"/>
      <w:r>
        <w:t>5.7.2 Profile usage examples</w:t>
      </w:r>
    </w:p>
    <w:p w14:paraId="4CF9438B" w14:textId="77777777" w:rsidR="003A1A6E" w:rsidRDefault="000E23F5">
      <w:r>
        <w:t>Swithes deployed along the street light to switch on or off the street light remotely.</w:t>
      </w:r>
    </w:p>
    <w:p w14:paraId="11A0FE38" w14:textId="77777777" w:rsidR="003A1A6E" w:rsidRDefault="000E23F5">
      <w:pPr>
        <w:pStyle w:val="Heading3"/>
      </w:pPr>
      <w:bookmarkStart w:id="39" w:name="fundamental-feature-sets-5"/>
      <w:bookmarkEnd w:id="38"/>
      <w:r>
        <w:t>5.7.3 Fundamental feature sets</w:t>
      </w:r>
    </w:p>
    <w:p w14:paraId="68457233" w14:textId="77777777" w:rsidR="003A1A6E" w:rsidRDefault="000E23F5">
      <w:r>
        <w:t>The fundamental feature set assumes that the resource id of the &lt;container&gt; resource needed for create &lt;contentInstance&gt; is pre-configured at the ASN-CSE and provisioned to the AEs that tends to send request to the ASN-CSE.</w:t>
      </w:r>
    </w:p>
    <w:p w14:paraId="4B3AEFC9" w14:textId="77777777" w:rsidR="003A1A6E" w:rsidRDefault="000E23F5">
      <w:pPr>
        <w:pStyle w:val="TableCaption"/>
      </w:pPr>
      <w:r>
        <w:t>Table 5.7.3-1: Fundamental feature sets for constrained sensor as ASN GEN</w:t>
      </w:r>
    </w:p>
    <w:tbl>
      <w:tblPr>
        <w:tblStyle w:val="Table"/>
        <w:tblW w:w="0" w:type="auto"/>
        <w:tblLook w:val="0020" w:firstRow="1" w:lastRow="0" w:firstColumn="0" w:lastColumn="0" w:noHBand="0" w:noVBand="0"/>
        <w:tblCaption w:val="Table 5.7.3-1: Fundamental feature sets for constrained sensor as ASN GEN"/>
      </w:tblPr>
      <w:tblGrid>
        <w:gridCol w:w="1483"/>
        <w:gridCol w:w="2039"/>
        <w:gridCol w:w="2227"/>
      </w:tblGrid>
      <w:tr w:rsidR="003A1A6E" w14:paraId="59DD1EF8"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F0DC305" w14:textId="77777777" w:rsidR="003A1A6E" w:rsidRDefault="000E23F5">
            <w:r>
              <w:rPr>
                <w:bCs/>
              </w:rPr>
              <w:t>Feature Set</w:t>
            </w:r>
          </w:p>
        </w:tc>
        <w:tc>
          <w:tcPr>
            <w:tcW w:w="0" w:type="auto"/>
          </w:tcPr>
          <w:p w14:paraId="3DFF57DB" w14:textId="77777777" w:rsidR="003A1A6E" w:rsidRDefault="000E23F5">
            <w:r>
              <w:rPr>
                <w:bCs/>
              </w:rPr>
              <w:t>Feature</w:t>
            </w:r>
          </w:p>
        </w:tc>
        <w:tc>
          <w:tcPr>
            <w:tcW w:w="0" w:type="auto"/>
          </w:tcPr>
          <w:p w14:paraId="07DA3984" w14:textId="77777777" w:rsidR="003A1A6E" w:rsidRDefault="000E23F5">
            <w:r>
              <w:rPr>
                <w:bCs/>
              </w:rPr>
              <w:t>Remark</w:t>
            </w:r>
          </w:p>
        </w:tc>
      </w:tr>
      <w:tr w:rsidR="003A1A6E" w14:paraId="08C11588" w14:textId="77777777">
        <w:tc>
          <w:tcPr>
            <w:tcW w:w="0" w:type="auto"/>
          </w:tcPr>
          <w:p w14:paraId="12F9FBC5" w14:textId="77777777" w:rsidR="003A1A6E" w:rsidRDefault="000E23F5">
            <w:r>
              <w:rPr>
                <w:i/>
                <w:iCs/>
              </w:rPr>
              <w:t>CE/GEN/00001</w:t>
            </w:r>
          </w:p>
        </w:tc>
        <w:tc>
          <w:tcPr>
            <w:tcW w:w="0" w:type="auto"/>
          </w:tcPr>
          <w:p w14:paraId="1B3C68B8" w14:textId="77777777" w:rsidR="003A1A6E" w:rsidRDefault="000E23F5">
            <w:r>
              <w:rPr>
                <w:i/>
                <w:iCs/>
              </w:rPr>
              <w:t>CE/GEN/00001/00001</w:t>
            </w:r>
          </w:p>
        </w:tc>
        <w:tc>
          <w:tcPr>
            <w:tcW w:w="0" w:type="auto"/>
          </w:tcPr>
          <w:p w14:paraId="778A1E80" w14:textId="77777777" w:rsidR="003A1A6E" w:rsidRDefault="000E23F5">
            <w:r>
              <w:t>Unstructured resource id</w:t>
            </w:r>
          </w:p>
        </w:tc>
      </w:tr>
      <w:tr w:rsidR="003A1A6E" w14:paraId="155242EF" w14:textId="77777777">
        <w:tc>
          <w:tcPr>
            <w:tcW w:w="0" w:type="auto"/>
          </w:tcPr>
          <w:p w14:paraId="7263ADC9" w14:textId="77777777" w:rsidR="003A1A6E" w:rsidRDefault="003A1A6E"/>
        </w:tc>
        <w:tc>
          <w:tcPr>
            <w:tcW w:w="0" w:type="auto"/>
          </w:tcPr>
          <w:p w14:paraId="750EFEBD" w14:textId="77777777" w:rsidR="003A1A6E" w:rsidRDefault="000E23F5">
            <w:r>
              <w:rPr>
                <w:i/>
                <w:iCs/>
              </w:rPr>
              <w:t>CE/GEN/00001/00002</w:t>
            </w:r>
          </w:p>
        </w:tc>
        <w:tc>
          <w:tcPr>
            <w:tcW w:w="0" w:type="auto"/>
          </w:tcPr>
          <w:p w14:paraId="5B4F8947" w14:textId="77777777" w:rsidR="003A1A6E" w:rsidRDefault="000E23F5">
            <w:r>
              <w:t>Structured resource id</w:t>
            </w:r>
          </w:p>
        </w:tc>
      </w:tr>
      <w:tr w:rsidR="003A1A6E" w14:paraId="110F406F" w14:textId="77777777">
        <w:tc>
          <w:tcPr>
            <w:tcW w:w="0" w:type="auto"/>
          </w:tcPr>
          <w:p w14:paraId="0FDE9202" w14:textId="77777777" w:rsidR="003A1A6E" w:rsidRDefault="000E23F5">
            <w:r>
              <w:rPr>
                <w:i/>
                <w:iCs/>
              </w:rPr>
              <w:t>CE/GEN/00002</w:t>
            </w:r>
          </w:p>
        </w:tc>
        <w:tc>
          <w:tcPr>
            <w:tcW w:w="0" w:type="auto"/>
          </w:tcPr>
          <w:p w14:paraId="68941FA1" w14:textId="77777777" w:rsidR="003A1A6E" w:rsidRDefault="000E23F5">
            <w:r>
              <w:rPr>
                <w:i/>
                <w:iCs/>
              </w:rPr>
              <w:t>CE/GEN/00002/00001</w:t>
            </w:r>
          </w:p>
        </w:tc>
        <w:tc>
          <w:tcPr>
            <w:tcW w:w="0" w:type="auto"/>
          </w:tcPr>
          <w:p w14:paraId="158E5994" w14:textId="77777777" w:rsidR="003A1A6E" w:rsidRDefault="000E23F5">
            <w:r>
              <w:t>Support blocking request</w:t>
            </w:r>
          </w:p>
        </w:tc>
      </w:tr>
    </w:tbl>
    <w:p w14:paraId="1127A89C" w14:textId="77777777" w:rsidR="003A1A6E" w:rsidRDefault="003A1A6E"/>
    <w:p w14:paraId="397C2AAF" w14:textId="77777777" w:rsidR="003A1A6E" w:rsidRDefault="000E23F5">
      <w:pPr>
        <w:pStyle w:val="TableCaption"/>
      </w:pPr>
      <w:r>
        <w:lastRenderedPageBreak/>
        <w:t>Table 5.7.3-2: Fundamental feature sets for constrained sensor as ASN REG</w:t>
      </w:r>
    </w:p>
    <w:tbl>
      <w:tblPr>
        <w:tblStyle w:val="Table"/>
        <w:tblW w:w="5000" w:type="pct"/>
        <w:tblLayout w:type="fixed"/>
        <w:tblLook w:val="0020" w:firstRow="1" w:lastRow="0" w:firstColumn="0" w:lastColumn="0" w:noHBand="0" w:noVBand="0"/>
        <w:tblCaption w:val="Table 5.7.3-2: Fundamental feature sets for constrained sensor as ASN REG"/>
      </w:tblPr>
      <w:tblGrid>
        <w:gridCol w:w="3209"/>
        <w:gridCol w:w="3210"/>
        <w:gridCol w:w="3210"/>
      </w:tblGrid>
      <w:tr w:rsidR="003A1A6E" w14:paraId="2BA0A92E"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6B7E5663" w14:textId="77777777" w:rsidR="003A1A6E" w:rsidRDefault="000E23F5">
            <w:r>
              <w:rPr>
                <w:bCs/>
              </w:rPr>
              <w:t>Feature Set</w:t>
            </w:r>
          </w:p>
        </w:tc>
        <w:tc>
          <w:tcPr>
            <w:tcW w:w="2640" w:type="dxa"/>
          </w:tcPr>
          <w:p w14:paraId="68C4F37F" w14:textId="77777777" w:rsidR="003A1A6E" w:rsidRDefault="000E23F5">
            <w:r>
              <w:rPr>
                <w:bCs/>
              </w:rPr>
              <w:t>Feature</w:t>
            </w:r>
          </w:p>
        </w:tc>
        <w:tc>
          <w:tcPr>
            <w:tcW w:w="2640" w:type="dxa"/>
          </w:tcPr>
          <w:p w14:paraId="66BE3FC0" w14:textId="77777777" w:rsidR="003A1A6E" w:rsidRDefault="000E23F5">
            <w:r>
              <w:rPr>
                <w:bCs/>
              </w:rPr>
              <w:t>Remark</w:t>
            </w:r>
          </w:p>
        </w:tc>
      </w:tr>
      <w:tr w:rsidR="003A1A6E" w14:paraId="6EDAF001" w14:textId="77777777">
        <w:tc>
          <w:tcPr>
            <w:tcW w:w="2640" w:type="dxa"/>
          </w:tcPr>
          <w:p w14:paraId="4D8709ED" w14:textId="77777777" w:rsidR="003A1A6E" w:rsidRDefault="000E23F5">
            <w:r>
              <w:rPr>
                <w:i/>
                <w:iCs/>
              </w:rPr>
              <w:t>CE/REG/00005</w:t>
            </w:r>
          </w:p>
        </w:tc>
        <w:tc>
          <w:tcPr>
            <w:tcW w:w="2640" w:type="dxa"/>
          </w:tcPr>
          <w:p w14:paraId="50949620" w14:textId="77777777" w:rsidR="003A1A6E" w:rsidRDefault="000E23F5">
            <w:r>
              <w:rPr>
                <w:i/>
                <w:iCs/>
              </w:rPr>
              <w:t>CE/REG/00005/00001</w:t>
            </w:r>
          </w:p>
        </w:tc>
        <w:tc>
          <w:tcPr>
            <w:tcW w:w="2640" w:type="dxa"/>
          </w:tcPr>
          <w:p w14:paraId="6F5018F9" w14:textId="77777777" w:rsidR="003A1A6E" w:rsidRDefault="000E23F5">
            <w:r>
              <w:t>The Creation with &lt;remoteCSE&gt; resource for CSE registration with mandatory attributes[2]</w:t>
            </w:r>
          </w:p>
        </w:tc>
      </w:tr>
      <w:tr w:rsidR="003A1A6E" w14:paraId="736CA190" w14:textId="77777777">
        <w:tc>
          <w:tcPr>
            <w:tcW w:w="2640" w:type="dxa"/>
          </w:tcPr>
          <w:p w14:paraId="603657C3" w14:textId="77777777" w:rsidR="003A1A6E" w:rsidRDefault="003A1A6E"/>
        </w:tc>
        <w:tc>
          <w:tcPr>
            <w:tcW w:w="2640" w:type="dxa"/>
          </w:tcPr>
          <w:p w14:paraId="1FD1C85B" w14:textId="77777777" w:rsidR="003A1A6E" w:rsidRDefault="000E23F5">
            <w:r>
              <w:rPr>
                <w:i/>
                <w:iCs/>
              </w:rPr>
              <w:t>CE/REG/00005/00006</w:t>
            </w:r>
          </w:p>
        </w:tc>
        <w:tc>
          <w:tcPr>
            <w:tcW w:w="2640" w:type="dxa"/>
          </w:tcPr>
          <w:p w14:paraId="4E000FD8" w14:textId="77777777" w:rsidR="003A1A6E" w:rsidRDefault="000E23F5">
            <w:r>
              <w:t xml:space="preserve">Create the &lt;remoteCSE&gt; with </w:t>
            </w:r>
            <w:r>
              <w:rPr>
                <w:i/>
                <w:iCs/>
              </w:rPr>
              <w:t>pointOfAccess</w:t>
            </w:r>
          </w:p>
        </w:tc>
      </w:tr>
    </w:tbl>
    <w:p w14:paraId="297F182F" w14:textId="77777777" w:rsidR="003A1A6E" w:rsidRDefault="003A1A6E"/>
    <w:p w14:paraId="0BCF9B1E" w14:textId="77777777" w:rsidR="003A1A6E" w:rsidRDefault="000E23F5">
      <w:pPr>
        <w:pStyle w:val="TableCaption"/>
      </w:pPr>
      <w:r>
        <w:t>Table 5.7.3-3: Fundamental feature sets for constrained sensor as ASN DMR</w:t>
      </w:r>
    </w:p>
    <w:tbl>
      <w:tblPr>
        <w:tblStyle w:val="Table"/>
        <w:tblW w:w="5000" w:type="pct"/>
        <w:tblLayout w:type="fixed"/>
        <w:tblLook w:val="0020" w:firstRow="1" w:lastRow="0" w:firstColumn="0" w:lastColumn="0" w:noHBand="0" w:noVBand="0"/>
        <w:tblCaption w:val="Table 5.7.3-3: Fundamental feature sets for constrained sensor as ASN DMR"/>
      </w:tblPr>
      <w:tblGrid>
        <w:gridCol w:w="3209"/>
        <w:gridCol w:w="3210"/>
        <w:gridCol w:w="3210"/>
      </w:tblGrid>
      <w:tr w:rsidR="003A1A6E" w14:paraId="30215EE2"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367E91C9" w14:textId="77777777" w:rsidR="003A1A6E" w:rsidRDefault="000E23F5">
            <w:r>
              <w:rPr>
                <w:bCs/>
              </w:rPr>
              <w:t>Feature Set</w:t>
            </w:r>
          </w:p>
        </w:tc>
        <w:tc>
          <w:tcPr>
            <w:tcW w:w="2640" w:type="dxa"/>
          </w:tcPr>
          <w:p w14:paraId="30AB953A" w14:textId="77777777" w:rsidR="003A1A6E" w:rsidRDefault="000E23F5">
            <w:r>
              <w:rPr>
                <w:bCs/>
              </w:rPr>
              <w:t>Feature</w:t>
            </w:r>
          </w:p>
        </w:tc>
        <w:tc>
          <w:tcPr>
            <w:tcW w:w="2640" w:type="dxa"/>
          </w:tcPr>
          <w:p w14:paraId="4188974E" w14:textId="77777777" w:rsidR="003A1A6E" w:rsidRDefault="000E23F5">
            <w:r>
              <w:rPr>
                <w:bCs/>
              </w:rPr>
              <w:t>Remark</w:t>
            </w:r>
          </w:p>
        </w:tc>
      </w:tr>
      <w:tr w:rsidR="003A1A6E" w14:paraId="22A65871" w14:textId="77777777">
        <w:tc>
          <w:tcPr>
            <w:tcW w:w="2640" w:type="dxa"/>
          </w:tcPr>
          <w:p w14:paraId="0B41CBE3" w14:textId="77777777" w:rsidR="003A1A6E" w:rsidRDefault="000E23F5">
            <w:r>
              <w:rPr>
                <w:i/>
                <w:iCs/>
              </w:rPr>
              <w:t>CE/DMR/00002</w:t>
            </w:r>
          </w:p>
        </w:tc>
        <w:tc>
          <w:tcPr>
            <w:tcW w:w="2640" w:type="dxa"/>
          </w:tcPr>
          <w:p w14:paraId="76377763" w14:textId="77777777" w:rsidR="003A1A6E" w:rsidRDefault="000E23F5">
            <w:r>
              <w:rPr>
                <w:i/>
                <w:iCs/>
              </w:rPr>
              <w:t>CE/DMR/00002/00001</w:t>
            </w:r>
          </w:p>
        </w:tc>
        <w:tc>
          <w:tcPr>
            <w:tcW w:w="2640" w:type="dxa"/>
          </w:tcPr>
          <w:p w14:paraId="48EC0C72" w14:textId="77777777" w:rsidR="003A1A6E" w:rsidRDefault="000E23F5">
            <w:r>
              <w:t>Support &lt;contentInstance&gt; resource with attributes multiplicity equals 1[1]</w:t>
            </w:r>
          </w:p>
        </w:tc>
      </w:tr>
    </w:tbl>
    <w:p w14:paraId="629BB786" w14:textId="77777777" w:rsidR="003A1A6E" w:rsidRDefault="000E23F5">
      <w:pPr>
        <w:pStyle w:val="Heading3"/>
      </w:pPr>
      <w:bookmarkStart w:id="40" w:name="asn-requestreachable"/>
      <w:bookmarkEnd w:id="39"/>
      <w:r>
        <w:t>5.7.4 ASN-requestReachable</w:t>
      </w:r>
    </w:p>
    <w:p w14:paraId="0ADC6CAB" w14:textId="77777777" w:rsidR="003A1A6E" w:rsidRDefault="000E23F5">
      <w:pPr>
        <w:pStyle w:val="TableCaption"/>
      </w:pPr>
      <w:r>
        <w:t>Table 5.7.4-1: Notification feature sets for constrained actuator as ASN</w:t>
      </w:r>
    </w:p>
    <w:tbl>
      <w:tblPr>
        <w:tblStyle w:val="Table"/>
        <w:tblW w:w="0" w:type="auto"/>
        <w:tblLook w:val="0020" w:firstRow="1" w:lastRow="0" w:firstColumn="0" w:lastColumn="0" w:noHBand="0" w:noVBand="0"/>
        <w:tblCaption w:val="Table 5.7.4-1: Notification feature sets for constrained actuator as ASN"/>
      </w:tblPr>
      <w:tblGrid>
        <w:gridCol w:w="983"/>
        <w:gridCol w:w="1439"/>
        <w:gridCol w:w="1994"/>
        <w:gridCol w:w="2138"/>
      </w:tblGrid>
      <w:tr w:rsidR="003A1A6E" w14:paraId="271456D2"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5419F8E" w14:textId="77777777" w:rsidR="003A1A6E" w:rsidRDefault="000E23F5">
            <w:r>
              <w:rPr>
                <w:bCs/>
              </w:rPr>
              <w:t>Function</w:t>
            </w:r>
          </w:p>
        </w:tc>
        <w:tc>
          <w:tcPr>
            <w:tcW w:w="0" w:type="auto"/>
          </w:tcPr>
          <w:p w14:paraId="0192F6B6" w14:textId="77777777" w:rsidR="003A1A6E" w:rsidRDefault="000E23F5">
            <w:r>
              <w:rPr>
                <w:bCs/>
              </w:rPr>
              <w:t>Feature Set</w:t>
            </w:r>
          </w:p>
        </w:tc>
        <w:tc>
          <w:tcPr>
            <w:tcW w:w="0" w:type="auto"/>
          </w:tcPr>
          <w:p w14:paraId="7E0F5BB6" w14:textId="77777777" w:rsidR="003A1A6E" w:rsidRDefault="000E23F5">
            <w:r>
              <w:rPr>
                <w:bCs/>
              </w:rPr>
              <w:t>Feature</w:t>
            </w:r>
          </w:p>
        </w:tc>
        <w:tc>
          <w:tcPr>
            <w:tcW w:w="0" w:type="auto"/>
          </w:tcPr>
          <w:p w14:paraId="2E3E4CC8" w14:textId="77777777" w:rsidR="003A1A6E" w:rsidRDefault="000E23F5">
            <w:r>
              <w:rPr>
                <w:bCs/>
              </w:rPr>
              <w:t>Remark</w:t>
            </w:r>
          </w:p>
        </w:tc>
      </w:tr>
      <w:tr w:rsidR="003A1A6E" w14:paraId="0782EE26" w14:textId="77777777">
        <w:tc>
          <w:tcPr>
            <w:tcW w:w="0" w:type="auto"/>
          </w:tcPr>
          <w:p w14:paraId="525378AD" w14:textId="77777777" w:rsidR="003A1A6E" w:rsidRDefault="000E23F5">
            <w:r>
              <w:rPr>
                <w:i/>
                <w:iCs/>
              </w:rPr>
              <w:t>SUB</w:t>
            </w:r>
          </w:p>
        </w:tc>
        <w:tc>
          <w:tcPr>
            <w:tcW w:w="0" w:type="auto"/>
          </w:tcPr>
          <w:p w14:paraId="67495C23" w14:textId="77777777" w:rsidR="003A1A6E" w:rsidRDefault="000E23F5">
            <w:r>
              <w:rPr>
                <w:i/>
                <w:iCs/>
              </w:rPr>
              <w:t>AE/SUB/00004</w:t>
            </w:r>
          </w:p>
        </w:tc>
        <w:tc>
          <w:tcPr>
            <w:tcW w:w="0" w:type="auto"/>
          </w:tcPr>
          <w:p w14:paraId="04609C03" w14:textId="77777777" w:rsidR="003A1A6E" w:rsidRDefault="000E23F5">
            <w:r>
              <w:rPr>
                <w:i/>
                <w:iCs/>
              </w:rPr>
              <w:t>AE/SUB/00004/00001</w:t>
            </w:r>
          </w:p>
        </w:tc>
        <w:tc>
          <w:tcPr>
            <w:tcW w:w="0" w:type="auto"/>
          </w:tcPr>
          <w:p w14:paraId="094DC4C8" w14:textId="77777777" w:rsidR="003A1A6E" w:rsidRDefault="000E23F5">
            <w:r>
              <w:t>Receiving a notification</w:t>
            </w:r>
          </w:p>
        </w:tc>
      </w:tr>
    </w:tbl>
    <w:p w14:paraId="44F6D1D7" w14:textId="77777777" w:rsidR="003A1A6E" w:rsidRDefault="000E23F5">
      <w:pPr>
        <w:pStyle w:val="Heading3"/>
      </w:pPr>
      <w:bookmarkStart w:id="41" w:name="asn--pollingchannel"/>
      <w:bookmarkEnd w:id="40"/>
      <w:r>
        <w:t>5.7.5 ASN- pollingChannel</w:t>
      </w:r>
    </w:p>
    <w:p w14:paraId="4BDCFB1F" w14:textId="77777777" w:rsidR="003A1A6E" w:rsidRDefault="000E23F5">
      <w:pPr>
        <w:pStyle w:val="TableCaption"/>
      </w:pPr>
      <w:r>
        <w:t>Table 5.7.5-1: Polling Channel feature sets for constrained actuator as ASN</w:t>
      </w:r>
    </w:p>
    <w:tbl>
      <w:tblPr>
        <w:tblStyle w:val="Table"/>
        <w:tblW w:w="5000" w:type="pct"/>
        <w:tblLayout w:type="fixed"/>
        <w:tblLook w:val="0020" w:firstRow="1" w:lastRow="0" w:firstColumn="0" w:lastColumn="0" w:noHBand="0" w:noVBand="0"/>
        <w:tblCaption w:val="Table 5.7.5-1: Polling Channel feature sets for constrained actuator as ASN"/>
      </w:tblPr>
      <w:tblGrid>
        <w:gridCol w:w="2408"/>
        <w:gridCol w:w="2407"/>
        <w:gridCol w:w="2407"/>
        <w:gridCol w:w="2407"/>
      </w:tblGrid>
      <w:tr w:rsidR="003A1A6E" w14:paraId="0ED7329A"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779AC22E" w14:textId="77777777" w:rsidR="003A1A6E" w:rsidRDefault="000E23F5">
            <w:r>
              <w:rPr>
                <w:bCs/>
              </w:rPr>
              <w:t>Function</w:t>
            </w:r>
          </w:p>
        </w:tc>
        <w:tc>
          <w:tcPr>
            <w:tcW w:w="1980" w:type="dxa"/>
          </w:tcPr>
          <w:p w14:paraId="07184A76" w14:textId="77777777" w:rsidR="003A1A6E" w:rsidRDefault="000E23F5">
            <w:r>
              <w:rPr>
                <w:bCs/>
              </w:rPr>
              <w:t>Feature Set</w:t>
            </w:r>
          </w:p>
        </w:tc>
        <w:tc>
          <w:tcPr>
            <w:tcW w:w="1980" w:type="dxa"/>
          </w:tcPr>
          <w:p w14:paraId="49ED4C23" w14:textId="77777777" w:rsidR="003A1A6E" w:rsidRDefault="000E23F5">
            <w:r>
              <w:rPr>
                <w:bCs/>
              </w:rPr>
              <w:t>Feature</w:t>
            </w:r>
          </w:p>
        </w:tc>
        <w:tc>
          <w:tcPr>
            <w:tcW w:w="1980" w:type="dxa"/>
          </w:tcPr>
          <w:p w14:paraId="2F8EA831" w14:textId="77777777" w:rsidR="003A1A6E" w:rsidRDefault="000E23F5">
            <w:r>
              <w:rPr>
                <w:bCs/>
              </w:rPr>
              <w:t>Remark</w:t>
            </w:r>
          </w:p>
        </w:tc>
      </w:tr>
      <w:tr w:rsidR="003A1A6E" w14:paraId="53229A84" w14:textId="77777777">
        <w:tc>
          <w:tcPr>
            <w:tcW w:w="1980" w:type="dxa"/>
          </w:tcPr>
          <w:p w14:paraId="70BCE667" w14:textId="77777777" w:rsidR="003A1A6E" w:rsidRDefault="000E23F5">
            <w:r>
              <w:rPr>
                <w:i/>
                <w:iCs/>
              </w:rPr>
              <w:t>PCH</w:t>
            </w:r>
          </w:p>
        </w:tc>
        <w:tc>
          <w:tcPr>
            <w:tcW w:w="1980" w:type="dxa"/>
          </w:tcPr>
          <w:p w14:paraId="19E000EB" w14:textId="77777777" w:rsidR="003A1A6E" w:rsidRDefault="000E23F5">
            <w:r>
              <w:rPr>
                <w:i/>
                <w:iCs/>
              </w:rPr>
              <w:t>GE/PCH/00001</w:t>
            </w:r>
          </w:p>
        </w:tc>
        <w:tc>
          <w:tcPr>
            <w:tcW w:w="1980" w:type="dxa"/>
          </w:tcPr>
          <w:p w14:paraId="419008D2" w14:textId="77777777" w:rsidR="003A1A6E" w:rsidRDefault="000E23F5">
            <w:r>
              <w:t>GE/PCH/00001/00001</w:t>
            </w:r>
            <w:r>
              <w:br/>
              <w:t>GE/PCH/00001/00002</w:t>
            </w:r>
            <w:r>
              <w:br/>
            </w:r>
            <w:r>
              <w:t>GE/PCH/00001/00003</w:t>
            </w:r>
          </w:p>
        </w:tc>
        <w:tc>
          <w:tcPr>
            <w:tcW w:w="1980" w:type="dxa"/>
          </w:tcPr>
          <w:p w14:paraId="4DAF24C6" w14:textId="77777777" w:rsidR="003A1A6E" w:rsidRDefault="000E23F5">
            <w:r>
              <w:t>Polling Channel resource management</w:t>
            </w:r>
          </w:p>
        </w:tc>
      </w:tr>
      <w:tr w:rsidR="003A1A6E" w14:paraId="087C0358" w14:textId="77777777">
        <w:tc>
          <w:tcPr>
            <w:tcW w:w="1980" w:type="dxa"/>
          </w:tcPr>
          <w:p w14:paraId="718EAAF1" w14:textId="77777777" w:rsidR="003A1A6E" w:rsidRDefault="000E23F5">
            <w:r>
              <w:rPr>
                <w:i/>
                <w:iCs/>
              </w:rPr>
              <w:t>PCH</w:t>
            </w:r>
          </w:p>
        </w:tc>
        <w:tc>
          <w:tcPr>
            <w:tcW w:w="1980" w:type="dxa"/>
          </w:tcPr>
          <w:p w14:paraId="0940DC76" w14:textId="77777777" w:rsidR="003A1A6E" w:rsidRDefault="000E23F5">
            <w:r>
              <w:rPr>
                <w:i/>
                <w:iCs/>
              </w:rPr>
              <w:t>GE/PCH/00002</w:t>
            </w:r>
          </w:p>
        </w:tc>
        <w:tc>
          <w:tcPr>
            <w:tcW w:w="1980" w:type="dxa"/>
          </w:tcPr>
          <w:p w14:paraId="1856468E" w14:textId="77777777" w:rsidR="003A1A6E" w:rsidRDefault="000E23F5">
            <w:r>
              <w:rPr>
                <w:i/>
                <w:iCs/>
              </w:rPr>
              <w:t>GE/PCH/00002/00001</w:t>
            </w:r>
          </w:p>
        </w:tc>
        <w:tc>
          <w:tcPr>
            <w:tcW w:w="1980" w:type="dxa"/>
          </w:tcPr>
          <w:p w14:paraId="40DD6517" w14:textId="77777777" w:rsidR="003A1A6E" w:rsidRDefault="000E23F5">
            <w:r>
              <w:t>Long Polling Procedure</w:t>
            </w:r>
          </w:p>
        </w:tc>
      </w:tr>
    </w:tbl>
    <w:p w14:paraId="1898EE3C" w14:textId="77777777" w:rsidR="003A1A6E" w:rsidRDefault="000E23F5">
      <w:pPr>
        <w:pStyle w:val="Heading2"/>
      </w:pPr>
      <w:bookmarkStart w:id="42" w:name="gateway-as-mn"/>
      <w:bookmarkEnd w:id="41"/>
      <w:bookmarkEnd w:id="36"/>
      <w:r>
        <w:t>5.8 Gateway as MN</w:t>
      </w:r>
    </w:p>
    <w:p w14:paraId="3DF82E2B" w14:textId="77777777" w:rsidR="003A1A6E" w:rsidRDefault="000E23F5">
      <w:pPr>
        <w:pStyle w:val="Heading3"/>
      </w:pPr>
      <w:bookmarkStart w:id="43" w:name="profile-description-6"/>
      <w:r>
        <w:t>5.8.1 Profile description</w:t>
      </w:r>
    </w:p>
    <w:p w14:paraId="750FEE33" w14:textId="77777777" w:rsidR="003A1A6E" w:rsidRDefault="000E23F5">
      <w:r>
        <w:t>The profile defines gateways that may support multiple different area network technologies and connect devices from the corresponding area networks. The devices may be oneM2M defined ADNs, ASNs or NoDNs which are not defined by oneM2M. The gateway hosts resources to enforce common services that devices in the area network may utilize the enable local services without the dependency of the platform and the wide area network.</w:t>
      </w:r>
    </w:p>
    <w:p w14:paraId="7F321EC6" w14:textId="77777777" w:rsidR="003A1A6E" w:rsidRDefault="000E23F5">
      <w:pPr>
        <w:pStyle w:val="Heading3"/>
      </w:pPr>
      <w:bookmarkStart w:id="44" w:name="profile-usage-examples-6"/>
      <w:bookmarkEnd w:id="43"/>
      <w:r>
        <w:t>5.8.2 Profile usage examples</w:t>
      </w:r>
    </w:p>
    <w:p w14:paraId="40D382B2" w14:textId="77777777" w:rsidR="003A1A6E" w:rsidRDefault="000E23F5">
      <w:r>
        <w:t>Home gateways deployed in the home for smart home:</w:t>
      </w:r>
    </w:p>
    <w:p w14:paraId="0D49CEBE" w14:textId="77777777" w:rsidR="003A1A6E" w:rsidRDefault="000E23F5">
      <w:pPr>
        <w:pStyle w:val="BodyText"/>
      </w:pPr>
      <w:r>
        <w:lastRenderedPageBreak/>
        <w:t>Sensors, actuators and home appliances are connected with the home gateway. Applications can be connected through the platfrom to access the smart home service as well as applications can be directly connected with the gateway to do the same thing.</w:t>
      </w:r>
    </w:p>
    <w:p w14:paraId="638D0DF6" w14:textId="77777777" w:rsidR="003A1A6E" w:rsidRDefault="000E23F5">
      <w:pPr>
        <w:pStyle w:val="BodyText"/>
      </w:pPr>
      <w:r>
        <w:t>Head unit in connected vehicles:</w:t>
      </w:r>
    </w:p>
    <w:p w14:paraId="355D8663" w14:textId="77777777" w:rsidR="003A1A6E" w:rsidRDefault="000E23F5">
      <w:pPr>
        <w:pStyle w:val="BodyText"/>
      </w:pPr>
      <w:r>
        <w:t>Sensors and actuators in the car are connected with the head unit. The sensed data and control command are reported to delivered through the head unit. Applications may access the head unit and monitor the car state via the platform. Applications may also access the head unit once connected directly with the head unit via area network such as Wifi or Bluetooth.</w:t>
      </w:r>
    </w:p>
    <w:p w14:paraId="5FF94CA5" w14:textId="77777777" w:rsidR="003A1A6E" w:rsidRDefault="000E23F5">
      <w:pPr>
        <w:pStyle w:val="Heading3"/>
      </w:pPr>
      <w:bookmarkStart w:id="45" w:name="fundamental-feature-sets-6"/>
      <w:bookmarkEnd w:id="44"/>
      <w:r>
        <w:t>5.8.3 Fundamental feature sets</w:t>
      </w:r>
    </w:p>
    <w:p w14:paraId="79FE371F" w14:textId="77777777" w:rsidR="003A1A6E" w:rsidRDefault="000E23F5">
      <w:pPr>
        <w:pStyle w:val="TableCaption"/>
      </w:pPr>
      <w:r>
        <w:t>Table 5.8.3-1: Fundamental feature sets for gateway as MN GEN</w:t>
      </w:r>
    </w:p>
    <w:tbl>
      <w:tblPr>
        <w:tblStyle w:val="Table"/>
        <w:tblW w:w="0" w:type="auto"/>
        <w:tblLook w:val="0020" w:firstRow="1" w:lastRow="0" w:firstColumn="0" w:lastColumn="0" w:noHBand="0" w:noVBand="0"/>
        <w:tblCaption w:val="Table 5.8.3-1: Fundamental feature sets for gateway as MN GEN"/>
      </w:tblPr>
      <w:tblGrid>
        <w:gridCol w:w="1483"/>
        <w:gridCol w:w="2039"/>
        <w:gridCol w:w="2227"/>
      </w:tblGrid>
      <w:tr w:rsidR="003A1A6E" w14:paraId="24A53B25"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289590A8" w14:textId="77777777" w:rsidR="003A1A6E" w:rsidRDefault="000E23F5">
            <w:r>
              <w:rPr>
                <w:bCs/>
              </w:rPr>
              <w:t>Feature Set</w:t>
            </w:r>
          </w:p>
        </w:tc>
        <w:tc>
          <w:tcPr>
            <w:tcW w:w="0" w:type="auto"/>
          </w:tcPr>
          <w:p w14:paraId="0CDB4232" w14:textId="77777777" w:rsidR="003A1A6E" w:rsidRDefault="000E23F5">
            <w:r>
              <w:rPr>
                <w:bCs/>
              </w:rPr>
              <w:t>Feature</w:t>
            </w:r>
          </w:p>
        </w:tc>
        <w:tc>
          <w:tcPr>
            <w:tcW w:w="0" w:type="auto"/>
          </w:tcPr>
          <w:p w14:paraId="52871E60" w14:textId="77777777" w:rsidR="003A1A6E" w:rsidRDefault="000E23F5">
            <w:r>
              <w:rPr>
                <w:bCs/>
              </w:rPr>
              <w:t>Remark</w:t>
            </w:r>
          </w:p>
        </w:tc>
      </w:tr>
      <w:tr w:rsidR="003A1A6E" w14:paraId="47526957" w14:textId="77777777">
        <w:tc>
          <w:tcPr>
            <w:tcW w:w="0" w:type="auto"/>
          </w:tcPr>
          <w:p w14:paraId="71DAADFD" w14:textId="77777777" w:rsidR="003A1A6E" w:rsidRDefault="000E23F5">
            <w:r>
              <w:rPr>
                <w:i/>
                <w:iCs/>
              </w:rPr>
              <w:t>CE/GEN/00001</w:t>
            </w:r>
          </w:p>
        </w:tc>
        <w:tc>
          <w:tcPr>
            <w:tcW w:w="0" w:type="auto"/>
          </w:tcPr>
          <w:p w14:paraId="6D51C1E9" w14:textId="77777777" w:rsidR="003A1A6E" w:rsidRDefault="000E23F5">
            <w:r>
              <w:rPr>
                <w:i/>
                <w:iCs/>
              </w:rPr>
              <w:t>CE/GEN/00001/00001</w:t>
            </w:r>
          </w:p>
        </w:tc>
        <w:tc>
          <w:tcPr>
            <w:tcW w:w="0" w:type="auto"/>
          </w:tcPr>
          <w:p w14:paraId="74890359" w14:textId="77777777" w:rsidR="003A1A6E" w:rsidRDefault="000E23F5">
            <w:r>
              <w:t>Unstructured resource id</w:t>
            </w:r>
          </w:p>
        </w:tc>
      </w:tr>
      <w:tr w:rsidR="003A1A6E" w14:paraId="626F0E28" w14:textId="77777777">
        <w:tc>
          <w:tcPr>
            <w:tcW w:w="0" w:type="auto"/>
          </w:tcPr>
          <w:p w14:paraId="3F9FF9C2" w14:textId="77777777" w:rsidR="003A1A6E" w:rsidRDefault="003A1A6E"/>
        </w:tc>
        <w:tc>
          <w:tcPr>
            <w:tcW w:w="0" w:type="auto"/>
          </w:tcPr>
          <w:p w14:paraId="773D686E" w14:textId="77777777" w:rsidR="003A1A6E" w:rsidRDefault="000E23F5">
            <w:r>
              <w:rPr>
                <w:i/>
                <w:iCs/>
              </w:rPr>
              <w:t>CE/GEN/00001/00002</w:t>
            </w:r>
          </w:p>
        </w:tc>
        <w:tc>
          <w:tcPr>
            <w:tcW w:w="0" w:type="auto"/>
          </w:tcPr>
          <w:p w14:paraId="09DC45D1" w14:textId="77777777" w:rsidR="003A1A6E" w:rsidRDefault="000E23F5">
            <w:r>
              <w:t>Structured resource id</w:t>
            </w:r>
          </w:p>
        </w:tc>
      </w:tr>
      <w:tr w:rsidR="003A1A6E" w14:paraId="7E4C7F58" w14:textId="77777777">
        <w:tc>
          <w:tcPr>
            <w:tcW w:w="0" w:type="auto"/>
          </w:tcPr>
          <w:p w14:paraId="597F0D50" w14:textId="77777777" w:rsidR="003A1A6E" w:rsidRDefault="000E23F5">
            <w:r>
              <w:rPr>
                <w:i/>
                <w:iCs/>
              </w:rPr>
              <w:t>CE/GEN/00002</w:t>
            </w:r>
          </w:p>
        </w:tc>
        <w:tc>
          <w:tcPr>
            <w:tcW w:w="0" w:type="auto"/>
          </w:tcPr>
          <w:p w14:paraId="7A2EAEC5" w14:textId="77777777" w:rsidR="003A1A6E" w:rsidRDefault="000E23F5">
            <w:r>
              <w:rPr>
                <w:i/>
                <w:iCs/>
              </w:rPr>
              <w:t>CE/GEN/00002/00001</w:t>
            </w:r>
          </w:p>
        </w:tc>
        <w:tc>
          <w:tcPr>
            <w:tcW w:w="0" w:type="auto"/>
          </w:tcPr>
          <w:p w14:paraId="6BF3AD4E" w14:textId="77777777" w:rsidR="003A1A6E" w:rsidRDefault="000E23F5">
            <w:r>
              <w:t>Support blocking request</w:t>
            </w:r>
          </w:p>
        </w:tc>
      </w:tr>
    </w:tbl>
    <w:p w14:paraId="57BE5677" w14:textId="77777777" w:rsidR="003A1A6E" w:rsidRDefault="003A1A6E"/>
    <w:p w14:paraId="3C080B0B" w14:textId="77777777" w:rsidR="003A1A6E" w:rsidRDefault="000E23F5">
      <w:pPr>
        <w:pStyle w:val="TableCaption"/>
      </w:pPr>
      <w:r>
        <w:t>Table 5.8.3-2: Fundamental feature sets for gateway as MN REG</w:t>
      </w:r>
    </w:p>
    <w:tbl>
      <w:tblPr>
        <w:tblStyle w:val="Table"/>
        <w:tblW w:w="5000" w:type="pct"/>
        <w:tblLayout w:type="fixed"/>
        <w:tblLook w:val="0020" w:firstRow="1" w:lastRow="0" w:firstColumn="0" w:lastColumn="0" w:noHBand="0" w:noVBand="0"/>
        <w:tblCaption w:val="Table 5.8.3-2: Fundamental feature sets for gateway as MN REG"/>
      </w:tblPr>
      <w:tblGrid>
        <w:gridCol w:w="3209"/>
        <w:gridCol w:w="3210"/>
        <w:gridCol w:w="3210"/>
      </w:tblGrid>
      <w:tr w:rsidR="003A1A6E" w14:paraId="09BF9BFF"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1B9C697C" w14:textId="77777777" w:rsidR="003A1A6E" w:rsidRDefault="000E23F5">
            <w:r>
              <w:rPr>
                <w:bCs/>
              </w:rPr>
              <w:t>Feature Set</w:t>
            </w:r>
          </w:p>
        </w:tc>
        <w:tc>
          <w:tcPr>
            <w:tcW w:w="2640" w:type="dxa"/>
          </w:tcPr>
          <w:p w14:paraId="5A876E45" w14:textId="77777777" w:rsidR="003A1A6E" w:rsidRDefault="000E23F5">
            <w:r>
              <w:rPr>
                <w:bCs/>
              </w:rPr>
              <w:t>Feature</w:t>
            </w:r>
          </w:p>
        </w:tc>
        <w:tc>
          <w:tcPr>
            <w:tcW w:w="2640" w:type="dxa"/>
          </w:tcPr>
          <w:p w14:paraId="189E3E10" w14:textId="77777777" w:rsidR="003A1A6E" w:rsidRDefault="000E23F5">
            <w:r>
              <w:rPr>
                <w:bCs/>
              </w:rPr>
              <w:t>Remark</w:t>
            </w:r>
          </w:p>
        </w:tc>
      </w:tr>
      <w:tr w:rsidR="003A1A6E" w14:paraId="09771BE1" w14:textId="77777777">
        <w:tc>
          <w:tcPr>
            <w:tcW w:w="2640" w:type="dxa"/>
          </w:tcPr>
          <w:p w14:paraId="16D0313F" w14:textId="77777777" w:rsidR="003A1A6E" w:rsidRDefault="000E23F5">
            <w:r>
              <w:rPr>
                <w:i/>
                <w:iCs/>
              </w:rPr>
              <w:t>CE/REG/00001</w:t>
            </w:r>
          </w:p>
        </w:tc>
        <w:tc>
          <w:tcPr>
            <w:tcW w:w="2640" w:type="dxa"/>
          </w:tcPr>
          <w:p w14:paraId="4BFE0CC9" w14:textId="77777777" w:rsidR="003A1A6E" w:rsidRDefault="000E23F5">
            <w:r>
              <w:rPr>
                <w:i/>
                <w:iCs/>
              </w:rPr>
              <w:t>CE/REG/00001/00001</w:t>
            </w:r>
          </w:p>
        </w:tc>
        <w:tc>
          <w:tcPr>
            <w:tcW w:w="2640" w:type="dxa"/>
          </w:tcPr>
          <w:p w14:paraId="6C3D5F1F" w14:textId="77777777" w:rsidR="003A1A6E" w:rsidRDefault="000E23F5">
            <w:r>
              <w:t>Support &lt;CSEBase&gt; resource with attributes multiplicity equals 1[1].</w:t>
            </w:r>
          </w:p>
        </w:tc>
      </w:tr>
      <w:tr w:rsidR="003A1A6E" w14:paraId="6803330F" w14:textId="77777777">
        <w:tc>
          <w:tcPr>
            <w:tcW w:w="2640" w:type="dxa"/>
          </w:tcPr>
          <w:p w14:paraId="397544B4" w14:textId="77777777" w:rsidR="003A1A6E" w:rsidRDefault="003A1A6E"/>
        </w:tc>
        <w:tc>
          <w:tcPr>
            <w:tcW w:w="2640" w:type="dxa"/>
          </w:tcPr>
          <w:p w14:paraId="62D98F8B" w14:textId="77777777" w:rsidR="003A1A6E" w:rsidRDefault="000E23F5">
            <w:r>
              <w:rPr>
                <w:i/>
                <w:iCs/>
              </w:rPr>
              <w:t>CE/REG/00001/00002</w:t>
            </w:r>
          </w:p>
        </w:tc>
        <w:tc>
          <w:tcPr>
            <w:tcW w:w="2640" w:type="dxa"/>
          </w:tcPr>
          <w:p w14:paraId="4F64C5C0" w14:textId="77777777" w:rsidR="003A1A6E" w:rsidRDefault="000E23F5">
            <w:r>
              <w:t xml:space="preserve">Support the </w:t>
            </w:r>
            <w:r>
              <w:rPr>
                <w:i/>
                <w:iCs/>
              </w:rPr>
              <w:t>cseType</w:t>
            </w:r>
            <w:r>
              <w:t xml:space="preserve"> attribute of &lt;CSEBase&gt; resource</w:t>
            </w:r>
          </w:p>
        </w:tc>
      </w:tr>
      <w:tr w:rsidR="003A1A6E" w14:paraId="34977E27" w14:textId="77777777">
        <w:tc>
          <w:tcPr>
            <w:tcW w:w="2640" w:type="dxa"/>
          </w:tcPr>
          <w:p w14:paraId="5DCABE42" w14:textId="77777777" w:rsidR="003A1A6E" w:rsidRDefault="003A1A6E"/>
        </w:tc>
        <w:tc>
          <w:tcPr>
            <w:tcW w:w="2640" w:type="dxa"/>
          </w:tcPr>
          <w:p w14:paraId="45F1D4D3" w14:textId="77777777" w:rsidR="003A1A6E" w:rsidRDefault="000E23F5">
            <w:r>
              <w:rPr>
                <w:i/>
                <w:iCs/>
              </w:rPr>
              <w:t>CE/REG/00001/00003</w:t>
            </w:r>
          </w:p>
        </w:tc>
        <w:tc>
          <w:tcPr>
            <w:tcW w:w="2640" w:type="dxa"/>
          </w:tcPr>
          <w:p w14:paraId="697E7D3D" w14:textId="77777777" w:rsidR="003A1A6E" w:rsidRDefault="000E23F5">
            <w:r>
              <w:t xml:space="preserve">Support the </w:t>
            </w:r>
            <w:r>
              <w:rPr>
                <w:i/>
                <w:iCs/>
              </w:rPr>
              <w:t>nodeLink</w:t>
            </w:r>
            <w:r>
              <w:t xml:space="preserve"> attribute of &lt;CSEBase&gt; resource. This is dependent on the feature set for &lt;node&gt; resource.</w:t>
            </w:r>
          </w:p>
        </w:tc>
      </w:tr>
      <w:tr w:rsidR="003A1A6E" w14:paraId="5A845AB7" w14:textId="77777777">
        <w:tc>
          <w:tcPr>
            <w:tcW w:w="2640" w:type="dxa"/>
          </w:tcPr>
          <w:p w14:paraId="32CF74B6" w14:textId="77777777" w:rsidR="003A1A6E" w:rsidRDefault="000E23F5">
            <w:r>
              <w:rPr>
                <w:i/>
                <w:iCs/>
              </w:rPr>
              <w:t>CE/REG/00002</w:t>
            </w:r>
          </w:p>
        </w:tc>
        <w:tc>
          <w:tcPr>
            <w:tcW w:w="2640" w:type="dxa"/>
          </w:tcPr>
          <w:p w14:paraId="5BBD3C16" w14:textId="77777777" w:rsidR="003A1A6E" w:rsidRDefault="000E23F5">
            <w:r>
              <w:rPr>
                <w:i/>
                <w:iCs/>
              </w:rPr>
              <w:t>CE/REG/00002/00001</w:t>
            </w:r>
          </w:p>
        </w:tc>
        <w:tc>
          <w:tcPr>
            <w:tcW w:w="2640" w:type="dxa"/>
          </w:tcPr>
          <w:p w14:paraId="05B70D42" w14:textId="77777777" w:rsidR="003A1A6E" w:rsidRDefault="000E23F5">
            <w:r>
              <w:t>Support &lt;AE&gt; resource with attributes multiplicity equals 1[1]</w:t>
            </w:r>
          </w:p>
        </w:tc>
      </w:tr>
      <w:tr w:rsidR="003A1A6E" w14:paraId="774BEAF3" w14:textId="77777777">
        <w:tc>
          <w:tcPr>
            <w:tcW w:w="2640" w:type="dxa"/>
          </w:tcPr>
          <w:p w14:paraId="22991219" w14:textId="77777777" w:rsidR="003A1A6E" w:rsidRDefault="003A1A6E"/>
        </w:tc>
        <w:tc>
          <w:tcPr>
            <w:tcW w:w="2640" w:type="dxa"/>
          </w:tcPr>
          <w:p w14:paraId="655806F9" w14:textId="77777777" w:rsidR="003A1A6E" w:rsidRDefault="000E23F5">
            <w:r>
              <w:rPr>
                <w:i/>
                <w:iCs/>
              </w:rPr>
              <w:t>CE/REG/00002/00002</w:t>
            </w:r>
          </w:p>
        </w:tc>
        <w:tc>
          <w:tcPr>
            <w:tcW w:w="2640" w:type="dxa"/>
          </w:tcPr>
          <w:p w14:paraId="7D1059A4" w14:textId="77777777" w:rsidR="003A1A6E" w:rsidRDefault="000E23F5">
            <w:r>
              <w:t>AE registration/de-registration without a pre-assigned AE-ID in the registration request and where the AE-ID Stem is configured with ‘C’.</w:t>
            </w:r>
          </w:p>
        </w:tc>
      </w:tr>
      <w:tr w:rsidR="003A1A6E" w14:paraId="7B74A191" w14:textId="77777777">
        <w:tc>
          <w:tcPr>
            <w:tcW w:w="2640" w:type="dxa"/>
          </w:tcPr>
          <w:p w14:paraId="36816E94" w14:textId="77777777" w:rsidR="003A1A6E" w:rsidRDefault="003A1A6E"/>
        </w:tc>
        <w:tc>
          <w:tcPr>
            <w:tcW w:w="2640" w:type="dxa"/>
          </w:tcPr>
          <w:p w14:paraId="1E7BF8D0" w14:textId="77777777" w:rsidR="003A1A6E" w:rsidRDefault="000E23F5">
            <w:r>
              <w:rPr>
                <w:i/>
                <w:iCs/>
              </w:rPr>
              <w:t>CE/REG/00002/00003</w:t>
            </w:r>
          </w:p>
        </w:tc>
        <w:tc>
          <w:tcPr>
            <w:tcW w:w="2640" w:type="dxa"/>
          </w:tcPr>
          <w:p w14:paraId="1504FD43" w14:textId="77777777" w:rsidR="003A1A6E" w:rsidRDefault="000E23F5">
            <w:r>
              <w:t>AE registration/de-registration without a pre-assigned AE-ID in the registration request and where the AE-ID Stem is configured with ‘S’.</w:t>
            </w:r>
          </w:p>
        </w:tc>
      </w:tr>
      <w:tr w:rsidR="003A1A6E" w14:paraId="6453B27F" w14:textId="77777777">
        <w:tc>
          <w:tcPr>
            <w:tcW w:w="2640" w:type="dxa"/>
          </w:tcPr>
          <w:p w14:paraId="44673AA7" w14:textId="77777777" w:rsidR="003A1A6E" w:rsidRDefault="003A1A6E"/>
        </w:tc>
        <w:tc>
          <w:tcPr>
            <w:tcW w:w="2640" w:type="dxa"/>
          </w:tcPr>
          <w:p w14:paraId="4741DFA0" w14:textId="77777777" w:rsidR="003A1A6E" w:rsidRDefault="000E23F5">
            <w:r>
              <w:rPr>
                <w:i/>
                <w:iCs/>
              </w:rPr>
              <w:t>CE/REG/00002/00004</w:t>
            </w:r>
          </w:p>
        </w:tc>
        <w:tc>
          <w:tcPr>
            <w:tcW w:w="2640" w:type="dxa"/>
          </w:tcPr>
          <w:p w14:paraId="452CD77D" w14:textId="77777777" w:rsidR="003A1A6E" w:rsidRDefault="000E23F5">
            <w:r>
              <w:t>AE registration/de-registration without a pre-assigned AE-ID in the registration request and where no AE-ID Stem is included.</w:t>
            </w:r>
          </w:p>
        </w:tc>
      </w:tr>
      <w:tr w:rsidR="003A1A6E" w14:paraId="236D0FE4" w14:textId="77777777">
        <w:tc>
          <w:tcPr>
            <w:tcW w:w="2640" w:type="dxa"/>
          </w:tcPr>
          <w:p w14:paraId="79F3950A" w14:textId="77777777" w:rsidR="003A1A6E" w:rsidRDefault="003A1A6E"/>
        </w:tc>
        <w:tc>
          <w:tcPr>
            <w:tcW w:w="2640" w:type="dxa"/>
          </w:tcPr>
          <w:p w14:paraId="10A997D9" w14:textId="77777777" w:rsidR="003A1A6E" w:rsidRDefault="000E23F5">
            <w:r>
              <w:rPr>
                <w:i/>
                <w:iCs/>
              </w:rPr>
              <w:t>CE/REG/00002/00005</w:t>
            </w:r>
          </w:p>
        </w:tc>
        <w:tc>
          <w:tcPr>
            <w:tcW w:w="2640" w:type="dxa"/>
          </w:tcPr>
          <w:p w14:paraId="55331302" w14:textId="77777777" w:rsidR="003A1A6E" w:rsidRDefault="000E23F5">
            <w:r>
              <w:t>AE registration/de-registration without a pre-assigned AE-ID in the registration request and where the AE-ID Stem is configured with ‘S’ and where announcement to an IN-</w:t>
            </w:r>
            <w:r>
              <w:lastRenderedPageBreak/>
              <w:t>CSE is needed to get an AE-ID assigned</w:t>
            </w:r>
          </w:p>
        </w:tc>
      </w:tr>
      <w:tr w:rsidR="003A1A6E" w14:paraId="4CEBCD97" w14:textId="77777777">
        <w:tc>
          <w:tcPr>
            <w:tcW w:w="2640" w:type="dxa"/>
          </w:tcPr>
          <w:p w14:paraId="2A076157" w14:textId="77777777" w:rsidR="003A1A6E" w:rsidRDefault="003A1A6E"/>
        </w:tc>
        <w:tc>
          <w:tcPr>
            <w:tcW w:w="2640" w:type="dxa"/>
          </w:tcPr>
          <w:p w14:paraId="782E1354" w14:textId="77777777" w:rsidR="003A1A6E" w:rsidRDefault="000E23F5">
            <w:r>
              <w:rPr>
                <w:i/>
                <w:iCs/>
              </w:rPr>
              <w:t>CE/DIS/00001/00006</w:t>
            </w:r>
          </w:p>
        </w:tc>
        <w:tc>
          <w:tcPr>
            <w:tcW w:w="2640" w:type="dxa"/>
          </w:tcPr>
          <w:p w14:paraId="1AA87DB8" w14:textId="77777777" w:rsidR="003A1A6E" w:rsidRDefault="000E23F5">
            <w:r>
              <w:t xml:space="preserve">Support the </w:t>
            </w:r>
            <w:r>
              <w:rPr>
                <w:i/>
                <w:iCs/>
              </w:rPr>
              <w:t>labels</w:t>
            </w:r>
            <w:r>
              <w:t xml:space="preserve"> attribute of &lt;AE&gt; resource</w:t>
            </w:r>
          </w:p>
        </w:tc>
      </w:tr>
      <w:tr w:rsidR="003A1A6E" w14:paraId="795C4FB7" w14:textId="77777777">
        <w:tc>
          <w:tcPr>
            <w:tcW w:w="2640" w:type="dxa"/>
          </w:tcPr>
          <w:p w14:paraId="0D3AFA37" w14:textId="77777777" w:rsidR="003A1A6E" w:rsidRDefault="003A1A6E"/>
        </w:tc>
        <w:tc>
          <w:tcPr>
            <w:tcW w:w="2640" w:type="dxa"/>
          </w:tcPr>
          <w:p w14:paraId="2A9DDA16" w14:textId="77777777" w:rsidR="003A1A6E" w:rsidRDefault="000E23F5">
            <w:r>
              <w:rPr>
                <w:i/>
                <w:iCs/>
              </w:rPr>
              <w:t>CE/REG/00002/00007</w:t>
            </w:r>
          </w:p>
        </w:tc>
        <w:tc>
          <w:tcPr>
            <w:tcW w:w="2640" w:type="dxa"/>
          </w:tcPr>
          <w:p w14:paraId="04C44A20" w14:textId="77777777" w:rsidR="003A1A6E" w:rsidRDefault="000E23F5">
            <w:r>
              <w:t xml:space="preserve">Support the </w:t>
            </w:r>
            <w:r>
              <w:rPr>
                <w:i/>
                <w:iCs/>
              </w:rPr>
              <w:t>applicationName</w:t>
            </w:r>
            <w:r>
              <w:t xml:space="preserve"> attribute of &lt;AE&gt; resource</w:t>
            </w:r>
          </w:p>
        </w:tc>
      </w:tr>
      <w:tr w:rsidR="003A1A6E" w14:paraId="5ADAB119" w14:textId="77777777">
        <w:tc>
          <w:tcPr>
            <w:tcW w:w="2640" w:type="dxa"/>
          </w:tcPr>
          <w:p w14:paraId="656B121E" w14:textId="77777777" w:rsidR="003A1A6E" w:rsidRDefault="003A1A6E"/>
        </w:tc>
        <w:tc>
          <w:tcPr>
            <w:tcW w:w="2640" w:type="dxa"/>
          </w:tcPr>
          <w:p w14:paraId="57A305CE" w14:textId="77777777" w:rsidR="003A1A6E" w:rsidRDefault="000E23F5">
            <w:r>
              <w:rPr>
                <w:i/>
                <w:iCs/>
              </w:rPr>
              <w:t>CE/REG/00002/00008</w:t>
            </w:r>
          </w:p>
        </w:tc>
        <w:tc>
          <w:tcPr>
            <w:tcW w:w="2640" w:type="dxa"/>
          </w:tcPr>
          <w:p w14:paraId="242281CF" w14:textId="77777777" w:rsidR="003A1A6E" w:rsidRDefault="000E23F5">
            <w:r>
              <w:t xml:space="preserve">Support the </w:t>
            </w:r>
            <w:r>
              <w:rPr>
                <w:i/>
                <w:iCs/>
              </w:rPr>
              <w:t>pointOfAccess</w:t>
            </w:r>
            <w:r>
              <w:t xml:space="preserve"> attribute of &lt;AE&gt; resource</w:t>
            </w:r>
          </w:p>
        </w:tc>
      </w:tr>
      <w:tr w:rsidR="003A1A6E" w14:paraId="7D1504FC" w14:textId="77777777">
        <w:tc>
          <w:tcPr>
            <w:tcW w:w="2640" w:type="dxa"/>
          </w:tcPr>
          <w:p w14:paraId="12C8F030" w14:textId="77777777" w:rsidR="003A1A6E" w:rsidRDefault="003A1A6E"/>
        </w:tc>
        <w:tc>
          <w:tcPr>
            <w:tcW w:w="2640" w:type="dxa"/>
          </w:tcPr>
          <w:p w14:paraId="41B32EB0" w14:textId="77777777" w:rsidR="003A1A6E" w:rsidRDefault="000E23F5">
            <w:r>
              <w:rPr>
                <w:i/>
                <w:iCs/>
              </w:rPr>
              <w:t>CE/REG/00002/00009</w:t>
            </w:r>
          </w:p>
        </w:tc>
        <w:tc>
          <w:tcPr>
            <w:tcW w:w="2640" w:type="dxa"/>
          </w:tcPr>
          <w:p w14:paraId="1212FA32" w14:textId="77777777" w:rsidR="003A1A6E" w:rsidRDefault="000E23F5">
            <w:r>
              <w:t>AE registration with pre-assigned AE-ID</w:t>
            </w:r>
          </w:p>
        </w:tc>
      </w:tr>
      <w:tr w:rsidR="003A1A6E" w14:paraId="50C2683B" w14:textId="77777777">
        <w:tc>
          <w:tcPr>
            <w:tcW w:w="2640" w:type="dxa"/>
          </w:tcPr>
          <w:p w14:paraId="2A6D39EC" w14:textId="77777777" w:rsidR="003A1A6E" w:rsidRDefault="000E23F5">
            <w:r>
              <w:rPr>
                <w:i/>
                <w:iCs/>
              </w:rPr>
              <w:t>CE/REG/00004</w:t>
            </w:r>
          </w:p>
        </w:tc>
        <w:tc>
          <w:tcPr>
            <w:tcW w:w="2640" w:type="dxa"/>
          </w:tcPr>
          <w:p w14:paraId="3B53EEAC" w14:textId="77777777" w:rsidR="003A1A6E" w:rsidRDefault="000E23F5">
            <w:r>
              <w:rPr>
                <w:i/>
                <w:iCs/>
              </w:rPr>
              <w:t>CE/REG/00004/00001</w:t>
            </w:r>
          </w:p>
        </w:tc>
        <w:tc>
          <w:tcPr>
            <w:tcW w:w="2640" w:type="dxa"/>
          </w:tcPr>
          <w:p w14:paraId="1DF81175" w14:textId="77777777" w:rsidR="003A1A6E" w:rsidRDefault="000E23F5">
            <w:r>
              <w:t>Support &lt;remoteCSE&gt; resource with attributes multiplicity equals 1[1]</w:t>
            </w:r>
          </w:p>
        </w:tc>
      </w:tr>
      <w:tr w:rsidR="003A1A6E" w14:paraId="29E096ED" w14:textId="77777777">
        <w:tc>
          <w:tcPr>
            <w:tcW w:w="2640" w:type="dxa"/>
          </w:tcPr>
          <w:p w14:paraId="4D257826" w14:textId="77777777" w:rsidR="003A1A6E" w:rsidRDefault="003A1A6E"/>
        </w:tc>
        <w:tc>
          <w:tcPr>
            <w:tcW w:w="2640" w:type="dxa"/>
          </w:tcPr>
          <w:p w14:paraId="317F260B" w14:textId="77777777" w:rsidR="003A1A6E" w:rsidRDefault="000E23F5">
            <w:r>
              <w:rPr>
                <w:i/>
                <w:iCs/>
              </w:rPr>
              <w:t>CE/DIS/00001/00006</w:t>
            </w:r>
          </w:p>
        </w:tc>
        <w:tc>
          <w:tcPr>
            <w:tcW w:w="2640" w:type="dxa"/>
          </w:tcPr>
          <w:p w14:paraId="75E33E79" w14:textId="77777777" w:rsidR="003A1A6E" w:rsidRDefault="000E23F5">
            <w:r>
              <w:t xml:space="preserve">Support the </w:t>
            </w:r>
            <w:r>
              <w:rPr>
                <w:i/>
                <w:iCs/>
              </w:rPr>
              <w:t>labels</w:t>
            </w:r>
            <w:r>
              <w:t xml:space="preserve"> attribute of &lt;remoteCSE&gt; resource</w:t>
            </w:r>
          </w:p>
        </w:tc>
      </w:tr>
      <w:tr w:rsidR="003A1A6E" w14:paraId="34D0E881" w14:textId="77777777">
        <w:tc>
          <w:tcPr>
            <w:tcW w:w="2640" w:type="dxa"/>
          </w:tcPr>
          <w:p w14:paraId="280ADC63" w14:textId="77777777" w:rsidR="003A1A6E" w:rsidRDefault="003A1A6E"/>
        </w:tc>
        <w:tc>
          <w:tcPr>
            <w:tcW w:w="2640" w:type="dxa"/>
          </w:tcPr>
          <w:p w14:paraId="43B59715" w14:textId="77777777" w:rsidR="003A1A6E" w:rsidRDefault="000E23F5">
            <w:r>
              <w:rPr>
                <w:i/>
                <w:iCs/>
              </w:rPr>
              <w:t>CE/REG/00004/00002</w:t>
            </w:r>
          </w:p>
        </w:tc>
        <w:tc>
          <w:tcPr>
            <w:tcW w:w="2640" w:type="dxa"/>
          </w:tcPr>
          <w:p w14:paraId="2871E7A8" w14:textId="77777777" w:rsidR="003A1A6E" w:rsidRDefault="000E23F5">
            <w:r>
              <w:t xml:space="preserve">Support the </w:t>
            </w:r>
            <w:r>
              <w:rPr>
                <w:i/>
                <w:iCs/>
              </w:rPr>
              <w:t>cseType</w:t>
            </w:r>
            <w:r>
              <w:t xml:space="preserve"> attribute of &lt;remoteCSE&gt; resource</w:t>
            </w:r>
          </w:p>
        </w:tc>
      </w:tr>
      <w:tr w:rsidR="003A1A6E" w14:paraId="271155A2" w14:textId="77777777">
        <w:tc>
          <w:tcPr>
            <w:tcW w:w="2640" w:type="dxa"/>
          </w:tcPr>
          <w:p w14:paraId="4D7479D9" w14:textId="77777777" w:rsidR="003A1A6E" w:rsidRDefault="003A1A6E"/>
        </w:tc>
        <w:tc>
          <w:tcPr>
            <w:tcW w:w="2640" w:type="dxa"/>
          </w:tcPr>
          <w:p w14:paraId="087363A2" w14:textId="77777777" w:rsidR="003A1A6E" w:rsidRDefault="000E23F5">
            <w:r>
              <w:rPr>
                <w:i/>
                <w:iCs/>
              </w:rPr>
              <w:t>CE/REG/00004/00003</w:t>
            </w:r>
          </w:p>
        </w:tc>
        <w:tc>
          <w:tcPr>
            <w:tcW w:w="2640" w:type="dxa"/>
          </w:tcPr>
          <w:p w14:paraId="4DC2039C" w14:textId="77777777" w:rsidR="003A1A6E" w:rsidRDefault="000E23F5">
            <w:r>
              <w:t xml:space="preserve">Support the </w:t>
            </w:r>
            <w:r>
              <w:rPr>
                <w:i/>
                <w:iCs/>
              </w:rPr>
              <w:t>pointOfAccess</w:t>
            </w:r>
            <w:r>
              <w:t xml:space="preserve"> attribute of &lt;remoteCSE&gt; resource</w:t>
            </w:r>
          </w:p>
        </w:tc>
      </w:tr>
      <w:tr w:rsidR="003A1A6E" w14:paraId="23B1D4F2" w14:textId="77777777">
        <w:tc>
          <w:tcPr>
            <w:tcW w:w="2640" w:type="dxa"/>
          </w:tcPr>
          <w:p w14:paraId="5F0EF926" w14:textId="77777777" w:rsidR="003A1A6E" w:rsidRDefault="003A1A6E"/>
        </w:tc>
        <w:tc>
          <w:tcPr>
            <w:tcW w:w="2640" w:type="dxa"/>
          </w:tcPr>
          <w:p w14:paraId="5C7903B7" w14:textId="77777777" w:rsidR="003A1A6E" w:rsidRDefault="000E23F5">
            <w:r>
              <w:rPr>
                <w:i/>
                <w:iCs/>
              </w:rPr>
              <w:t>CE/REG/00004/00004</w:t>
            </w:r>
          </w:p>
        </w:tc>
        <w:tc>
          <w:tcPr>
            <w:tcW w:w="2640" w:type="dxa"/>
          </w:tcPr>
          <w:p w14:paraId="29906650" w14:textId="77777777" w:rsidR="003A1A6E" w:rsidRDefault="000E23F5">
            <w:r>
              <w:t xml:space="preserve">Support the </w:t>
            </w:r>
            <w:r>
              <w:rPr>
                <w:i/>
                <w:iCs/>
              </w:rPr>
              <w:t>nodeLink</w:t>
            </w:r>
            <w:r>
              <w:t xml:space="preserve"> attribute of &lt;remoteCSE&gt; resource</w:t>
            </w:r>
          </w:p>
        </w:tc>
      </w:tr>
      <w:tr w:rsidR="003A1A6E" w14:paraId="0C35EEB2" w14:textId="77777777">
        <w:tc>
          <w:tcPr>
            <w:tcW w:w="2640" w:type="dxa"/>
          </w:tcPr>
          <w:p w14:paraId="7842FF22" w14:textId="77777777" w:rsidR="003A1A6E" w:rsidRDefault="000E23F5">
            <w:r>
              <w:rPr>
                <w:i/>
                <w:iCs/>
              </w:rPr>
              <w:t>CE/REG/00005</w:t>
            </w:r>
          </w:p>
        </w:tc>
        <w:tc>
          <w:tcPr>
            <w:tcW w:w="2640" w:type="dxa"/>
          </w:tcPr>
          <w:p w14:paraId="3D42B689" w14:textId="77777777" w:rsidR="003A1A6E" w:rsidRDefault="000E23F5">
            <w:r>
              <w:rPr>
                <w:i/>
                <w:iCs/>
              </w:rPr>
              <w:t>CE/REG/00005/00001</w:t>
            </w:r>
          </w:p>
        </w:tc>
        <w:tc>
          <w:tcPr>
            <w:tcW w:w="2640" w:type="dxa"/>
          </w:tcPr>
          <w:p w14:paraId="436170EC" w14:textId="77777777" w:rsidR="003A1A6E" w:rsidRDefault="000E23F5">
            <w:r>
              <w:t>The Creation with &lt;remoteCSE&gt; resource for CSE registration with mandatory attributes[2] for Create and locally create &lt;remoteCSE&gt; that represents the Regstree CSE</w:t>
            </w:r>
          </w:p>
        </w:tc>
      </w:tr>
      <w:tr w:rsidR="003A1A6E" w14:paraId="42126EC4" w14:textId="77777777">
        <w:tc>
          <w:tcPr>
            <w:tcW w:w="2640" w:type="dxa"/>
          </w:tcPr>
          <w:p w14:paraId="0C12D7CB" w14:textId="77777777" w:rsidR="003A1A6E" w:rsidRDefault="003A1A6E"/>
        </w:tc>
        <w:tc>
          <w:tcPr>
            <w:tcW w:w="2640" w:type="dxa"/>
          </w:tcPr>
          <w:p w14:paraId="49ED31E8" w14:textId="77777777" w:rsidR="003A1A6E" w:rsidRDefault="000E23F5">
            <w:r>
              <w:rPr>
                <w:i/>
                <w:iCs/>
              </w:rPr>
              <w:t>CE/REG/00005/00001</w:t>
            </w:r>
          </w:p>
        </w:tc>
        <w:tc>
          <w:tcPr>
            <w:tcW w:w="2640" w:type="dxa"/>
          </w:tcPr>
          <w:p w14:paraId="2BA05CBC" w14:textId="77777777" w:rsidR="003A1A6E" w:rsidRDefault="000E23F5">
            <w:r>
              <w:t xml:space="preserve">Create the &lt;remoteCSE&gt; with </w:t>
            </w:r>
            <w:r>
              <w:rPr>
                <w:i/>
                <w:iCs/>
              </w:rPr>
              <w:t>resourceName</w:t>
            </w:r>
            <w:r>
              <w:t xml:space="preserve"> attribute</w:t>
            </w:r>
          </w:p>
        </w:tc>
      </w:tr>
      <w:tr w:rsidR="003A1A6E" w14:paraId="70E9B6AA" w14:textId="77777777">
        <w:tc>
          <w:tcPr>
            <w:tcW w:w="2640" w:type="dxa"/>
          </w:tcPr>
          <w:p w14:paraId="58302035" w14:textId="77777777" w:rsidR="003A1A6E" w:rsidRDefault="003A1A6E"/>
        </w:tc>
        <w:tc>
          <w:tcPr>
            <w:tcW w:w="2640" w:type="dxa"/>
          </w:tcPr>
          <w:p w14:paraId="49506446" w14:textId="77777777" w:rsidR="003A1A6E" w:rsidRDefault="000E23F5">
            <w:r>
              <w:rPr>
                <w:i/>
                <w:iCs/>
              </w:rPr>
              <w:t>CE/REG/00005/00001</w:t>
            </w:r>
          </w:p>
        </w:tc>
        <w:tc>
          <w:tcPr>
            <w:tcW w:w="2640" w:type="dxa"/>
          </w:tcPr>
          <w:p w14:paraId="2C23B529" w14:textId="77777777" w:rsidR="003A1A6E" w:rsidRDefault="000E23F5">
            <w:r>
              <w:t>Create the &lt;remoteCSE&gt; with expirationTime attribute</w:t>
            </w:r>
          </w:p>
        </w:tc>
      </w:tr>
      <w:tr w:rsidR="003A1A6E" w14:paraId="1D0F196D" w14:textId="77777777">
        <w:tc>
          <w:tcPr>
            <w:tcW w:w="2640" w:type="dxa"/>
          </w:tcPr>
          <w:p w14:paraId="5111909E" w14:textId="77777777" w:rsidR="003A1A6E" w:rsidRDefault="003A1A6E"/>
        </w:tc>
        <w:tc>
          <w:tcPr>
            <w:tcW w:w="2640" w:type="dxa"/>
          </w:tcPr>
          <w:p w14:paraId="29E5D6CA" w14:textId="77777777" w:rsidR="003A1A6E" w:rsidRDefault="000E23F5">
            <w:r>
              <w:rPr>
                <w:i/>
                <w:iCs/>
              </w:rPr>
              <w:t>CE/REG/00005/00004</w:t>
            </w:r>
          </w:p>
        </w:tc>
        <w:tc>
          <w:tcPr>
            <w:tcW w:w="2640" w:type="dxa"/>
          </w:tcPr>
          <w:p w14:paraId="716DD19B" w14:textId="77777777" w:rsidR="003A1A6E" w:rsidRDefault="000E23F5">
            <w:r>
              <w:t xml:space="preserve">Create the &lt;remoteCSE&gt; with </w:t>
            </w:r>
            <w:r>
              <w:rPr>
                <w:i/>
                <w:iCs/>
              </w:rPr>
              <w:t>labels</w:t>
            </w:r>
            <w:r>
              <w:t xml:space="preserve"> attribute</w:t>
            </w:r>
          </w:p>
        </w:tc>
      </w:tr>
      <w:tr w:rsidR="003A1A6E" w14:paraId="11A76C7B" w14:textId="77777777">
        <w:tc>
          <w:tcPr>
            <w:tcW w:w="2640" w:type="dxa"/>
          </w:tcPr>
          <w:p w14:paraId="674F36A6" w14:textId="77777777" w:rsidR="003A1A6E" w:rsidRDefault="003A1A6E"/>
        </w:tc>
        <w:tc>
          <w:tcPr>
            <w:tcW w:w="2640" w:type="dxa"/>
          </w:tcPr>
          <w:p w14:paraId="64F06627" w14:textId="77777777" w:rsidR="003A1A6E" w:rsidRDefault="000E23F5">
            <w:r>
              <w:rPr>
                <w:i/>
                <w:iCs/>
              </w:rPr>
              <w:t>CE/REG/00005/00002</w:t>
            </w:r>
          </w:p>
        </w:tc>
        <w:tc>
          <w:tcPr>
            <w:tcW w:w="2640" w:type="dxa"/>
          </w:tcPr>
          <w:p w14:paraId="758BDCED" w14:textId="77777777" w:rsidR="003A1A6E" w:rsidRDefault="000E23F5">
            <w:r>
              <w:t xml:space="preserve">Create the &lt;remoteCSE&gt; with </w:t>
            </w:r>
            <w:r>
              <w:rPr>
                <w:i/>
                <w:iCs/>
              </w:rPr>
              <w:t>cseType</w:t>
            </w:r>
            <w:r>
              <w:t xml:space="preserve"> attribute</w:t>
            </w:r>
          </w:p>
        </w:tc>
      </w:tr>
      <w:tr w:rsidR="003A1A6E" w14:paraId="7E4B10BD" w14:textId="77777777">
        <w:tc>
          <w:tcPr>
            <w:tcW w:w="2640" w:type="dxa"/>
          </w:tcPr>
          <w:p w14:paraId="5EF9723D" w14:textId="77777777" w:rsidR="003A1A6E" w:rsidRDefault="003A1A6E"/>
        </w:tc>
        <w:tc>
          <w:tcPr>
            <w:tcW w:w="2640" w:type="dxa"/>
          </w:tcPr>
          <w:p w14:paraId="22A079E9" w14:textId="77777777" w:rsidR="003A1A6E" w:rsidRDefault="000E23F5">
            <w:r>
              <w:rPr>
                <w:i/>
                <w:iCs/>
              </w:rPr>
              <w:t>CE/REG/00005/00003</w:t>
            </w:r>
          </w:p>
        </w:tc>
        <w:tc>
          <w:tcPr>
            <w:tcW w:w="2640" w:type="dxa"/>
          </w:tcPr>
          <w:p w14:paraId="01719AC4" w14:textId="77777777" w:rsidR="003A1A6E" w:rsidRDefault="000E23F5">
            <w:r>
              <w:t xml:space="preserve">Create the &lt;remoteCSE&gt; with </w:t>
            </w:r>
            <w:r>
              <w:rPr>
                <w:i/>
                <w:iCs/>
              </w:rPr>
              <w:t>pointOfAccess</w:t>
            </w:r>
            <w:r>
              <w:t xml:space="preserve"> attribute</w:t>
            </w:r>
          </w:p>
        </w:tc>
      </w:tr>
      <w:tr w:rsidR="003A1A6E" w14:paraId="16FEB237" w14:textId="77777777">
        <w:tc>
          <w:tcPr>
            <w:tcW w:w="2640" w:type="dxa"/>
          </w:tcPr>
          <w:p w14:paraId="20CE2411" w14:textId="77777777" w:rsidR="003A1A6E" w:rsidRDefault="003A1A6E"/>
        </w:tc>
        <w:tc>
          <w:tcPr>
            <w:tcW w:w="2640" w:type="dxa"/>
          </w:tcPr>
          <w:p w14:paraId="1F4A5381" w14:textId="77777777" w:rsidR="003A1A6E" w:rsidRDefault="000E23F5">
            <w:r>
              <w:rPr>
                <w:i/>
                <w:iCs/>
              </w:rPr>
              <w:t>CE/REG/00005/00005</w:t>
            </w:r>
          </w:p>
        </w:tc>
        <w:tc>
          <w:tcPr>
            <w:tcW w:w="2640" w:type="dxa"/>
          </w:tcPr>
          <w:p w14:paraId="01723F9A" w14:textId="77777777" w:rsidR="003A1A6E" w:rsidRDefault="000E23F5">
            <w:r>
              <w:t xml:space="preserve">Create the &lt;remoteCSE&gt; with </w:t>
            </w:r>
            <w:r>
              <w:rPr>
                <w:i/>
                <w:iCs/>
              </w:rPr>
              <w:t>nodeLink</w:t>
            </w:r>
            <w:r>
              <w:t xml:space="preserve"> attribute</w:t>
            </w:r>
          </w:p>
        </w:tc>
      </w:tr>
      <w:tr w:rsidR="003A1A6E" w14:paraId="50E05166" w14:textId="77777777">
        <w:tc>
          <w:tcPr>
            <w:tcW w:w="2640" w:type="dxa"/>
          </w:tcPr>
          <w:p w14:paraId="4407B575" w14:textId="77777777" w:rsidR="003A1A6E" w:rsidRDefault="003A1A6E"/>
        </w:tc>
        <w:tc>
          <w:tcPr>
            <w:tcW w:w="2640" w:type="dxa"/>
          </w:tcPr>
          <w:p w14:paraId="76C927CC" w14:textId="77777777" w:rsidR="003A1A6E" w:rsidRDefault="000E23F5">
            <w:r>
              <w:rPr>
                <w:i/>
                <w:iCs/>
              </w:rPr>
              <w:t>CE/DIS/00001/00006</w:t>
            </w:r>
          </w:p>
        </w:tc>
        <w:tc>
          <w:tcPr>
            <w:tcW w:w="2640" w:type="dxa"/>
          </w:tcPr>
          <w:p w14:paraId="1E08C0FC" w14:textId="77777777" w:rsidR="003A1A6E" w:rsidRDefault="000E23F5">
            <w:r>
              <w:t xml:space="preserve">Update the &lt;remoteCSE&gt; with </w:t>
            </w:r>
            <w:r>
              <w:rPr>
                <w:i/>
                <w:iCs/>
              </w:rPr>
              <w:t>labels</w:t>
            </w:r>
          </w:p>
        </w:tc>
      </w:tr>
      <w:tr w:rsidR="003A1A6E" w14:paraId="6E6CC67B" w14:textId="77777777">
        <w:tc>
          <w:tcPr>
            <w:tcW w:w="2640" w:type="dxa"/>
          </w:tcPr>
          <w:p w14:paraId="489F8554" w14:textId="77777777" w:rsidR="003A1A6E" w:rsidRDefault="003A1A6E"/>
        </w:tc>
        <w:tc>
          <w:tcPr>
            <w:tcW w:w="2640" w:type="dxa"/>
          </w:tcPr>
          <w:p w14:paraId="2ACAC81A" w14:textId="77777777" w:rsidR="003A1A6E" w:rsidRDefault="000E23F5">
            <w:r>
              <w:rPr>
                <w:i/>
                <w:iCs/>
              </w:rPr>
              <w:t>CE/REG/00005/00001</w:t>
            </w:r>
          </w:p>
        </w:tc>
        <w:tc>
          <w:tcPr>
            <w:tcW w:w="2640" w:type="dxa"/>
          </w:tcPr>
          <w:p w14:paraId="406B4617" w14:textId="77777777" w:rsidR="003A1A6E" w:rsidRDefault="000E23F5">
            <w:r>
              <w:t xml:space="preserve">Update the &lt;remoteCSE&gt; with </w:t>
            </w:r>
            <w:r>
              <w:rPr>
                <w:i/>
                <w:iCs/>
              </w:rPr>
              <w:t>expirationTime</w:t>
            </w:r>
          </w:p>
        </w:tc>
      </w:tr>
      <w:tr w:rsidR="003A1A6E" w14:paraId="30D93BD1" w14:textId="77777777">
        <w:tc>
          <w:tcPr>
            <w:tcW w:w="2640" w:type="dxa"/>
          </w:tcPr>
          <w:p w14:paraId="5E074CA0" w14:textId="77777777" w:rsidR="003A1A6E" w:rsidRDefault="003A1A6E"/>
        </w:tc>
        <w:tc>
          <w:tcPr>
            <w:tcW w:w="2640" w:type="dxa"/>
          </w:tcPr>
          <w:p w14:paraId="59137E59" w14:textId="77777777" w:rsidR="003A1A6E" w:rsidRDefault="000E23F5">
            <w:r>
              <w:rPr>
                <w:i/>
                <w:iCs/>
              </w:rPr>
              <w:t>CE/REG/00005/00006</w:t>
            </w:r>
          </w:p>
        </w:tc>
        <w:tc>
          <w:tcPr>
            <w:tcW w:w="2640" w:type="dxa"/>
          </w:tcPr>
          <w:p w14:paraId="5BE30F92" w14:textId="77777777" w:rsidR="003A1A6E" w:rsidRDefault="000E23F5">
            <w:r>
              <w:t xml:space="preserve">Update the &lt;remoteCSE&gt; with </w:t>
            </w:r>
            <w:r>
              <w:rPr>
                <w:i/>
                <w:iCs/>
              </w:rPr>
              <w:t>pointOfAccess</w:t>
            </w:r>
            <w:r>
              <w:t xml:space="preserve"> attribute</w:t>
            </w:r>
          </w:p>
        </w:tc>
      </w:tr>
      <w:tr w:rsidR="003A1A6E" w14:paraId="7894C505" w14:textId="77777777">
        <w:tc>
          <w:tcPr>
            <w:tcW w:w="2640" w:type="dxa"/>
          </w:tcPr>
          <w:p w14:paraId="18D88A5C" w14:textId="77777777" w:rsidR="003A1A6E" w:rsidRDefault="003A1A6E"/>
        </w:tc>
        <w:tc>
          <w:tcPr>
            <w:tcW w:w="2640" w:type="dxa"/>
          </w:tcPr>
          <w:p w14:paraId="46409F33" w14:textId="77777777" w:rsidR="003A1A6E" w:rsidRDefault="000E23F5">
            <w:r>
              <w:rPr>
                <w:i/>
                <w:iCs/>
              </w:rPr>
              <w:t>CE/REG/00005/00007</w:t>
            </w:r>
          </w:p>
        </w:tc>
        <w:tc>
          <w:tcPr>
            <w:tcW w:w="2640" w:type="dxa"/>
          </w:tcPr>
          <w:p w14:paraId="38282EB6" w14:textId="77777777" w:rsidR="003A1A6E" w:rsidRDefault="000E23F5">
            <w:r>
              <w:t xml:space="preserve">Update the &lt;remoteCSE&gt; with </w:t>
            </w:r>
            <w:r>
              <w:rPr>
                <w:i/>
                <w:iCs/>
              </w:rPr>
              <w:t>requestReachability</w:t>
            </w:r>
          </w:p>
        </w:tc>
      </w:tr>
      <w:tr w:rsidR="003A1A6E" w14:paraId="4B114D45" w14:textId="77777777">
        <w:tc>
          <w:tcPr>
            <w:tcW w:w="2640" w:type="dxa"/>
          </w:tcPr>
          <w:p w14:paraId="7E5746E6" w14:textId="77777777" w:rsidR="003A1A6E" w:rsidRDefault="003A1A6E"/>
        </w:tc>
        <w:tc>
          <w:tcPr>
            <w:tcW w:w="2640" w:type="dxa"/>
          </w:tcPr>
          <w:p w14:paraId="7547EFF2" w14:textId="77777777" w:rsidR="003A1A6E" w:rsidRDefault="000E23F5">
            <w:r>
              <w:rPr>
                <w:i/>
                <w:iCs/>
              </w:rPr>
              <w:t>CE/REG/00005/00008</w:t>
            </w:r>
          </w:p>
        </w:tc>
        <w:tc>
          <w:tcPr>
            <w:tcW w:w="2640" w:type="dxa"/>
          </w:tcPr>
          <w:p w14:paraId="63CD03A2" w14:textId="77777777" w:rsidR="003A1A6E" w:rsidRDefault="000E23F5">
            <w:r>
              <w:t xml:space="preserve">Update the &lt;remoteCSE&gt; with </w:t>
            </w:r>
            <w:r>
              <w:rPr>
                <w:i/>
                <w:iCs/>
              </w:rPr>
              <w:t>nodeLink</w:t>
            </w:r>
            <w:r>
              <w:t xml:space="preserve"> attribute</w:t>
            </w:r>
          </w:p>
        </w:tc>
      </w:tr>
      <w:tr w:rsidR="003A1A6E" w14:paraId="32602758" w14:textId="77777777">
        <w:tc>
          <w:tcPr>
            <w:tcW w:w="2640" w:type="dxa"/>
          </w:tcPr>
          <w:p w14:paraId="71CE2DB9" w14:textId="77777777" w:rsidR="003A1A6E" w:rsidRDefault="003A1A6E"/>
        </w:tc>
        <w:tc>
          <w:tcPr>
            <w:tcW w:w="2640" w:type="dxa"/>
          </w:tcPr>
          <w:p w14:paraId="0DBD145C" w14:textId="77777777" w:rsidR="003A1A6E" w:rsidRDefault="000E23F5">
            <w:r>
              <w:rPr>
                <w:i/>
                <w:iCs/>
              </w:rPr>
              <w:t>CE/REG/00005/00001</w:t>
            </w:r>
          </w:p>
        </w:tc>
        <w:tc>
          <w:tcPr>
            <w:tcW w:w="2640" w:type="dxa"/>
          </w:tcPr>
          <w:p w14:paraId="29C2D488" w14:textId="77777777" w:rsidR="003A1A6E" w:rsidRDefault="000E23F5">
            <w:r>
              <w:t>Delete the &lt;remoteCSE&gt; resource on the Registrar, also delete the &lt;remoteCSE&gt; resource on the Registree</w:t>
            </w:r>
          </w:p>
        </w:tc>
      </w:tr>
      <w:tr w:rsidR="003A1A6E" w14:paraId="274DEB80" w14:textId="77777777">
        <w:tc>
          <w:tcPr>
            <w:tcW w:w="2640" w:type="dxa"/>
          </w:tcPr>
          <w:p w14:paraId="2DD22ED1" w14:textId="77777777" w:rsidR="003A1A6E" w:rsidRDefault="003A1A6E"/>
        </w:tc>
        <w:tc>
          <w:tcPr>
            <w:tcW w:w="2640" w:type="dxa"/>
          </w:tcPr>
          <w:p w14:paraId="735AC537" w14:textId="77777777" w:rsidR="003A1A6E" w:rsidRDefault="000E23F5">
            <w:r>
              <w:rPr>
                <w:i/>
                <w:iCs/>
              </w:rPr>
              <w:t>CE/REG/00005/00009</w:t>
            </w:r>
          </w:p>
        </w:tc>
        <w:tc>
          <w:tcPr>
            <w:tcW w:w="2640" w:type="dxa"/>
          </w:tcPr>
          <w:p w14:paraId="7C4CBF25" w14:textId="77777777" w:rsidR="003A1A6E" w:rsidRDefault="000E23F5">
            <w:r>
              <w:t>Retrieve the &lt;remoteCSE&gt; resource</w:t>
            </w:r>
          </w:p>
        </w:tc>
      </w:tr>
    </w:tbl>
    <w:p w14:paraId="7350471E" w14:textId="77777777" w:rsidR="003A1A6E" w:rsidRDefault="003A1A6E"/>
    <w:p w14:paraId="69C53DE3" w14:textId="77777777" w:rsidR="003A1A6E" w:rsidRDefault="000E23F5">
      <w:pPr>
        <w:pStyle w:val="TableCaption"/>
      </w:pPr>
      <w:r>
        <w:t>Table 5. 8 .3- 3 : Fundamental feature sets for gateway as M N DMR</w:t>
      </w:r>
    </w:p>
    <w:tbl>
      <w:tblPr>
        <w:tblStyle w:val="Table"/>
        <w:tblW w:w="5000" w:type="pct"/>
        <w:tblLayout w:type="fixed"/>
        <w:tblLook w:val="0020" w:firstRow="1" w:lastRow="0" w:firstColumn="0" w:lastColumn="0" w:noHBand="0" w:noVBand="0"/>
        <w:tblCaption w:val="Table 5. 8 .3- 3 : Fundamental feature sets for gateway as M N DMR"/>
      </w:tblPr>
      <w:tblGrid>
        <w:gridCol w:w="3209"/>
        <w:gridCol w:w="3210"/>
        <w:gridCol w:w="3210"/>
      </w:tblGrid>
      <w:tr w:rsidR="003A1A6E" w14:paraId="630D22C7"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4EE40E32" w14:textId="77777777" w:rsidR="003A1A6E" w:rsidRDefault="000E23F5">
            <w:r>
              <w:rPr>
                <w:bCs/>
              </w:rPr>
              <w:t>Feature Set</w:t>
            </w:r>
          </w:p>
        </w:tc>
        <w:tc>
          <w:tcPr>
            <w:tcW w:w="2640" w:type="dxa"/>
          </w:tcPr>
          <w:p w14:paraId="1E01811D" w14:textId="77777777" w:rsidR="003A1A6E" w:rsidRDefault="000E23F5">
            <w:r>
              <w:rPr>
                <w:bCs/>
              </w:rPr>
              <w:t>Feature</w:t>
            </w:r>
          </w:p>
        </w:tc>
        <w:tc>
          <w:tcPr>
            <w:tcW w:w="2640" w:type="dxa"/>
          </w:tcPr>
          <w:p w14:paraId="3AC2ED0F" w14:textId="77777777" w:rsidR="003A1A6E" w:rsidRDefault="000E23F5">
            <w:r>
              <w:rPr>
                <w:bCs/>
              </w:rPr>
              <w:t>Remark</w:t>
            </w:r>
          </w:p>
        </w:tc>
      </w:tr>
      <w:tr w:rsidR="003A1A6E" w14:paraId="4F87FDBB" w14:textId="77777777">
        <w:tc>
          <w:tcPr>
            <w:tcW w:w="2640" w:type="dxa"/>
          </w:tcPr>
          <w:p w14:paraId="09FC0D54" w14:textId="77777777" w:rsidR="003A1A6E" w:rsidRDefault="000E23F5">
            <w:r>
              <w:rPr>
                <w:i/>
                <w:iCs/>
              </w:rPr>
              <w:t>CE/DMR/00001</w:t>
            </w:r>
          </w:p>
        </w:tc>
        <w:tc>
          <w:tcPr>
            <w:tcW w:w="2640" w:type="dxa"/>
          </w:tcPr>
          <w:p w14:paraId="25980B9C" w14:textId="77777777" w:rsidR="003A1A6E" w:rsidRDefault="000E23F5">
            <w:r>
              <w:rPr>
                <w:i/>
                <w:iCs/>
              </w:rPr>
              <w:t>CE/DMR/00001/00001</w:t>
            </w:r>
          </w:p>
        </w:tc>
        <w:tc>
          <w:tcPr>
            <w:tcW w:w="2640" w:type="dxa"/>
          </w:tcPr>
          <w:p w14:paraId="55022D12" w14:textId="77777777" w:rsidR="003A1A6E" w:rsidRDefault="000E23F5">
            <w:r>
              <w:t>Support &lt;container&gt; resource with attributes multiplicity equals 1[1]</w:t>
            </w:r>
          </w:p>
        </w:tc>
      </w:tr>
      <w:tr w:rsidR="003A1A6E" w14:paraId="1A6204D1" w14:textId="77777777">
        <w:tc>
          <w:tcPr>
            <w:tcW w:w="2640" w:type="dxa"/>
          </w:tcPr>
          <w:p w14:paraId="2F1DC1E1" w14:textId="77777777" w:rsidR="003A1A6E" w:rsidRDefault="003A1A6E"/>
        </w:tc>
        <w:tc>
          <w:tcPr>
            <w:tcW w:w="2640" w:type="dxa"/>
          </w:tcPr>
          <w:p w14:paraId="23A3B180" w14:textId="77777777" w:rsidR="003A1A6E" w:rsidRDefault="000E23F5">
            <w:r>
              <w:rPr>
                <w:i/>
                <w:iCs/>
              </w:rPr>
              <w:t>CE/DIS/00001/00006</w:t>
            </w:r>
          </w:p>
        </w:tc>
        <w:tc>
          <w:tcPr>
            <w:tcW w:w="2640" w:type="dxa"/>
          </w:tcPr>
          <w:p w14:paraId="59DD5064" w14:textId="77777777" w:rsidR="003A1A6E" w:rsidRDefault="000E23F5">
            <w:r>
              <w:t xml:space="preserve">Support the </w:t>
            </w:r>
            <w:r>
              <w:rPr>
                <w:i/>
                <w:iCs/>
              </w:rPr>
              <w:t>labels</w:t>
            </w:r>
            <w:r>
              <w:t xml:space="preserve"> attribute of &lt;container&gt; resource</w:t>
            </w:r>
          </w:p>
        </w:tc>
      </w:tr>
      <w:tr w:rsidR="003A1A6E" w14:paraId="07B49ABA" w14:textId="77777777">
        <w:tc>
          <w:tcPr>
            <w:tcW w:w="2640" w:type="dxa"/>
          </w:tcPr>
          <w:p w14:paraId="3D5F7C66" w14:textId="77777777" w:rsidR="003A1A6E" w:rsidRDefault="003A1A6E"/>
        </w:tc>
        <w:tc>
          <w:tcPr>
            <w:tcW w:w="2640" w:type="dxa"/>
          </w:tcPr>
          <w:p w14:paraId="133430EB" w14:textId="77777777" w:rsidR="003A1A6E" w:rsidRDefault="000E23F5">
            <w:r>
              <w:rPr>
                <w:i/>
                <w:iCs/>
              </w:rPr>
              <w:t>CE/DMR/00001/00001</w:t>
            </w:r>
          </w:p>
        </w:tc>
        <w:tc>
          <w:tcPr>
            <w:tcW w:w="2640" w:type="dxa"/>
          </w:tcPr>
          <w:p w14:paraId="5445755F" w14:textId="77777777" w:rsidR="003A1A6E" w:rsidRDefault="000E23F5">
            <w:r>
              <w:t xml:space="preserve">Support the </w:t>
            </w:r>
            <w:r>
              <w:rPr>
                <w:i/>
                <w:iCs/>
              </w:rPr>
              <w:t>creator</w:t>
            </w:r>
            <w:r>
              <w:t xml:space="preserve"> attribute of &lt;container&gt; resource</w:t>
            </w:r>
          </w:p>
        </w:tc>
      </w:tr>
      <w:tr w:rsidR="003A1A6E" w14:paraId="462EF0C7" w14:textId="77777777">
        <w:tc>
          <w:tcPr>
            <w:tcW w:w="2640" w:type="dxa"/>
          </w:tcPr>
          <w:p w14:paraId="36A0838C" w14:textId="77777777" w:rsidR="003A1A6E" w:rsidRDefault="003A1A6E"/>
        </w:tc>
        <w:tc>
          <w:tcPr>
            <w:tcW w:w="2640" w:type="dxa"/>
          </w:tcPr>
          <w:p w14:paraId="46E3719E" w14:textId="77777777" w:rsidR="003A1A6E" w:rsidRDefault="000E23F5">
            <w:r>
              <w:rPr>
                <w:i/>
                <w:iCs/>
              </w:rPr>
              <w:t>CE/DMR/00001/00002</w:t>
            </w:r>
          </w:p>
        </w:tc>
        <w:tc>
          <w:tcPr>
            <w:tcW w:w="2640" w:type="dxa"/>
          </w:tcPr>
          <w:p w14:paraId="1E8A997C" w14:textId="77777777" w:rsidR="003A1A6E" w:rsidRDefault="000E23F5">
            <w:r>
              <w:t xml:space="preserve">Support the </w:t>
            </w:r>
            <w:r>
              <w:rPr>
                <w:i/>
                <w:iCs/>
              </w:rPr>
              <w:t>maxNrOfInstances</w:t>
            </w:r>
            <w:r>
              <w:t xml:space="preserve"> attribute of &lt;container&gt; resource</w:t>
            </w:r>
          </w:p>
        </w:tc>
      </w:tr>
      <w:tr w:rsidR="003A1A6E" w14:paraId="72F048ED" w14:textId="77777777">
        <w:tc>
          <w:tcPr>
            <w:tcW w:w="2640" w:type="dxa"/>
          </w:tcPr>
          <w:p w14:paraId="11D7EE1E" w14:textId="77777777" w:rsidR="003A1A6E" w:rsidRDefault="003A1A6E"/>
        </w:tc>
        <w:tc>
          <w:tcPr>
            <w:tcW w:w="2640" w:type="dxa"/>
          </w:tcPr>
          <w:p w14:paraId="23D6B6FD" w14:textId="77777777" w:rsidR="003A1A6E" w:rsidRDefault="000E23F5">
            <w:r>
              <w:rPr>
                <w:i/>
                <w:iCs/>
              </w:rPr>
              <w:t>CE/DMR/00001/00003</w:t>
            </w:r>
          </w:p>
        </w:tc>
        <w:tc>
          <w:tcPr>
            <w:tcW w:w="2640" w:type="dxa"/>
          </w:tcPr>
          <w:p w14:paraId="7F36C353" w14:textId="77777777" w:rsidR="003A1A6E" w:rsidRDefault="000E23F5">
            <w:r>
              <w:t xml:space="preserve">Support the </w:t>
            </w:r>
            <w:r>
              <w:rPr>
                <w:i/>
                <w:iCs/>
              </w:rPr>
              <w:t>maxByteSize</w:t>
            </w:r>
            <w:r>
              <w:t xml:space="preserve"> </w:t>
            </w:r>
            <w:r>
              <w:t>attribute of &lt;container&gt; resource</w:t>
            </w:r>
          </w:p>
        </w:tc>
      </w:tr>
      <w:tr w:rsidR="003A1A6E" w14:paraId="3D8C41A1" w14:textId="77777777">
        <w:tc>
          <w:tcPr>
            <w:tcW w:w="2640" w:type="dxa"/>
          </w:tcPr>
          <w:p w14:paraId="072A9D05" w14:textId="77777777" w:rsidR="003A1A6E" w:rsidRDefault="003A1A6E"/>
        </w:tc>
        <w:tc>
          <w:tcPr>
            <w:tcW w:w="2640" w:type="dxa"/>
          </w:tcPr>
          <w:p w14:paraId="08D6721B" w14:textId="77777777" w:rsidR="003A1A6E" w:rsidRDefault="000E23F5">
            <w:r>
              <w:rPr>
                <w:i/>
                <w:iCs/>
              </w:rPr>
              <w:t>CE/DMR/00001/00004</w:t>
            </w:r>
          </w:p>
        </w:tc>
        <w:tc>
          <w:tcPr>
            <w:tcW w:w="2640" w:type="dxa"/>
          </w:tcPr>
          <w:p w14:paraId="25E42C82" w14:textId="77777777" w:rsidR="003A1A6E" w:rsidRDefault="000E23F5">
            <w:r>
              <w:t xml:space="preserve">Support the </w:t>
            </w:r>
            <w:r>
              <w:rPr>
                <w:i/>
                <w:iCs/>
              </w:rPr>
              <w:t>maxInstanceAge</w:t>
            </w:r>
            <w:r>
              <w:t xml:space="preserve"> attribute of &lt;container&gt; resource</w:t>
            </w:r>
          </w:p>
        </w:tc>
      </w:tr>
      <w:tr w:rsidR="003A1A6E" w14:paraId="41B30690" w14:textId="77777777">
        <w:tc>
          <w:tcPr>
            <w:tcW w:w="2640" w:type="dxa"/>
          </w:tcPr>
          <w:p w14:paraId="48BEA57D" w14:textId="77777777" w:rsidR="003A1A6E" w:rsidRDefault="000E23F5">
            <w:r>
              <w:rPr>
                <w:i/>
                <w:iCs/>
              </w:rPr>
              <w:t>CE/DMR/00002</w:t>
            </w:r>
          </w:p>
        </w:tc>
        <w:tc>
          <w:tcPr>
            <w:tcW w:w="2640" w:type="dxa"/>
          </w:tcPr>
          <w:p w14:paraId="54DF8ABE" w14:textId="77777777" w:rsidR="003A1A6E" w:rsidRDefault="000E23F5">
            <w:r>
              <w:rPr>
                <w:i/>
                <w:iCs/>
              </w:rPr>
              <w:t>CE/DMR/00002/00001</w:t>
            </w:r>
          </w:p>
        </w:tc>
        <w:tc>
          <w:tcPr>
            <w:tcW w:w="2640" w:type="dxa"/>
          </w:tcPr>
          <w:p w14:paraId="1EDA8F2A" w14:textId="77777777" w:rsidR="003A1A6E" w:rsidRDefault="000E23F5">
            <w:r>
              <w:t>Support &lt;contentInstance&gt; resource with attributes multiplicity equals 1[1]</w:t>
            </w:r>
          </w:p>
        </w:tc>
      </w:tr>
      <w:tr w:rsidR="003A1A6E" w14:paraId="2AD82DC4" w14:textId="77777777">
        <w:tc>
          <w:tcPr>
            <w:tcW w:w="2640" w:type="dxa"/>
          </w:tcPr>
          <w:p w14:paraId="0C0FA705" w14:textId="77777777" w:rsidR="003A1A6E" w:rsidRDefault="003A1A6E"/>
        </w:tc>
        <w:tc>
          <w:tcPr>
            <w:tcW w:w="2640" w:type="dxa"/>
          </w:tcPr>
          <w:p w14:paraId="4F872316" w14:textId="77777777" w:rsidR="003A1A6E" w:rsidRDefault="000E23F5">
            <w:r>
              <w:rPr>
                <w:i/>
                <w:iCs/>
              </w:rPr>
              <w:t>CE/DIS/00001/00006</w:t>
            </w:r>
          </w:p>
        </w:tc>
        <w:tc>
          <w:tcPr>
            <w:tcW w:w="2640" w:type="dxa"/>
          </w:tcPr>
          <w:p w14:paraId="0E59ECA5" w14:textId="77777777" w:rsidR="003A1A6E" w:rsidRDefault="000E23F5">
            <w:r>
              <w:t xml:space="preserve">Support the </w:t>
            </w:r>
            <w:r>
              <w:rPr>
                <w:i/>
                <w:iCs/>
              </w:rPr>
              <w:t>labels</w:t>
            </w:r>
            <w:r>
              <w:t xml:space="preserve"> attribute of &lt;contentInstance&gt; resource</w:t>
            </w:r>
          </w:p>
        </w:tc>
      </w:tr>
      <w:tr w:rsidR="003A1A6E" w14:paraId="7EC8F774" w14:textId="77777777">
        <w:tc>
          <w:tcPr>
            <w:tcW w:w="2640" w:type="dxa"/>
          </w:tcPr>
          <w:p w14:paraId="4260780B" w14:textId="77777777" w:rsidR="003A1A6E" w:rsidRDefault="003A1A6E"/>
        </w:tc>
        <w:tc>
          <w:tcPr>
            <w:tcW w:w="2640" w:type="dxa"/>
          </w:tcPr>
          <w:p w14:paraId="09EA0E8C" w14:textId="77777777" w:rsidR="003A1A6E" w:rsidRDefault="000E23F5">
            <w:r>
              <w:rPr>
                <w:i/>
                <w:iCs/>
              </w:rPr>
              <w:t>CE/DMR/00002/00001</w:t>
            </w:r>
          </w:p>
        </w:tc>
        <w:tc>
          <w:tcPr>
            <w:tcW w:w="2640" w:type="dxa"/>
          </w:tcPr>
          <w:p w14:paraId="733CCE73" w14:textId="77777777" w:rsidR="003A1A6E" w:rsidRDefault="000E23F5">
            <w:r>
              <w:t xml:space="preserve">Support the </w:t>
            </w:r>
            <w:r>
              <w:rPr>
                <w:i/>
                <w:iCs/>
              </w:rPr>
              <w:t>creator</w:t>
            </w:r>
            <w:r>
              <w:t xml:space="preserve"> attribute of &lt;contentInstance&gt; resource</w:t>
            </w:r>
          </w:p>
        </w:tc>
      </w:tr>
      <w:tr w:rsidR="003A1A6E" w14:paraId="14C3C2F5" w14:textId="77777777">
        <w:tc>
          <w:tcPr>
            <w:tcW w:w="2640" w:type="dxa"/>
          </w:tcPr>
          <w:p w14:paraId="7ECA09B5" w14:textId="77777777" w:rsidR="003A1A6E" w:rsidRDefault="003A1A6E"/>
        </w:tc>
        <w:tc>
          <w:tcPr>
            <w:tcW w:w="2640" w:type="dxa"/>
          </w:tcPr>
          <w:p w14:paraId="27E36C9A" w14:textId="77777777" w:rsidR="003A1A6E" w:rsidRDefault="000E23F5">
            <w:r>
              <w:rPr>
                <w:i/>
                <w:iCs/>
              </w:rPr>
              <w:t>CE/DMR/00002/00002</w:t>
            </w:r>
          </w:p>
        </w:tc>
        <w:tc>
          <w:tcPr>
            <w:tcW w:w="2640" w:type="dxa"/>
          </w:tcPr>
          <w:p w14:paraId="5ACA0F8F" w14:textId="77777777" w:rsidR="003A1A6E" w:rsidRDefault="000E23F5">
            <w:r>
              <w:t xml:space="preserve">Support the </w:t>
            </w:r>
            <w:r>
              <w:rPr>
                <w:i/>
                <w:iCs/>
              </w:rPr>
              <w:t>contentInfo</w:t>
            </w:r>
            <w:r>
              <w:t xml:space="preserve"> attribute of &lt;contentInstance&gt; resource</w:t>
            </w:r>
          </w:p>
        </w:tc>
      </w:tr>
      <w:tr w:rsidR="003A1A6E" w14:paraId="5502C6D5" w14:textId="77777777">
        <w:tc>
          <w:tcPr>
            <w:tcW w:w="2640" w:type="dxa"/>
          </w:tcPr>
          <w:p w14:paraId="351AFAF6" w14:textId="77777777" w:rsidR="003A1A6E" w:rsidRDefault="003A1A6E"/>
        </w:tc>
        <w:tc>
          <w:tcPr>
            <w:tcW w:w="2640" w:type="dxa"/>
          </w:tcPr>
          <w:p w14:paraId="671A6D8E" w14:textId="77777777" w:rsidR="003A1A6E" w:rsidRDefault="000E23F5">
            <w:r>
              <w:rPr>
                <w:i/>
                <w:iCs/>
              </w:rPr>
              <w:t>CE/DMR/00002/00004</w:t>
            </w:r>
          </w:p>
        </w:tc>
        <w:tc>
          <w:tcPr>
            <w:tcW w:w="2640" w:type="dxa"/>
          </w:tcPr>
          <w:p w14:paraId="7BE9D7A5" w14:textId="77777777" w:rsidR="003A1A6E" w:rsidRDefault="000E23F5">
            <w:r>
              <w:t>Retrieve and Delete of latest &lt;contentInstance&gt; resource by &lt;latest&gt; virtual resource</w:t>
            </w:r>
          </w:p>
        </w:tc>
      </w:tr>
      <w:tr w:rsidR="003A1A6E" w14:paraId="6885856D" w14:textId="77777777">
        <w:tc>
          <w:tcPr>
            <w:tcW w:w="2640" w:type="dxa"/>
          </w:tcPr>
          <w:p w14:paraId="6692B6D0" w14:textId="77777777" w:rsidR="003A1A6E" w:rsidRDefault="003A1A6E"/>
        </w:tc>
        <w:tc>
          <w:tcPr>
            <w:tcW w:w="2640" w:type="dxa"/>
          </w:tcPr>
          <w:p w14:paraId="257C36CF" w14:textId="77777777" w:rsidR="003A1A6E" w:rsidRDefault="000E23F5">
            <w:r>
              <w:rPr>
                <w:i/>
                <w:iCs/>
              </w:rPr>
              <w:t>CE/DMR/00002/00057</w:t>
            </w:r>
          </w:p>
        </w:tc>
        <w:tc>
          <w:tcPr>
            <w:tcW w:w="2640" w:type="dxa"/>
          </w:tcPr>
          <w:p w14:paraId="294F7699" w14:textId="77777777" w:rsidR="003A1A6E" w:rsidRDefault="000E23F5">
            <w:r>
              <w:t>Retrieve and Delete of oldest &lt;contentInstance&gt; resource by &lt;oldest&gt; virtual resource</w:t>
            </w:r>
          </w:p>
        </w:tc>
      </w:tr>
    </w:tbl>
    <w:p w14:paraId="655C8920" w14:textId="77777777" w:rsidR="003A1A6E" w:rsidRDefault="003A1A6E"/>
    <w:p w14:paraId="2A058B5C" w14:textId="77777777" w:rsidR="003A1A6E" w:rsidRDefault="000E23F5">
      <w:pPr>
        <w:pStyle w:val="TableCaption"/>
      </w:pPr>
      <w:r>
        <w:lastRenderedPageBreak/>
        <w:t>Table 5. 8 .3- 4 : Fundamental feature sets for gateway as M N SUB</w:t>
      </w:r>
    </w:p>
    <w:tbl>
      <w:tblPr>
        <w:tblStyle w:val="Table"/>
        <w:tblW w:w="5000" w:type="pct"/>
        <w:tblLayout w:type="fixed"/>
        <w:tblLook w:val="0020" w:firstRow="1" w:lastRow="0" w:firstColumn="0" w:lastColumn="0" w:noHBand="0" w:noVBand="0"/>
        <w:tblCaption w:val="Table 5. 8 .3- 4 : Fundamental feature sets for gateway as M N SUB"/>
      </w:tblPr>
      <w:tblGrid>
        <w:gridCol w:w="3209"/>
        <w:gridCol w:w="3210"/>
        <w:gridCol w:w="3210"/>
      </w:tblGrid>
      <w:tr w:rsidR="003A1A6E" w14:paraId="2CC76DD7"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31C01021" w14:textId="77777777" w:rsidR="003A1A6E" w:rsidRDefault="000E23F5">
            <w:r>
              <w:rPr>
                <w:bCs/>
              </w:rPr>
              <w:t>Feature Set</w:t>
            </w:r>
          </w:p>
        </w:tc>
        <w:tc>
          <w:tcPr>
            <w:tcW w:w="2640" w:type="dxa"/>
          </w:tcPr>
          <w:p w14:paraId="3037954F" w14:textId="77777777" w:rsidR="003A1A6E" w:rsidRDefault="000E23F5">
            <w:r>
              <w:rPr>
                <w:bCs/>
              </w:rPr>
              <w:t>Feature</w:t>
            </w:r>
          </w:p>
        </w:tc>
        <w:tc>
          <w:tcPr>
            <w:tcW w:w="2640" w:type="dxa"/>
          </w:tcPr>
          <w:p w14:paraId="5F67D0F0" w14:textId="77777777" w:rsidR="003A1A6E" w:rsidRDefault="000E23F5">
            <w:r>
              <w:rPr>
                <w:bCs/>
              </w:rPr>
              <w:t>Remark</w:t>
            </w:r>
          </w:p>
        </w:tc>
      </w:tr>
      <w:tr w:rsidR="003A1A6E" w14:paraId="20F43283" w14:textId="77777777">
        <w:tc>
          <w:tcPr>
            <w:tcW w:w="2640" w:type="dxa"/>
          </w:tcPr>
          <w:p w14:paraId="79CDA519" w14:textId="77777777" w:rsidR="003A1A6E" w:rsidRDefault="000E23F5">
            <w:r>
              <w:rPr>
                <w:i/>
                <w:iCs/>
              </w:rPr>
              <w:t>CE/SUB/00001</w:t>
            </w:r>
          </w:p>
        </w:tc>
        <w:tc>
          <w:tcPr>
            <w:tcW w:w="2640" w:type="dxa"/>
          </w:tcPr>
          <w:p w14:paraId="6143A1AC" w14:textId="77777777" w:rsidR="003A1A6E" w:rsidRDefault="000E23F5">
            <w:r>
              <w:rPr>
                <w:i/>
                <w:iCs/>
              </w:rPr>
              <w:t>CE/SUB/00001/00001</w:t>
            </w:r>
          </w:p>
        </w:tc>
        <w:tc>
          <w:tcPr>
            <w:tcW w:w="2640" w:type="dxa"/>
          </w:tcPr>
          <w:p w14:paraId="7A9E2B68" w14:textId="77777777" w:rsidR="003A1A6E" w:rsidRDefault="000E23F5">
            <w:r>
              <w:t>The Support of &lt;subscription&gt; resource with attributes multiplicity equals 1[1]</w:t>
            </w:r>
          </w:p>
        </w:tc>
      </w:tr>
      <w:tr w:rsidR="003A1A6E" w14:paraId="3261D1A9" w14:textId="77777777">
        <w:tc>
          <w:tcPr>
            <w:tcW w:w="2640" w:type="dxa"/>
          </w:tcPr>
          <w:p w14:paraId="53429DA3" w14:textId="77777777" w:rsidR="003A1A6E" w:rsidRDefault="003A1A6E"/>
        </w:tc>
        <w:tc>
          <w:tcPr>
            <w:tcW w:w="2640" w:type="dxa"/>
          </w:tcPr>
          <w:p w14:paraId="3DA64C15" w14:textId="77777777" w:rsidR="003A1A6E" w:rsidRDefault="000E23F5">
            <w:r>
              <w:rPr>
                <w:i/>
                <w:iCs/>
              </w:rPr>
              <w:t>CE/DIS/00001/00006</w:t>
            </w:r>
          </w:p>
        </w:tc>
        <w:tc>
          <w:tcPr>
            <w:tcW w:w="2640" w:type="dxa"/>
          </w:tcPr>
          <w:p w14:paraId="2FC1A19D" w14:textId="77777777" w:rsidR="003A1A6E" w:rsidRDefault="000E23F5">
            <w:r>
              <w:t xml:space="preserve">Support the </w:t>
            </w:r>
            <w:r>
              <w:rPr>
                <w:i/>
                <w:iCs/>
              </w:rPr>
              <w:t>labels</w:t>
            </w:r>
            <w:r>
              <w:t xml:space="preserve"> </w:t>
            </w:r>
            <w:r>
              <w:t>attribute of &lt;subscription&gt; resource.</w:t>
            </w:r>
          </w:p>
        </w:tc>
      </w:tr>
      <w:tr w:rsidR="003A1A6E" w14:paraId="161C312C" w14:textId="77777777">
        <w:tc>
          <w:tcPr>
            <w:tcW w:w="2640" w:type="dxa"/>
          </w:tcPr>
          <w:p w14:paraId="6DB52120" w14:textId="77777777" w:rsidR="003A1A6E" w:rsidRDefault="003A1A6E"/>
        </w:tc>
        <w:tc>
          <w:tcPr>
            <w:tcW w:w="2640" w:type="dxa"/>
          </w:tcPr>
          <w:p w14:paraId="58C4B592" w14:textId="77777777" w:rsidR="003A1A6E" w:rsidRDefault="000E23F5">
            <w:r>
              <w:rPr>
                <w:i/>
                <w:iCs/>
              </w:rPr>
              <w:t>CE/SUB/00001/00001</w:t>
            </w:r>
          </w:p>
        </w:tc>
        <w:tc>
          <w:tcPr>
            <w:tcW w:w="2640" w:type="dxa"/>
          </w:tcPr>
          <w:p w14:paraId="0D768014" w14:textId="77777777" w:rsidR="003A1A6E" w:rsidRDefault="000E23F5">
            <w:r>
              <w:t xml:space="preserve">Support the </w:t>
            </w:r>
            <w:r>
              <w:rPr>
                <w:i/>
                <w:iCs/>
              </w:rPr>
              <w:t>creator</w:t>
            </w:r>
            <w:r>
              <w:t xml:space="preserve"> attribute of &lt;subscription&gt; resource</w:t>
            </w:r>
          </w:p>
        </w:tc>
      </w:tr>
      <w:tr w:rsidR="003A1A6E" w14:paraId="01528312" w14:textId="77777777">
        <w:tc>
          <w:tcPr>
            <w:tcW w:w="2640" w:type="dxa"/>
          </w:tcPr>
          <w:p w14:paraId="52971769" w14:textId="77777777" w:rsidR="003A1A6E" w:rsidRDefault="003A1A6E"/>
        </w:tc>
        <w:tc>
          <w:tcPr>
            <w:tcW w:w="2640" w:type="dxa"/>
          </w:tcPr>
          <w:p w14:paraId="0969FA5A" w14:textId="77777777" w:rsidR="003A1A6E" w:rsidRDefault="000E23F5">
            <w:r>
              <w:rPr>
                <w:i/>
                <w:iCs/>
              </w:rPr>
              <w:t>CE/SUB/00001/00001</w:t>
            </w:r>
          </w:p>
        </w:tc>
        <w:tc>
          <w:tcPr>
            <w:tcW w:w="2640" w:type="dxa"/>
          </w:tcPr>
          <w:p w14:paraId="41B6150E" w14:textId="77777777" w:rsidR="003A1A6E" w:rsidRDefault="000E23F5">
            <w:r>
              <w:t xml:space="preserve">Support the </w:t>
            </w:r>
            <w:r>
              <w:rPr>
                <w:i/>
                <w:iCs/>
              </w:rPr>
              <w:t>subscriberURI</w:t>
            </w:r>
            <w:r>
              <w:t xml:space="preserve"> attribute of &lt;subscription&gt; resource</w:t>
            </w:r>
          </w:p>
        </w:tc>
      </w:tr>
      <w:tr w:rsidR="003A1A6E" w14:paraId="48BDF060" w14:textId="77777777">
        <w:tc>
          <w:tcPr>
            <w:tcW w:w="2640" w:type="dxa"/>
          </w:tcPr>
          <w:p w14:paraId="557AF9DE" w14:textId="77777777" w:rsidR="003A1A6E" w:rsidRDefault="000E23F5">
            <w:r>
              <w:rPr>
                <w:i/>
                <w:iCs/>
              </w:rPr>
              <w:t>CE/SUB/00004</w:t>
            </w:r>
          </w:p>
        </w:tc>
        <w:tc>
          <w:tcPr>
            <w:tcW w:w="2640" w:type="dxa"/>
          </w:tcPr>
          <w:p w14:paraId="69D0998E" w14:textId="77777777" w:rsidR="003A1A6E" w:rsidRDefault="000E23F5">
            <w:r>
              <w:rPr>
                <w:i/>
                <w:iCs/>
              </w:rPr>
              <w:t>CE/SUB/00004/00001</w:t>
            </w:r>
          </w:p>
        </w:tc>
        <w:tc>
          <w:tcPr>
            <w:tcW w:w="2640" w:type="dxa"/>
          </w:tcPr>
          <w:p w14:paraId="029FD513" w14:textId="77777777" w:rsidR="003A1A6E" w:rsidRDefault="000E23F5">
            <w:r>
              <w:t xml:space="preserve">Notify the address indicated in </w:t>
            </w:r>
            <w:r>
              <w:rPr>
                <w:i/>
                <w:iCs/>
              </w:rPr>
              <w:t>notificationURI</w:t>
            </w:r>
            <w:r>
              <w:t xml:space="preserve"> with notification elements multiplicity equals 1[2]</w:t>
            </w:r>
          </w:p>
        </w:tc>
      </w:tr>
      <w:tr w:rsidR="003A1A6E" w14:paraId="2A17C516" w14:textId="77777777">
        <w:tc>
          <w:tcPr>
            <w:tcW w:w="2640" w:type="dxa"/>
          </w:tcPr>
          <w:p w14:paraId="39BB6EBD" w14:textId="77777777" w:rsidR="003A1A6E" w:rsidRDefault="003A1A6E"/>
        </w:tc>
        <w:tc>
          <w:tcPr>
            <w:tcW w:w="2640" w:type="dxa"/>
          </w:tcPr>
          <w:p w14:paraId="66942DA9" w14:textId="77777777" w:rsidR="003A1A6E" w:rsidRDefault="000E23F5">
            <w:r>
              <w:rPr>
                <w:i/>
                <w:iCs/>
              </w:rPr>
              <w:t>CE/SUB/00004/00002</w:t>
            </w:r>
          </w:p>
        </w:tc>
        <w:tc>
          <w:tcPr>
            <w:tcW w:w="2640" w:type="dxa"/>
          </w:tcPr>
          <w:p w14:paraId="5DA8A6E7" w14:textId="77777777" w:rsidR="003A1A6E" w:rsidRDefault="000E23F5">
            <w:r>
              <w:t>Notify with notificationEvent/representation set in the notification</w:t>
            </w:r>
          </w:p>
        </w:tc>
      </w:tr>
      <w:tr w:rsidR="003A1A6E" w14:paraId="1BE63DC3" w14:textId="77777777">
        <w:tc>
          <w:tcPr>
            <w:tcW w:w="2640" w:type="dxa"/>
          </w:tcPr>
          <w:p w14:paraId="6CF0964F" w14:textId="77777777" w:rsidR="003A1A6E" w:rsidRDefault="003A1A6E"/>
        </w:tc>
        <w:tc>
          <w:tcPr>
            <w:tcW w:w="2640" w:type="dxa"/>
          </w:tcPr>
          <w:p w14:paraId="64C3532D" w14:textId="77777777" w:rsidR="003A1A6E" w:rsidRDefault="000E23F5">
            <w:r>
              <w:rPr>
                <w:i/>
                <w:iCs/>
              </w:rPr>
              <w:t>CE/SUB/00004/00003</w:t>
            </w:r>
          </w:p>
        </w:tc>
        <w:tc>
          <w:tcPr>
            <w:tcW w:w="2640" w:type="dxa"/>
          </w:tcPr>
          <w:p w14:paraId="345AD691" w14:textId="77777777" w:rsidR="003A1A6E" w:rsidRDefault="000E23F5">
            <w:r>
              <w:t>Notify with creator set in the notification</w:t>
            </w:r>
          </w:p>
        </w:tc>
      </w:tr>
    </w:tbl>
    <w:p w14:paraId="6ADC2772" w14:textId="77777777" w:rsidR="003A1A6E" w:rsidRDefault="003A1A6E"/>
    <w:p w14:paraId="1AE236CE" w14:textId="77777777" w:rsidR="003A1A6E" w:rsidRDefault="000E23F5">
      <w:pPr>
        <w:pStyle w:val="TableCaption"/>
      </w:pPr>
      <w:r>
        <w:t>Table 5. 8 .3- 5 : Fundamental feature sets for gateway as M N SEC</w:t>
      </w:r>
    </w:p>
    <w:tbl>
      <w:tblPr>
        <w:tblStyle w:val="Table"/>
        <w:tblW w:w="5000" w:type="pct"/>
        <w:tblLayout w:type="fixed"/>
        <w:tblLook w:val="0020" w:firstRow="1" w:lastRow="0" w:firstColumn="0" w:lastColumn="0" w:noHBand="0" w:noVBand="0"/>
        <w:tblCaption w:val="Table 5. 8 .3- 5 : Fundamental feature sets for gateway as M N SEC"/>
      </w:tblPr>
      <w:tblGrid>
        <w:gridCol w:w="3209"/>
        <w:gridCol w:w="3210"/>
        <w:gridCol w:w="3210"/>
      </w:tblGrid>
      <w:tr w:rsidR="003A1A6E" w14:paraId="69822C17"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735D3002" w14:textId="77777777" w:rsidR="003A1A6E" w:rsidRDefault="000E23F5">
            <w:r>
              <w:rPr>
                <w:bCs/>
              </w:rPr>
              <w:t>Feature Set</w:t>
            </w:r>
          </w:p>
        </w:tc>
        <w:tc>
          <w:tcPr>
            <w:tcW w:w="2640" w:type="dxa"/>
          </w:tcPr>
          <w:p w14:paraId="5907BF40" w14:textId="77777777" w:rsidR="003A1A6E" w:rsidRDefault="000E23F5">
            <w:r>
              <w:rPr>
                <w:bCs/>
              </w:rPr>
              <w:t>Feature</w:t>
            </w:r>
          </w:p>
        </w:tc>
        <w:tc>
          <w:tcPr>
            <w:tcW w:w="2640" w:type="dxa"/>
          </w:tcPr>
          <w:p w14:paraId="1940E447" w14:textId="77777777" w:rsidR="003A1A6E" w:rsidRDefault="000E23F5">
            <w:r>
              <w:rPr>
                <w:bCs/>
              </w:rPr>
              <w:t>Remark</w:t>
            </w:r>
          </w:p>
        </w:tc>
      </w:tr>
      <w:tr w:rsidR="003A1A6E" w14:paraId="6F0BA616" w14:textId="77777777">
        <w:tc>
          <w:tcPr>
            <w:tcW w:w="2640" w:type="dxa"/>
          </w:tcPr>
          <w:p w14:paraId="41E26651" w14:textId="77777777" w:rsidR="003A1A6E" w:rsidRDefault="000E23F5">
            <w:r>
              <w:rPr>
                <w:i/>
                <w:iCs/>
              </w:rPr>
              <w:t>CE/SEC/00001</w:t>
            </w:r>
          </w:p>
        </w:tc>
        <w:tc>
          <w:tcPr>
            <w:tcW w:w="2640" w:type="dxa"/>
          </w:tcPr>
          <w:p w14:paraId="257C03D9" w14:textId="77777777" w:rsidR="003A1A6E" w:rsidRDefault="000E23F5">
            <w:r>
              <w:rPr>
                <w:i/>
                <w:iCs/>
              </w:rPr>
              <w:t>CE/SEC/00001/00001</w:t>
            </w:r>
          </w:p>
        </w:tc>
        <w:tc>
          <w:tcPr>
            <w:tcW w:w="2640" w:type="dxa"/>
          </w:tcPr>
          <w:p w14:paraId="21AC6E2E" w14:textId="77777777" w:rsidR="003A1A6E" w:rsidRDefault="000E23F5">
            <w:r>
              <w:t>Support &lt;accessControlPolicy&gt; resource with attributes multiplicity equals 1[1]</w:t>
            </w:r>
          </w:p>
        </w:tc>
      </w:tr>
      <w:tr w:rsidR="003A1A6E" w14:paraId="7DAB7C7B" w14:textId="77777777">
        <w:tc>
          <w:tcPr>
            <w:tcW w:w="2640" w:type="dxa"/>
          </w:tcPr>
          <w:p w14:paraId="2CEF8FDB" w14:textId="77777777" w:rsidR="003A1A6E" w:rsidRDefault="003A1A6E"/>
        </w:tc>
        <w:tc>
          <w:tcPr>
            <w:tcW w:w="2640" w:type="dxa"/>
          </w:tcPr>
          <w:p w14:paraId="7D6E93C1" w14:textId="77777777" w:rsidR="003A1A6E" w:rsidRDefault="000E23F5">
            <w:r>
              <w:rPr>
                <w:i/>
                <w:iCs/>
              </w:rPr>
              <w:t>CE/DIS/00001/00006</w:t>
            </w:r>
          </w:p>
        </w:tc>
        <w:tc>
          <w:tcPr>
            <w:tcW w:w="2640" w:type="dxa"/>
          </w:tcPr>
          <w:p w14:paraId="16275318" w14:textId="77777777" w:rsidR="003A1A6E" w:rsidRDefault="000E23F5">
            <w:r>
              <w:t xml:space="preserve">Support the </w:t>
            </w:r>
            <w:r>
              <w:rPr>
                <w:i/>
                <w:iCs/>
              </w:rPr>
              <w:t>labels</w:t>
            </w:r>
            <w:r>
              <w:t xml:space="preserve"> attribute of &lt;accessControlPolicy&gt; resource</w:t>
            </w:r>
          </w:p>
        </w:tc>
      </w:tr>
      <w:tr w:rsidR="003A1A6E" w14:paraId="765B9E34" w14:textId="77777777">
        <w:tc>
          <w:tcPr>
            <w:tcW w:w="2640" w:type="dxa"/>
          </w:tcPr>
          <w:p w14:paraId="36D386CD" w14:textId="77777777" w:rsidR="003A1A6E" w:rsidRDefault="000E23F5">
            <w:r>
              <w:rPr>
                <w:i/>
                <w:iCs/>
              </w:rPr>
              <w:t>CE/SEC/00002</w:t>
            </w:r>
          </w:p>
        </w:tc>
        <w:tc>
          <w:tcPr>
            <w:tcW w:w="2640" w:type="dxa"/>
          </w:tcPr>
          <w:p w14:paraId="6BE733B9" w14:textId="77777777" w:rsidR="003A1A6E" w:rsidRDefault="000E23F5">
            <w:r>
              <w:rPr>
                <w:i/>
                <w:iCs/>
              </w:rPr>
              <w:t>CE/SEC/00002/00001</w:t>
            </w:r>
          </w:p>
        </w:tc>
        <w:tc>
          <w:tcPr>
            <w:tcW w:w="2640" w:type="dxa"/>
          </w:tcPr>
          <w:p w14:paraId="1FB82477" w14:textId="77777777" w:rsidR="003A1A6E" w:rsidRDefault="000E23F5">
            <w:r>
              <w:t xml:space="preserve">Support </w:t>
            </w:r>
            <w:r>
              <w:rPr>
                <w:i/>
                <w:iCs/>
              </w:rPr>
              <w:t>accessControlPolicyIDs</w:t>
            </w:r>
            <w:r>
              <w:t xml:space="preserve"> attribute for &lt;resource&gt; that the Implementation supports.</w:t>
            </w:r>
          </w:p>
        </w:tc>
      </w:tr>
      <w:tr w:rsidR="003A1A6E" w14:paraId="6769B8C7" w14:textId="77777777">
        <w:tc>
          <w:tcPr>
            <w:tcW w:w="2640" w:type="dxa"/>
          </w:tcPr>
          <w:p w14:paraId="33D11AD7" w14:textId="77777777" w:rsidR="003A1A6E" w:rsidRDefault="003A1A6E"/>
        </w:tc>
        <w:tc>
          <w:tcPr>
            <w:tcW w:w="2640" w:type="dxa"/>
          </w:tcPr>
          <w:p w14:paraId="77FF7DF2" w14:textId="77777777" w:rsidR="003A1A6E" w:rsidRDefault="000E23F5">
            <w:r>
              <w:rPr>
                <w:i/>
                <w:iCs/>
              </w:rPr>
              <w:t>CE/SEC/00002/00002</w:t>
            </w:r>
          </w:p>
        </w:tc>
        <w:tc>
          <w:tcPr>
            <w:tcW w:w="2640" w:type="dxa"/>
          </w:tcPr>
          <w:p w14:paraId="1F8FB6EF" w14:textId="77777777" w:rsidR="003A1A6E" w:rsidRDefault="000E23F5">
            <w:r>
              <w:t>Support access control decision and enforcement making on the Hosting CSE</w:t>
            </w:r>
          </w:p>
        </w:tc>
      </w:tr>
    </w:tbl>
    <w:p w14:paraId="5DE28ED8" w14:textId="77777777" w:rsidR="003A1A6E" w:rsidRDefault="000E23F5">
      <w:pPr>
        <w:pStyle w:val="Heading2"/>
      </w:pPr>
      <w:bookmarkStart w:id="46" w:name="X7666a1fd97579f2d3935de879f871678e3d80df"/>
      <w:bookmarkEnd w:id="45"/>
      <w:bookmarkEnd w:id="42"/>
      <w:r>
        <w:t>5.9 Field configurable oneM2M Entity Hosted on a 3GPP Device</w:t>
      </w:r>
    </w:p>
    <w:p w14:paraId="578EEB87" w14:textId="77777777" w:rsidR="003A1A6E" w:rsidRDefault="000E23F5">
      <w:pPr>
        <w:pStyle w:val="Heading3"/>
      </w:pPr>
      <w:bookmarkStart w:id="47" w:name="profile-description-7"/>
      <w:r>
        <w:t>5.9.1 Profile description</w:t>
      </w:r>
    </w:p>
    <w:p w14:paraId="20EE8BF0" w14:textId="77777777" w:rsidR="003A1A6E" w:rsidRDefault="000E23F5">
      <w:r>
        <w:t>The profile defines the features required for a oneM2M entity hosted on a 3GPP device. This profile is intended to add required features to those specified in other profiles. For example, a temperature sensor hosted on an CIoT device would required the features described in this section plus the features described for a Constrained Sensor device.</w:t>
      </w:r>
    </w:p>
    <w:p w14:paraId="7A7B2D42" w14:textId="77777777" w:rsidR="003A1A6E" w:rsidRDefault="000E23F5">
      <w:pPr>
        <w:pStyle w:val="Heading3"/>
      </w:pPr>
      <w:bookmarkStart w:id="48" w:name="profile-usage-examples-7"/>
      <w:bookmarkEnd w:id="47"/>
      <w:r>
        <w:t>5.9.2 Profile usage examples</w:t>
      </w:r>
    </w:p>
    <w:p w14:paraId="62842A38" w14:textId="77777777" w:rsidR="003A1A6E" w:rsidRDefault="000E23F5">
      <w:r>
        <w:t>The profile applies to CIoT devices that can receive trigger messages via a 3GPP core network. The trigger messages are used provision the device with enrolment credentials, register the device to a oneM2M CSE and re-establish a connection to the Registrar CSE.</w:t>
      </w:r>
    </w:p>
    <w:p w14:paraId="0354A042" w14:textId="77777777" w:rsidR="003A1A6E" w:rsidRDefault="000E23F5">
      <w:pPr>
        <w:pStyle w:val="Heading3"/>
      </w:pPr>
      <w:bookmarkStart w:id="49" w:name="fundamental-feature-sets-7"/>
      <w:bookmarkEnd w:id="48"/>
      <w:r>
        <w:lastRenderedPageBreak/>
        <w:t>5.9.3 Fundamental feature sets</w:t>
      </w:r>
    </w:p>
    <w:p w14:paraId="6094A565" w14:textId="77777777" w:rsidR="003A1A6E" w:rsidRDefault="000E23F5">
      <w:pPr>
        <w:pStyle w:val="TableCaption"/>
      </w:pPr>
      <w:r>
        <w:t>Table 5.2.3-1: Fundamental feature sets for oneM2M entity hosted on a 3GPP Device</w:t>
      </w:r>
    </w:p>
    <w:tbl>
      <w:tblPr>
        <w:tblStyle w:val="Table"/>
        <w:tblW w:w="5000" w:type="pct"/>
        <w:tblLayout w:type="fixed"/>
        <w:tblLook w:val="0020" w:firstRow="1" w:lastRow="0" w:firstColumn="0" w:lastColumn="0" w:noHBand="0" w:noVBand="0"/>
        <w:tblCaption w:val="Table 5.2.3-1: Fundamental feature sets for oneM2M entity hosted on a 3GPP Device"/>
      </w:tblPr>
      <w:tblGrid>
        <w:gridCol w:w="2408"/>
        <w:gridCol w:w="2407"/>
        <w:gridCol w:w="2407"/>
        <w:gridCol w:w="2407"/>
      </w:tblGrid>
      <w:tr w:rsidR="003A1A6E" w14:paraId="6EDA2D44" w14:textId="77777777">
        <w:trPr>
          <w:cnfStyle w:val="100000000000" w:firstRow="1" w:lastRow="0" w:firstColumn="0" w:lastColumn="0" w:oddVBand="0" w:evenVBand="0" w:oddHBand="0" w:evenHBand="0" w:firstRowFirstColumn="0" w:firstRowLastColumn="0" w:lastRowFirstColumn="0" w:lastRowLastColumn="0"/>
          <w:tblHeader/>
        </w:trPr>
        <w:tc>
          <w:tcPr>
            <w:tcW w:w="1980" w:type="dxa"/>
          </w:tcPr>
          <w:p w14:paraId="4199EDFC" w14:textId="77777777" w:rsidR="003A1A6E" w:rsidRDefault="000E23F5">
            <w:r>
              <w:rPr>
                <w:bCs/>
              </w:rPr>
              <w:t>Function</w:t>
            </w:r>
          </w:p>
        </w:tc>
        <w:tc>
          <w:tcPr>
            <w:tcW w:w="1980" w:type="dxa"/>
          </w:tcPr>
          <w:p w14:paraId="494BA24E" w14:textId="77777777" w:rsidR="003A1A6E" w:rsidRDefault="000E23F5">
            <w:r>
              <w:rPr>
                <w:bCs/>
              </w:rPr>
              <w:t>Feature Set</w:t>
            </w:r>
          </w:p>
        </w:tc>
        <w:tc>
          <w:tcPr>
            <w:tcW w:w="1980" w:type="dxa"/>
          </w:tcPr>
          <w:p w14:paraId="759E684B" w14:textId="77777777" w:rsidR="003A1A6E" w:rsidRDefault="000E23F5">
            <w:r>
              <w:rPr>
                <w:bCs/>
              </w:rPr>
              <w:t>Feature</w:t>
            </w:r>
          </w:p>
        </w:tc>
        <w:tc>
          <w:tcPr>
            <w:tcW w:w="1980" w:type="dxa"/>
          </w:tcPr>
          <w:p w14:paraId="5913FCE8" w14:textId="77777777" w:rsidR="003A1A6E" w:rsidRDefault="000E23F5">
            <w:r>
              <w:rPr>
                <w:bCs/>
              </w:rPr>
              <w:t>Remark</w:t>
            </w:r>
          </w:p>
        </w:tc>
      </w:tr>
      <w:tr w:rsidR="003A1A6E" w14:paraId="151CB1C7" w14:textId="77777777">
        <w:tc>
          <w:tcPr>
            <w:tcW w:w="1980" w:type="dxa"/>
          </w:tcPr>
          <w:p w14:paraId="43077381" w14:textId="77777777" w:rsidR="003A1A6E" w:rsidRDefault="000E23F5">
            <w:r>
              <w:rPr>
                <w:i/>
                <w:iCs/>
              </w:rPr>
              <w:t>NSSE</w:t>
            </w:r>
          </w:p>
        </w:tc>
        <w:tc>
          <w:tcPr>
            <w:tcW w:w="1980" w:type="dxa"/>
          </w:tcPr>
          <w:p w14:paraId="0FE6E1A0" w14:textId="77777777" w:rsidR="003A1A6E" w:rsidRDefault="000E23F5">
            <w:r>
              <w:rPr>
                <w:i/>
                <w:iCs/>
              </w:rPr>
              <w:t>GE/NSSE/00001</w:t>
            </w:r>
          </w:p>
        </w:tc>
        <w:tc>
          <w:tcPr>
            <w:tcW w:w="1980" w:type="dxa"/>
          </w:tcPr>
          <w:p w14:paraId="276A6EB9" w14:textId="77777777" w:rsidR="003A1A6E" w:rsidRDefault="000E23F5">
            <w:r>
              <w:rPr>
                <w:i/>
                <w:iCs/>
              </w:rPr>
              <w:t>GE/NSSE/00001/00001</w:t>
            </w:r>
          </w:p>
        </w:tc>
        <w:tc>
          <w:tcPr>
            <w:tcW w:w="1980" w:type="dxa"/>
          </w:tcPr>
          <w:p w14:paraId="39268081" w14:textId="77777777" w:rsidR="003A1A6E" w:rsidRDefault="000E23F5">
            <w:r>
              <w:t>Support processing a trigger request for enrolment</w:t>
            </w:r>
          </w:p>
        </w:tc>
      </w:tr>
      <w:tr w:rsidR="003A1A6E" w14:paraId="03EE98D0" w14:textId="77777777">
        <w:tc>
          <w:tcPr>
            <w:tcW w:w="1980" w:type="dxa"/>
          </w:tcPr>
          <w:p w14:paraId="08DCDBC4" w14:textId="77777777" w:rsidR="003A1A6E" w:rsidRDefault="003A1A6E"/>
        </w:tc>
        <w:tc>
          <w:tcPr>
            <w:tcW w:w="1980" w:type="dxa"/>
          </w:tcPr>
          <w:p w14:paraId="1BE791B9" w14:textId="77777777" w:rsidR="003A1A6E" w:rsidRDefault="003A1A6E"/>
        </w:tc>
        <w:tc>
          <w:tcPr>
            <w:tcW w:w="1980" w:type="dxa"/>
          </w:tcPr>
          <w:p w14:paraId="1DCE1D6E" w14:textId="77777777" w:rsidR="003A1A6E" w:rsidRDefault="000E23F5">
            <w:r>
              <w:rPr>
                <w:i/>
                <w:iCs/>
              </w:rPr>
              <w:t>GE/NSSE/00001/00002</w:t>
            </w:r>
          </w:p>
        </w:tc>
        <w:tc>
          <w:tcPr>
            <w:tcW w:w="1980" w:type="dxa"/>
          </w:tcPr>
          <w:p w14:paraId="074BD9C9" w14:textId="77777777" w:rsidR="003A1A6E" w:rsidRDefault="000E23F5">
            <w:r>
              <w:t>Support processing a trigger request for establishConnection</w:t>
            </w:r>
          </w:p>
        </w:tc>
      </w:tr>
      <w:tr w:rsidR="003A1A6E" w14:paraId="5B9B79CE" w14:textId="77777777">
        <w:tc>
          <w:tcPr>
            <w:tcW w:w="1980" w:type="dxa"/>
          </w:tcPr>
          <w:p w14:paraId="73691E27" w14:textId="77777777" w:rsidR="003A1A6E" w:rsidRDefault="003A1A6E"/>
        </w:tc>
        <w:tc>
          <w:tcPr>
            <w:tcW w:w="1980" w:type="dxa"/>
          </w:tcPr>
          <w:p w14:paraId="22B6C005" w14:textId="77777777" w:rsidR="003A1A6E" w:rsidRDefault="003A1A6E"/>
        </w:tc>
        <w:tc>
          <w:tcPr>
            <w:tcW w:w="1980" w:type="dxa"/>
          </w:tcPr>
          <w:p w14:paraId="57F1516A" w14:textId="77777777" w:rsidR="003A1A6E" w:rsidRDefault="000E23F5">
            <w:r>
              <w:rPr>
                <w:i/>
                <w:iCs/>
              </w:rPr>
              <w:t>GE/NSSE/00001/00003</w:t>
            </w:r>
          </w:p>
        </w:tc>
        <w:tc>
          <w:tcPr>
            <w:tcW w:w="1980" w:type="dxa"/>
          </w:tcPr>
          <w:p w14:paraId="5FCD21ED" w14:textId="77777777" w:rsidR="003A1A6E" w:rsidRDefault="000E23F5">
            <w:r>
              <w:t>Support processing a trigger request for registrationRequest</w:t>
            </w:r>
          </w:p>
        </w:tc>
      </w:tr>
    </w:tbl>
    <w:p w14:paraId="769CC593" w14:textId="77777777" w:rsidR="003A1A6E" w:rsidRDefault="000E23F5">
      <w:pPr>
        <w:pStyle w:val="BodyText"/>
      </w:pPr>
      <w:r>
        <w:t>Annex &lt;A&gt; (Normative): Mapping of feature to test purposes</w:t>
      </w:r>
    </w:p>
    <w:p w14:paraId="77548E43" w14:textId="77777777" w:rsidR="003A1A6E" w:rsidRDefault="000E23F5">
      <w:pPr>
        <w:pStyle w:val="TableCaption"/>
      </w:pPr>
      <w:r>
        <w:t>Table A-1: Mapping of feature to Test Purposes for CSE</w:t>
      </w:r>
    </w:p>
    <w:tbl>
      <w:tblPr>
        <w:tblStyle w:val="Table"/>
        <w:tblW w:w="5000" w:type="pct"/>
        <w:tblLayout w:type="fixed"/>
        <w:tblLook w:val="0020" w:firstRow="1" w:lastRow="0" w:firstColumn="0" w:lastColumn="0" w:noHBand="0" w:noVBand="0"/>
        <w:tblCaption w:val="Table A-1: Mapping of feature to Test Purposes for CSE"/>
      </w:tblPr>
      <w:tblGrid>
        <w:gridCol w:w="3209"/>
        <w:gridCol w:w="3210"/>
        <w:gridCol w:w="3210"/>
      </w:tblGrid>
      <w:tr w:rsidR="003A1A6E" w14:paraId="5D89FA7D"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01E295E8" w14:textId="77777777" w:rsidR="003A1A6E" w:rsidRDefault="000E23F5">
            <w:r>
              <w:t>Feature ID</w:t>
            </w:r>
          </w:p>
        </w:tc>
        <w:tc>
          <w:tcPr>
            <w:tcW w:w="2640" w:type="dxa"/>
          </w:tcPr>
          <w:p w14:paraId="6C9D989B" w14:textId="77777777" w:rsidR="003A1A6E" w:rsidRDefault="000E23F5">
            <w:r>
              <w:t>Description</w:t>
            </w:r>
          </w:p>
        </w:tc>
        <w:tc>
          <w:tcPr>
            <w:tcW w:w="2640" w:type="dxa"/>
          </w:tcPr>
          <w:p w14:paraId="74F45C68" w14:textId="77777777" w:rsidR="003A1A6E" w:rsidRDefault="000E23F5">
            <w:r>
              <w:rPr>
                <w:i/>
                <w:iCs/>
              </w:rPr>
              <w:t>Mapped Test Purposes</w:t>
            </w:r>
          </w:p>
        </w:tc>
      </w:tr>
      <w:tr w:rsidR="003A1A6E" w14:paraId="4EC480CF" w14:textId="77777777">
        <w:tc>
          <w:tcPr>
            <w:tcW w:w="2640" w:type="dxa"/>
          </w:tcPr>
          <w:p w14:paraId="115B7F3B" w14:textId="77777777" w:rsidR="003A1A6E" w:rsidRDefault="000E23F5">
            <w:r>
              <w:t>CE/GEN/00001/00001</w:t>
            </w:r>
          </w:p>
        </w:tc>
        <w:tc>
          <w:tcPr>
            <w:tcW w:w="2640" w:type="dxa"/>
          </w:tcPr>
          <w:p w14:paraId="7E2CAA89" w14:textId="77777777" w:rsidR="003A1A6E" w:rsidRDefault="000E23F5">
            <w:r>
              <w:t>Support Unstructured resource identifier</w:t>
            </w:r>
          </w:p>
        </w:tc>
        <w:tc>
          <w:tcPr>
            <w:tcW w:w="2640" w:type="dxa"/>
          </w:tcPr>
          <w:p w14:paraId="12973B24" w14:textId="77777777" w:rsidR="003A1A6E" w:rsidRDefault="000E23F5">
            <w:r>
              <w:rPr>
                <w:i/>
                <w:iCs/>
              </w:rPr>
              <w:t>TP/oneM2M/CSE/GEN/CRE/001_CSR</w:t>
            </w:r>
            <w:r>
              <w:br/>
            </w:r>
            <w:r>
              <w:rPr>
                <w:i/>
                <w:iCs/>
              </w:rPr>
              <w:t>TP/oneM2M/CSE/GEN/CRE/001_SPR</w:t>
            </w:r>
            <w:r>
              <w:br/>
            </w:r>
            <w:r>
              <w:rPr>
                <w:i/>
                <w:iCs/>
              </w:rPr>
              <w:t>TP/oneM2M/CSE/GEN/CRE/001_ABS</w:t>
            </w:r>
            <w:r>
              <w:br/>
            </w:r>
            <w:r>
              <w:rPr>
                <w:i/>
                <w:iCs/>
              </w:rPr>
              <w:t>TP/oneM2M/CSE/GEN/UPD/001_CSR</w:t>
            </w:r>
            <w:r>
              <w:br/>
            </w:r>
            <w:r>
              <w:rPr>
                <w:i/>
                <w:iCs/>
              </w:rPr>
              <w:t>TP/oneM2M/CSE/GEN/UPD/001_SPR</w:t>
            </w:r>
            <w:r>
              <w:br/>
            </w:r>
            <w:r>
              <w:rPr>
                <w:i/>
                <w:iCs/>
              </w:rPr>
              <w:t>TP/oneM2M/CSE/GEN/UPD/001_ABS</w:t>
            </w:r>
            <w:r>
              <w:br/>
            </w:r>
            <w:r>
              <w:rPr>
                <w:i/>
                <w:iCs/>
              </w:rPr>
              <w:t>TP/oneM2M/CSE/GEN/RET/001_CSR</w:t>
            </w:r>
            <w:r>
              <w:br/>
            </w:r>
            <w:r>
              <w:rPr>
                <w:i/>
                <w:iCs/>
              </w:rPr>
              <w:t>TP/oneM2M/CSE/GEN/RET/001_SPR</w:t>
            </w:r>
            <w:r>
              <w:br/>
            </w:r>
            <w:r>
              <w:rPr>
                <w:i/>
                <w:iCs/>
              </w:rPr>
              <w:t>TP/oneM2M/CSE/GEN/RET/001_ABS</w:t>
            </w:r>
            <w:r>
              <w:br/>
            </w:r>
            <w:r>
              <w:rPr>
                <w:i/>
                <w:iCs/>
              </w:rPr>
              <w:t>TP/oneM2M/CSE/GEN/DEL/001_CSR</w:t>
            </w:r>
            <w:r>
              <w:br/>
            </w:r>
            <w:r>
              <w:rPr>
                <w:i/>
                <w:iCs/>
              </w:rPr>
              <w:t>TP/oneM2M/CSE/GEN/DEL/001_SPR</w:t>
            </w:r>
            <w:r>
              <w:br/>
            </w:r>
            <w:r>
              <w:rPr>
                <w:i/>
                <w:iCs/>
              </w:rPr>
              <w:t>TP/oneM2M/CSE/GEN/DEL/001_ABS</w:t>
            </w:r>
          </w:p>
        </w:tc>
      </w:tr>
      <w:tr w:rsidR="003A1A6E" w14:paraId="3585646B" w14:textId="77777777">
        <w:tc>
          <w:tcPr>
            <w:tcW w:w="2640" w:type="dxa"/>
          </w:tcPr>
          <w:p w14:paraId="638E6FE5" w14:textId="77777777" w:rsidR="003A1A6E" w:rsidRDefault="000E23F5">
            <w:r>
              <w:t>CE/GEN/00001/00002</w:t>
            </w:r>
          </w:p>
        </w:tc>
        <w:tc>
          <w:tcPr>
            <w:tcW w:w="2640" w:type="dxa"/>
          </w:tcPr>
          <w:p w14:paraId="6A679734" w14:textId="77777777" w:rsidR="003A1A6E" w:rsidRDefault="000E23F5">
            <w:r>
              <w:t>Support Structured resource identifier</w:t>
            </w:r>
          </w:p>
        </w:tc>
        <w:tc>
          <w:tcPr>
            <w:tcW w:w="2640" w:type="dxa"/>
          </w:tcPr>
          <w:p w14:paraId="23209F20" w14:textId="77777777" w:rsidR="003A1A6E" w:rsidRDefault="000E23F5">
            <w:r>
              <w:rPr>
                <w:i/>
                <w:iCs/>
              </w:rPr>
              <w:t>TP/oneM2M/CSE/GEN/CRE/002_CSR</w:t>
            </w:r>
            <w:r>
              <w:br/>
            </w:r>
            <w:r>
              <w:rPr>
                <w:i/>
                <w:iCs/>
              </w:rPr>
              <w:t>TP/oneM2M/CSE/GEN/CRE/002_SPR</w:t>
            </w:r>
            <w:r>
              <w:br/>
            </w:r>
            <w:r>
              <w:rPr>
                <w:i/>
                <w:iCs/>
              </w:rPr>
              <w:t>TP/oneM2M/CSE/GEN/CRE/002_ABS</w:t>
            </w:r>
            <w:r>
              <w:br/>
            </w:r>
            <w:r>
              <w:rPr>
                <w:i/>
                <w:iCs/>
              </w:rPr>
              <w:t>TP/oneM2M/CSE/GEN/UPD/002_CSR</w:t>
            </w:r>
            <w:r>
              <w:br/>
            </w:r>
            <w:r>
              <w:rPr>
                <w:i/>
                <w:iCs/>
              </w:rPr>
              <w:t>TP/oneM2M/CSE/GEN/UPD/002_SPR</w:t>
            </w:r>
            <w:r>
              <w:br/>
            </w:r>
            <w:r>
              <w:rPr>
                <w:i/>
                <w:iCs/>
              </w:rPr>
              <w:t>TP/oneM2M/CSE/GEN/UPD/002_ABS</w:t>
            </w:r>
            <w:r>
              <w:br/>
            </w:r>
            <w:r>
              <w:rPr>
                <w:i/>
                <w:iCs/>
              </w:rPr>
              <w:t>TP/oneM2M/CSE/GEN/RET/002_CSR</w:t>
            </w:r>
            <w:r>
              <w:br/>
            </w:r>
            <w:r>
              <w:rPr>
                <w:i/>
                <w:iCs/>
              </w:rPr>
              <w:lastRenderedPageBreak/>
              <w:t>TP/oneM2M/CSE/GEN/RET/002_SPR</w:t>
            </w:r>
            <w:r>
              <w:br/>
            </w:r>
            <w:r>
              <w:rPr>
                <w:i/>
                <w:iCs/>
              </w:rPr>
              <w:t>TP/oneM2M/CSE/GEN/RET/002_ABS</w:t>
            </w:r>
            <w:r>
              <w:br/>
            </w:r>
            <w:r>
              <w:rPr>
                <w:i/>
                <w:iCs/>
              </w:rPr>
              <w:t>TP/oneM2M/CSE/GEN/DEL/002_CSR</w:t>
            </w:r>
            <w:r>
              <w:br/>
            </w:r>
            <w:r>
              <w:rPr>
                <w:i/>
                <w:iCs/>
              </w:rPr>
              <w:t>TP/oneM2M/CSE/GEN/DEL/002_SPR</w:t>
            </w:r>
            <w:r>
              <w:br/>
            </w:r>
            <w:r>
              <w:rPr>
                <w:i/>
                <w:iCs/>
              </w:rPr>
              <w:t>TP/oneM2M/CSE/GEN/DEL/002_ABS</w:t>
            </w:r>
            <w:r>
              <w:br/>
            </w:r>
            <w:r>
              <w:rPr>
                <w:i/>
                <w:iCs/>
              </w:rPr>
              <w:t>TP/oneM2M/CSE/GEN/CRE/003_CSR</w:t>
            </w:r>
            <w:r>
              <w:br/>
            </w:r>
            <w:r>
              <w:rPr>
                <w:i/>
                <w:iCs/>
              </w:rPr>
              <w:t>TP/oneM2M/CSE/GEN/CRE/003_SPR</w:t>
            </w:r>
            <w:r>
              <w:br/>
            </w:r>
            <w:r>
              <w:rPr>
                <w:i/>
                <w:iCs/>
              </w:rPr>
              <w:t>TP/oneM2M/CSE/GEN/CRE/003_ABS</w:t>
            </w:r>
            <w:r>
              <w:br/>
            </w:r>
            <w:r>
              <w:rPr>
                <w:i/>
                <w:iCs/>
              </w:rPr>
              <w:t>TP/oneM2M/CSE/GEN/UPD/003_CSR</w:t>
            </w:r>
            <w:r>
              <w:br/>
            </w:r>
            <w:r>
              <w:rPr>
                <w:i/>
                <w:iCs/>
              </w:rPr>
              <w:t>TP/oneM2M/CSE/GEN/UPD/003_SPR</w:t>
            </w:r>
            <w:r>
              <w:br/>
            </w:r>
            <w:r>
              <w:rPr>
                <w:i/>
                <w:iCs/>
              </w:rPr>
              <w:t>TP/oneM2M/CSE/GEN/UPD/003_ABS</w:t>
            </w:r>
            <w:r>
              <w:br/>
            </w:r>
            <w:r>
              <w:rPr>
                <w:i/>
                <w:iCs/>
              </w:rPr>
              <w:t>T</w:t>
            </w:r>
            <w:r>
              <w:rPr>
                <w:i/>
                <w:iCs/>
              </w:rPr>
              <w:t>P/oneM2M/CSE/GEN/RET/003_CSR</w:t>
            </w:r>
            <w:r>
              <w:br/>
            </w:r>
            <w:r>
              <w:rPr>
                <w:i/>
                <w:iCs/>
              </w:rPr>
              <w:t>TP/oneM2M/CSE/GEN/RET/003_SPR</w:t>
            </w:r>
            <w:r>
              <w:br/>
            </w:r>
            <w:r>
              <w:rPr>
                <w:i/>
                <w:iCs/>
              </w:rPr>
              <w:t>TP/oneM2M/CSE/GEN/RET/003_ABS</w:t>
            </w:r>
            <w:r>
              <w:br/>
            </w:r>
            <w:r>
              <w:rPr>
                <w:i/>
                <w:iCs/>
              </w:rPr>
              <w:t>TP/oneM2M/CSE/GEN/DEL/003_CSR</w:t>
            </w:r>
            <w:r>
              <w:br/>
            </w:r>
            <w:r>
              <w:rPr>
                <w:i/>
                <w:iCs/>
              </w:rPr>
              <w:t>TP/oneM2M/CSE/GEN/DEL/003_SPR</w:t>
            </w:r>
            <w:r>
              <w:br/>
            </w:r>
            <w:r>
              <w:rPr>
                <w:i/>
                <w:iCs/>
              </w:rPr>
              <w:t>TP/oneM2M/CSE/GEN/DEL/003_ABS</w:t>
            </w:r>
            <w:r>
              <w:br/>
            </w:r>
            <w:r>
              <w:rPr>
                <w:i/>
                <w:iCs/>
              </w:rPr>
              <w:t>TP/oneM2M/CSE/GEN/CRE/002_CSR</w:t>
            </w:r>
            <w:r>
              <w:br/>
            </w:r>
            <w:r>
              <w:rPr>
                <w:i/>
                <w:iCs/>
              </w:rPr>
              <w:t>TP/oneM2M/CSE/GEN/CRE/004_SPR</w:t>
            </w:r>
            <w:r>
              <w:br/>
            </w:r>
            <w:r>
              <w:rPr>
                <w:i/>
                <w:iCs/>
              </w:rPr>
              <w:t>TP/oneM2M/CSE/GEN/CRE/004_ABS</w:t>
            </w:r>
            <w:r>
              <w:br/>
            </w:r>
            <w:r>
              <w:rPr>
                <w:i/>
                <w:iCs/>
              </w:rPr>
              <w:t>TP/oneM2M/CSE/GEN/UPD/004_CSR</w:t>
            </w:r>
            <w:r>
              <w:br/>
            </w:r>
            <w:r>
              <w:rPr>
                <w:i/>
                <w:iCs/>
              </w:rPr>
              <w:t>TP/oneM2M/CSE/GEN/UPD/004_SPR</w:t>
            </w:r>
            <w:r>
              <w:br/>
            </w:r>
            <w:r>
              <w:rPr>
                <w:i/>
                <w:iCs/>
              </w:rPr>
              <w:t>TP/oneM2M/CSE/GEN/UPD/004_ABS</w:t>
            </w:r>
            <w:r>
              <w:br/>
            </w:r>
            <w:r>
              <w:rPr>
                <w:i/>
                <w:iCs/>
              </w:rPr>
              <w:t>TP/oneM2M/CSE/GEN/RET/004_CSR</w:t>
            </w:r>
            <w:r>
              <w:br/>
            </w:r>
            <w:r>
              <w:rPr>
                <w:i/>
                <w:iCs/>
              </w:rPr>
              <w:t>TP/oneM2M/CSE/GEN/RET/004_SPR</w:t>
            </w:r>
            <w:r>
              <w:br/>
            </w:r>
            <w:r>
              <w:rPr>
                <w:i/>
                <w:iCs/>
              </w:rPr>
              <w:t>TP/oneM2M/CSE/GEN/RET/004_ABS</w:t>
            </w:r>
            <w:r>
              <w:br/>
            </w:r>
            <w:r>
              <w:rPr>
                <w:i/>
                <w:iCs/>
              </w:rPr>
              <w:t>TP/oneM2M/CSE/GEN/DEL/004_CSR</w:t>
            </w:r>
            <w:r>
              <w:br/>
            </w:r>
            <w:r>
              <w:rPr>
                <w:i/>
                <w:iCs/>
              </w:rPr>
              <w:t>TP/oneM2M/CSE/GEN/DEL/004_SPR</w:t>
            </w:r>
            <w:r>
              <w:br/>
            </w:r>
            <w:r>
              <w:rPr>
                <w:i/>
                <w:iCs/>
              </w:rPr>
              <w:t>TP/</w:t>
            </w:r>
            <w:r>
              <w:rPr>
                <w:i/>
                <w:iCs/>
              </w:rPr>
              <w:t>oneM2M/CSE/GEN/DEL/004_ABS</w:t>
            </w:r>
          </w:p>
        </w:tc>
      </w:tr>
      <w:tr w:rsidR="003A1A6E" w14:paraId="0BB90AEE" w14:textId="77777777">
        <w:tc>
          <w:tcPr>
            <w:tcW w:w="2640" w:type="dxa"/>
          </w:tcPr>
          <w:p w14:paraId="596A35E2" w14:textId="77777777" w:rsidR="003A1A6E" w:rsidRDefault="000E23F5">
            <w:r>
              <w:lastRenderedPageBreak/>
              <w:t>CE/GEN/00002/00001</w:t>
            </w:r>
          </w:p>
        </w:tc>
        <w:tc>
          <w:tcPr>
            <w:tcW w:w="2640" w:type="dxa"/>
          </w:tcPr>
          <w:p w14:paraId="5AA21736" w14:textId="77777777" w:rsidR="003A1A6E" w:rsidRDefault="000E23F5">
            <w:r>
              <w:t>Support blocking request</w:t>
            </w:r>
          </w:p>
        </w:tc>
        <w:tc>
          <w:tcPr>
            <w:tcW w:w="2640" w:type="dxa"/>
          </w:tcPr>
          <w:p w14:paraId="176152FA" w14:textId="77777777" w:rsidR="003A1A6E" w:rsidRDefault="000E23F5">
            <w:r>
              <w:rPr>
                <w:i/>
                <w:iCs/>
              </w:rPr>
              <w:t>TP/oneM2M/CSE/RT/BR/001_XXX</w:t>
            </w:r>
          </w:p>
        </w:tc>
      </w:tr>
      <w:tr w:rsidR="003A1A6E" w14:paraId="3DDC6655" w14:textId="77777777">
        <w:tc>
          <w:tcPr>
            <w:tcW w:w="2640" w:type="dxa"/>
          </w:tcPr>
          <w:p w14:paraId="54E4F239" w14:textId="77777777" w:rsidR="003A1A6E" w:rsidRDefault="000E23F5">
            <w:r>
              <w:t>CE/GEN/00002/00002</w:t>
            </w:r>
          </w:p>
        </w:tc>
        <w:tc>
          <w:tcPr>
            <w:tcW w:w="2640" w:type="dxa"/>
          </w:tcPr>
          <w:p w14:paraId="6E2D6386" w14:textId="77777777" w:rsidR="003A1A6E" w:rsidRDefault="000E23F5">
            <w:r>
              <w:t>Support of request with result content</w:t>
            </w:r>
          </w:p>
        </w:tc>
        <w:tc>
          <w:tcPr>
            <w:tcW w:w="2640" w:type="dxa"/>
          </w:tcPr>
          <w:p w14:paraId="5E4FFE52" w14:textId="77777777" w:rsidR="003A1A6E" w:rsidRDefault="000E23F5">
            <w:r>
              <w:rPr>
                <w:i/>
                <w:iCs/>
              </w:rPr>
              <w:t>TP/oneM2M/CSE/DMR/CRE/015_XXX</w:t>
            </w:r>
            <w:r>
              <w:br/>
            </w:r>
            <w:r>
              <w:rPr>
                <w:i/>
                <w:iCs/>
              </w:rPr>
              <w:t>TP/oneM2M/CSE/DMR/CRE/016_XXX</w:t>
            </w:r>
            <w:r>
              <w:br/>
            </w:r>
            <w:r>
              <w:rPr>
                <w:i/>
                <w:iCs/>
              </w:rPr>
              <w:t>TP/oneM2M/CSE/DMR/CRE/017_XXX</w:t>
            </w:r>
            <w:r>
              <w:br/>
            </w:r>
            <w:r>
              <w:rPr>
                <w:i/>
                <w:iCs/>
              </w:rPr>
              <w:t>TP/oneM2M/CSE/DMR/CRE/018_XXX</w:t>
            </w:r>
            <w:r>
              <w:br/>
            </w:r>
            <w:r>
              <w:rPr>
                <w:i/>
                <w:iCs/>
              </w:rPr>
              <w:t>TP/oneM2M/CSE/DMR/CRE/019_XXX</w:t>
            </w:r>
            <w:r>
              <w:br/>
            </w:r>
            <w:r>
              <w:rPr>
                <w:i/>
                <w:iCs/>
              </w:rPr>
              <w:t>TP/oneM2M/CSE/DMR/CRE/020_XXX</w:t>
            </w:r>
            <w:r>
              <w:br/>
            </w:r>
            <w:r>
              <w:rPr>
                <w:i/>
                <w:iCs/>
              </w:rPr>
              <w:t>TP/oneM2M/CSE/DMR/RET/020_XXX</w:t>
            </w:r>
            <w:r>
              <w:br/>
            </w:r>
            <w:r>
              <w:rPr>
                <w:i/>
                <w:iCs/>
              </w:rPr>
              <w:t>TP/oneM2M/CSE/DMR/RET/021_XXX</w:t>
            </w:r>
            <w:r>
              <w:br/>
            </w:r>
            <w:r>
              <w:rPr>
                <w:i/>
                <w:iCs/>
              </w:rPr>
              <w:t>TP/oneM2M/CSE/DMR/RET/022_XXX</w:t>
            </w:r>
            <w:r>
              <w:br/>
            </w:r>
            <w:r>
              <w:rPr>
                <w:i/>
                <w:iCs/>
              </w:rPr>
              <w:t>TP/oneM2M/CSE/DMR/RET/023_XXX</w:t>
            </w:r>
            <w:r>
              <w:br/>
            </w:r>
            <w:r>
              <w:rPr>
                <w:i/>
                <w:iCs/>
              </w:rPr>
              <w:t>TP/oneM2M/CSE/DMR/RET/024_XXX</w:t>
            </w:r>
            <w:r>
              <w:br/>
            </w:r>
            <w:r>
              <w:rPr>
                <w:i/>
                <w:iCs/>
              </w:rPr>
              <w:t>TP/oneM2M/CSE/DMR/RET/025_XXX</w:t>
            </w:r>
            <w:r>
              <w:br/>
            </w:r>
            <w:r>
              <w:rPr>
                <w:i/>
                <w:iCs/>
              </w:rPr>
              <w:t>TP/oneM2M/CSE/DMR/UPD/019_XXX</w:t>
            </w:r>
            <w:r>
              <w:br/>
            </w:r>
            <w:r>
              <w:rPr>
                <w:i/>
                <w:iCs/>
              </w:rPr>
              <w:t>TP/oneM2M/CSE/DMR/UPD/020_XXX</w:t>
            </w:r>
            <w:r>
              <w:br/>
            </w:r>
            <w:r>
              <w:rPr>
                <w:i/>
                <w:iCs/>
              </w:rPr>
              <w:t>TP/oneM2M/CSE/DMR/UPD/021_XXX</w:t>
            </w:r>
            <w:r>
              <w:br/>
            </w:r>
            <w:r>
              <w:rPr>
                <w:i/>
                <w:iCs/>
              </w:rPr>
              <w:t>TP/oneM2M/CSE/DMR/UPD/022_XXX</w:t>
            </w:r>
            <w:r>
              <w:br/>
            </w:r>
            <w:r>
              <w:rPr>
                <w:i/>
                <w:iCs/>
              </w:rPr>
              <w:t>TP/oneM2M/CSE/DMR/DEL/011_XXX</w:t>
            </w:r>
            <w:r>
              <w:br/>
            </w:r>
            <w:r>
              <w:rPr>
                <w:i/>
                <w:iCs/>
              </w:rPr>
              <w:t>TP/oneM2M/CSE/DMR/DEL/012_XXX</w:t>
            </w:r>
            <w:r>
              <w:br/>
            </w:r>
            <w:r>
              <w:rPr>
                <w:i/>
                <w:iCs/>
              </w:rPr>
              <w:t>T</w:t>
            </w:r>
            <w:r>
              <w:rPr>
                <w:i/>
                <w:iCs/>
              </w:rPr>
              <w:t>P/oneM2M/CSE/DMR/DEL/013_XXX</w:t>
            </w:r>
          </w:p>
        </w:tc>
      </w:tr>
      <w:tr w:rsidR="003A1A6E" w14:paraId="48C14DE7" w14:textId="77777777">
        <w:tc>
          <w:tcPr>
            <w:tcW w:w="2640" w:type="dxa"/>
          </w:tcPr>
          <w:p w14:paraId="4B4E9CDA" w14:textId="77777777" w:rsidR="003A1A6E" w:rsidRDefault="000E23F5">
            <w:r>
              <w:t>CE/GEN/00002/00004</w:t>
            </w:r>
          </w:p>
        </w:tc>
        <w:tc>
          <w:tcPr>
            <w:tcW w:w="2640" w:type="dxa"/>
          </w:tcPr>
          <w:p w14:paraId="21E42619" w14:textId="77777777" w:rsidR="003A1A6E" w:rsidRDefault="000E23F5">
            <w:r>
              <w:t>Support non-blocking synchronous request handling</w:t>
            </w:r>
          </w:p>
        </w:tc>
        <w:tc>
          <w:tcPr>
            <w:tcW w:w="2640" w:type="dxa"/>
          </w:tcPr>
          <w:p w14:paraId="48964AD3" w14:textId="77777777" w:rsidR="003A1A6E" w:rsidRDefault="000E23F5">
            <w:r>
              <w:rPr>
                <w:i/>
                <w:iCs/>
              </w:rPr>
              <w:t>TP/oneM2M/CSE/NBR/SYN/001_XXX</w:t>
            </w:r>
            <w:r>
              <w:br/>
            </w:r>
            <w:r>
              <w:rPr>
                <w:i/>
                <w:iCs/>
              </w:rPr>
              <w:t>TP/oneM2M/CSE/NBR/SYN/002_XXX</w:t>
            </w:r>
            <w:r>
              <w:br/>
            </w:r>
            <w:r>
              <w:rPr>
                <w:i/>
                <w:iCs/>
              </w:rPr>
              <w:t>TP/oneM2M/CSE/NBR/SYN/003_XXX</w:t>
            </w:r>
          </w:p>
        </w:tc>
      </w:tr>
      <w:tr w:rsidR="003A1A6E" w14:paraId="56CA8B93" w14:textId="77777777">
        <w:tc>
          <w:tcPr>
            <w:tcW w:w="2640" w:type="dxa"/>
          </w:tcPr>
          <w:p w14:paraId="3AD67B2C" w14:textId="77777777" w:rsidR="003A1A6E" w:rsidRDefault="000E23F5">
            <w:r>
              <w:t>CE/GEN/00002/00005</w:t>
            </w:r>
          </w:p>
        </w:tc>
        <w:tc>
          <w:tcPr>
            <w:tcW w:w="2640" w:type="dxa"/>
          </w:tcPr>
          <w:p w14:paraId="5140222C" w14:textId="77777777" w:rsidR="003A1A6E" w:rsidRDefault="000E23F5">
            <w:r>
              <w:t>Support non-blocking asynchronous request handling</w:t>
            </w:r>
          </w:p>
        </w:tc>
        <w:tc>
          <w:tcPr>
            <w:tcW w:w="2640" w:type="dxa"/>
          </w:tcPr>
          <w:p w14:paraId="246BCE00" w14:textId="77777777" w:rsidR="003A1A6E" w:rsidRDefault="000E23F5">
            <w:r>
              <w:rPr>
                <w:i/>
                <w:iCs/>
              </w:rPr>
              <w:t>TP/oneM2M/CSE/NBR/ASY/001_XXX</w:t>
            </w:r>
            <w:r>
              <w:br/>
            </w:r>
            <w:r>
              <w:rPr>
                <w:i/>
                <w:iCs/>
              </w:rPr>
              <w:t>TP/oneM2M/CSE/NBR/ASY/002_XXX</w:t>
            </w:r>
            <w:r>
              <w:br/>
            </w:r>
            <w:r>
              <w:rPr>
                <w:i/>
                <w:iCs/>
              </w:rPr>
              <w:t>TP/oneM2M/CSE/NBR/ASY/003_XXX</w:t>
            </w:r>
            <w:r>
              <w:br/>
            </w:r>
            <w:r>
              <w:rPr>
                <w:i/>
                <w:iCs/>
              </w:rPr>
              <w:t>TP/oneM2M/CSE/NBR/ASY/004_XXX</w:t>
            </w:r>
            <w:r>
              <w:br/>
            </w:r>
            <w:r>
              <w:rPr>
                <w:i/>
                <w:iCs/>
              </w:rPr>
              <w:t>TP/oneM2M/CSE/NBR/ASY/005_XXX</w:t>
            </w:r>
          </w:p>
        </w:tc>
      </w:tr>
      <w:tr w:rsidR="003A1A6E" w14:paraId="0ED62FA2" w14:textId="77777777">
        <w:tc>
          <w:tcPr>
            <w:tcW w:w="2640" w:type="dxa"/>
          </w:tcPr>
          <w:p w14:paraId="33595B5F" w14:textId="77777777" w:rsidR="003A1A6E" w:rsidRDefault="000E23F5">
            <w:r>
              <w:lastRenderedPageBreak/>
              <w:t>CE/GEN/00002/00006</w:t>
            </w:r>
          </w:p>
        </w:tc>
        <w:tc>
          <w:tcPr>
            <w:tcW w:w="2640" w:type="dxa"/>
          </w:tcPr>
          <w:p w14:paraId="0613249B" w14:textId="77777777" w:rsidR="003A1A6E" w:rsidRDefault="000E23F5">
            <w:r>
              <w:t>Support for transit CSE forwarding of requests and responses</w:t>
            </w:r>
          </w:p>
        </w:tc>
        <w:tc>
          <w:tcPr>
            <w:tcW w:w="2640" w:type="dxa"/>
          </w:tcPr>
          <w:p w14:paraId="277000AA" w14:textId="77777777" w:rsidR="003A1A6E" w:rsidRDefault="000E23F5">
            <w:r>
              <w:rPr>
                <w:i/>
                <w:iCs/>
              </w:rPr>
              <w:t>TP/oneM2M/CSE/DMR/001_XXX</w:t>
            </w:r>
            <w:r>
              <w:br/>
            </w:r>
            <w:r>
              <w:rPr>
                <w:i/>
                <w:iCs/>
              </w:rPr>
              <w:t>TP/oneM2M/CSE/DMR/002_XXX</w:t>
            </w:r>
          </w:p>
        </w:tc>
      </w:tr>
      <w:tr w:rsidR="003A1A6E" w14:paraId="22FD4C7E" w14:textId="77777777">
        <w:tc>
          <w:tcPr>
            <w:tcW w:w="2640" w:type="dxa"/>
          </w:tcPr>
          <w:p w14:paraId="49EE2454" w14:textId="77777777" w:rsidR="003A1A6E" w:rsidRDefault="000E23F5">
            <w:r>
              <w:t>CE/REG/00001/00001</w:t>
            </w:r>
          </w:p>
        </w:tc>
        <w:tc>
          <w:tcPr>
            <w:tcW w:w="2640" w:type="dxa"/>
          </w:tcPr>
          <w:p w14:paraId="4FF4997C" w14:textId="77777777" w:rsidR="003A1A6E" w:rsidRDefault="000E23F5">
            <w:r>
              <w:t>Support &lt;CSEBase&gt; resource.</w:t>
            </w:r>
          </w:p>
        </w:tc>
        <w:tc>
          <w:tcPr>
            <w:tcW w:w="2640" w:type="dxa"/>
          </w:tcPr>
          <w:p w14:paraId="75B10442" w14:textId="77777777" w:rsidR="003A1A6E" w:rsidRDefault="000E23F5">
            <w:r>
              <w:rPr>
                <w:i/>
                <w:iCs/>
              </w:rPr>
              <w:t>TP/oneM2M/CSE/REG/CRE/021</w:t>
            </w:r>
            <w:r>
              <w:br/>
            </w:r>
            <w:r>
              <w:rPr>
                <w:i/>
                <w:iCs/>
              </w:rPr>
              <w:t>TP/oneM2M/CSE/REG/RET/001</w:t>
            </w:r>
            <w:r>
              <w:br/>
            </w:r>
            <w:r>
              <w:rPr>
                <w:i/>
                <w:iCs/>
              </w:rPr>
              <w:t>TP/oneM2M/CSE/REG/RET/008</w:t>
            </w:r>
            <w:r>
              <w:br/>
            </w:r>
            <w:r>
              <w:rPr>
                <w:i/>
                <w:iCs/>
              </w:rPr>
              <w:t>TP/oneM2M/CSE/REG/UPD/001</w:t>
            </w:r>
            <w:r>
              <w:br/>
            </w:r>
            <w:r>
              <w:rPr>
                <w:i/>
                <w:iCs/>
              </w:rPr>
              <w:t>TP/oneM2M/CSE/REG/DEL/001</w:t>
            </w:r>
          </w:p>
        </w:tc>
      </w:tr>
      <w:tr w:rsidR="003A1A6E" w14:paraId="05ACE0E5" w14:textId="77777777">
        <w:tc>
          <w:tcPr>
            <w:tcW w:w="2640" w:type="dxa"/>
          </w:tcPr>
          <w:p w14:paraId="6A6C42A1" w14:textId="77777777" w:rsidR="003A1A6E" w:rsidRDefault="000E23F5">
            <w:r>
              <w:t>CE/REG/00001/00002</w:t>
            </w:r>
          </w:p>
        </w:tc>
        <w:tc>
          <w:tcPr>
            <w:tcW w:w="2640" w:type="dxa"/>
          </w:tcPr>
          <w:p w14:paraId="564517EB" w14:textId="77777777" w:rsidR="003A1A6E" w:rsidRDefault="000E23F5">
            <w:r>
              <w:t>Support the cseType attribute of &lt;CSEBase&gt;</w:t>
            </w:r>
          </w:p>
        </w:tc>
        <w:tc>
          <w:tcPr>
            <w:tcW w:w="2640" w:type="dxa"/>
          </w:tcPr>
          <w:p w14:paraId="33B36EC2" w14:textId="77777777" w:rsidR="003A1A6E" w:rsidRDefault="000E23F5">
            <w:r>
              <w:rPr>
                <w:i/>
                <w:iCs/>
              </w:rPr>
              <w:t>TP/oneM2M/CSE/REG/RET/002_CST</w:t>
            </w:r>
            <w:r>
              <w:br/>
            </w:r>
            <w:r>
              <w:rPr>
                <w:i/>
                <w:iCs/>
              </w:rPr>
              <w:t>TP/oneM2M/CSE/REG/RET/005</w:t>
            </w:r>
          </w:p>
        </w:tc>
      </w:tr>
      <w:tr w:rsidR="003A1A6E" w14:paraId="5E37ADD0" w14:textId="77777777">
        <w:tc>
          <w:tcPr>
            <w:tcW w:w="2640" w:type="dxa"/>
          </w:tcPr>
          <w:p w14:paraId="543C718E" w14:textId="77777777" w:rsidR="003A1A6E" w:rsidRDefault="000E23F5">
            <w:r>
              <w:t>CE/REG/00001/00003</w:t>
            </w:r>
          </w:p>
        </w:tc>
        <w:tc>
          <w:tcPr>
            <w:tcW w:w="2640" w:type="dxa"/>
          </w:tcPr>
          <w:p w14:paraId="2DDD2F8D" w14:textId="77777777" w:rsidR="003A1A6E" w:rsidRDefault="000E23F5">
            <w:r>
              <w:t>Support the nodeLink attribute of &lt;CSEBase&gt;</w:t>
            </w:r>
          </w:p>
        </w:tc>
        <w:tc>
          <w:tcPr>
            <w:tcW w:w="2640" w:type="dxa"/>
          </w:tcPr>
          <w:p w14:paraId="1975FB55" w14:textId="77777777" w:rsidR="003A1A6E" w:rsidRDefault="000E23F5">
            <w:r>
              <w:rPr>
                <w:i/>
                <w:iCs/>
              </w:rPr>
              <w:t>TP/oneM2M/CSE/REG/RET/002_NL</w:t>
            </w:r>
          </w:p>
        </w:tc>
      </w:tr>
      <w:tr w:rsidR="003A1A6E" w14:paraId="0CFD6336" w14:textId="77777777">
        <w:tc>
          <w:tcPr>
            <w:tcW w:w="2640" w:type="dxa"/>
          </w:tcPr>
          <w:p w14:paraId="1913FEC6" w14:textId="77777777" w:rsidR="003A1A6E" w:rsidRDefault="000E23F5">
            <w:r>
              <w:t>CE/REG/00002/00001</w:t>
            </w:r>
          </w:p>
        </w:tc>
        <w:tc>
          <w:tcPr>
            <w:tcW w:w="2640" w:type="dxa"/>
          </w:tcPr>
          <w:p w14:paraId="2F21AF39" w14:textId="77777777" w:rsidR="003A1A6E" w:rsidRDefault="000E23F5">
            <w:r>
              <w:t>Support &lt;AE&gt; resource</w:t>
            </w:r>
          </w:p>
        </w:tc>
        <w:tc>
          <w:tcPr>
            <w:tcW w:w="2640" w:type="dxa"/>
          </w:tcPr>
          <w:p w14:paraId="3A4BE783" w14:textId="77777777" w:rsidR="003A1A6E" w:rsidRDefault="000E23F5">
            <w:r>
              <w:rPr>
                <w:i/>
                <w:iCs/>
              </w:rPr>
              <w:t>TP/oneM2M/CSE/REG/CRE/016</w:t>
            </w:r>
            <w:r>
              <w:br/>
            </w:r>
            <w:r>
              <w:rPr>
                <w:i/>
                <w:iCs/>
              </w:rPr>
              <w:t>TP/oneM2M/CSE/REG/CRE/017_API</w:t>
            </w:r>
            <w:r>
              <w:br/>
            </w:r>
            <w:r>
              <w:rPr>
                <w:i/>
                <w:iCs/>
              </w:rPr>
              <w:t>TP/oneM2M/CSE/REG/CRE/017_RR</w:t>
            </w:r>
            <w:r>
              <w:br/>
            </w:r>
            <w:r>
              <w:rPr>
                <w:i/>
                <w:iCs/>
              </w:rPr>
              <w:t>TP/oneM2M/CSE/REG/RET/003</w:t>
            </w:r>
            <w:r>
              <w:br/>
            </w:r>
            <w:r>
              <w:rPr>
                <w:i/>
                <w:iCs/>
              </w:rPr>
              <w:t>TP/oneM2M/CSE/REG/DEL/003</w:t>
            </w:r>
            <w:r>
              <w:br/>
            </w:r>
            <w:r>
              <w:rPr>
                <w:i/>
                <w:iCs/>
              </w:rPr>
              <w:t>TP/oneM2M/CSE/DMR/RET/013_AE</w:t>
            </w:r>
            <w:r>
              <w:br/>
            </w:r>
            <w:r>
              <w:rPr>
                <w:i/>
                <w:iCs/>
              </w:rPr>
              <w:t>TP/oneM2M/CSE/DMR/UPD/016_AE/ET</w:t>
            </w:r>
            <w:r>
              <w:br/>
            </w:r>
            <w:r>
              <w:rPr>
                <w:i/>
                <w:iCs/>
              </w:rPr>
              <w:t>TP/oneM2M/CSE/DMR/UPD/016_AE/RR</w:t>
            </w:r>
          </w:p>
        </w:tc>
      </w:tr>
      <w:tr w:rsidR="003A1A6E" w14:paraId="672CC360" w14:textId="77777777">
        <w:tc>
          <w:tcPr>
            <w:tcW w:w="2640" w:type="dxa"/>
          </w:tcPr>
          <w:p w14:paraId="6FD3C131" w14:textId="77777777" w:rsidR="003A1A6E" w:rsidRDefault="000E23F5">
            <w:r>
              <w:t>CE/REG/00002/00002</w:t>
            </w:r>
          </w:p>
        </w:tc>
        <w:tc>
          <w:tcPr>
            <w:tcW w:w="2640" w:type="dxa"/>
          </w:tcPr>
          <w:p w14:paraId="29A765F2" w14:textId="77777777" w:rsidR="003A1A6E" w:rsidRDefault="000E23F5">
            <w:r>
              <w:t>AE registration/de-registration without a pre-assigned AE-ID in the registration request and where the AE-ID Stem is configured with ‘C’.</w:t>
            </w:r>
          </w:p>
        </w:tc>
        <w:tc>
          <w:tcPr>
            <w:tcW w:w="2640" w:type="dxa"/>
          </w:tcPr>
          <w:p w14:paraId="15FEB32F" w14:textId="77777777" w:rsidR="003A1A6E" w:rsidRDefault="000E23F5">
            <w:r>
              <w:rPr>
                <w:i/>
                <w:iCs/>
              </w:rPr>
              <w:t>TP/oneM2M/CSE/REG/CRE/004</w:t>
            </w:r>
            <w:r>
              <w:br/>
            </w:r>
            <w:r>
              <w:rPr>
                <w:i/>
                <w:iCs/>
              </w:rPr>
              <w:t>TP/oneM2M/CSE/REG/CRE/011</w:t>
            </w:r>
            <w:r>
              <w:br/>
            </w:r>
            <w:r>
              <w:rPr>
                <w:i/>
                <w:iCs/>
              </w:rPr>
              <w:t>TP/oneM2M/CSE/REG/CRE/022</w:t>
            </w:r>
            <w:r>
              <w:br/>
            </w:r>
            <w:r>
              <w:rPr>
                <w:i/>
                <w:iCs/>
              </w:rPr>
              <w:t>TP/oneM2M/CSE/REG/CRE/023</w:t>
            </w:r>
          </w:p>
        </w:tc>
      </w:tr>
      <w:tr w:rsidR="003A1A6E" w14:paraId="4F44EC1C" w14:textId="77777777">
        <w:tc>
          <w:tcPr>
            <w:tcW w:w="2640" w:type="dxa"/>
          </w:tcPr>
          <w:p w14:paraId="3B5027A5" w14:textId="77777777" w:rsidR="003A1A6E" w:rsidRDefault="000E23F5">
            <w:r>
              <w:t>CE/REG/00002/00003</w:t>
            </w:r>
          </w:p>
        </w:tc>
        <w:tc>
          <w:tcPr>
            <w:tcW w:w="2640" w:type="dxa"/>
          </w:tcPr>
          <w:p w14:paraId="0D0DC2C1" w14:textId="77777777" w:rsidR="003A1A6E" w:rsidRDefault="000E23F5">
            <w:r>
              <w:t>AE registration/de-registration without a pre-assigned AE-ID in the registration request and where the AE-ID Stem is configured with ‘S’.</w:t>
            </w:r>
          </w:p>
        </w:tc>
        <w:tc>
          <w:tcPr>
            <w:tcW w:w="2640" w:type="dxa"/>
          </w:tcPr>
          <w:p w14:paraId="63F52979" w14:textId="77777777" w:rsidR="003A1A6E" w:rsidRDefault="000E23F5">
            <w:r>
              <w:rPr>
                <w:i/>
                <w:iCs/>
              </w:rPr>
              <w:t>TP/oneM2M/CSE/REG/CRE/020</w:t>
            </w:r>
          </w:p>
        </w:tc>
      </w:tr>
      <w:tr w:rsidR="003A1A6E" w14:paraId="1660F1F7" w14:textId="77777777">
        <w:tc>
          <w:tcPr>
            <w:tcW w:w="2640" w:type="dxa"/>
          </w:tcPr>
          <w:p w14:paraId="2222D041" w14:textId="77777777" w:rsidR="003A1A6E" w:rsidRDefault="000E23F5">
            <w:r>
              <w:t>CE/REG/00002/00004</w:t>
            </w:r>
          </w:p>
        </w:tc>
        <w:tc>
          <w:tcPr>
            <w:tcW w:w="2640" w:type="dxa"/>
          </w:tcPr>
          <w:p w14:paraId="2C9C1E8A" w14:textId="77777777" w:rsidR="003A1A6E" w:rsidRDefault="000E23F5">
            <w:r>
              <w:t>AE registration/de-registration without a pre-assigned AE-ID in the registration request and where no AE-ID Stem is included.</w:t>
            </w:r>
          </w:p>
        </w:tc>
        <w:tc>
          <w:tcPr>
            <w:tcW w:w="2640" w:type="dxa"/>
          </w:tcPr>
          <w:p w14:paraId="7C4C4E33" w14:textId="77777777" w:rsidR="003A1A6E" w:rsidRDefault="000E23F5">
            <w:r>
              <w:rPr>
                <w:i/>
                <w:iCs/>
              </w:rPr>
              <w:t>TP/oneM2M/CSE/REG/CRE/032</w:t>
            </w:r>
          </w:p>
        </w:tc>
      </w:tr>
      <w:tr w:rsidR="003A1A6E" w14:paraId="2658709A" w14:textId="77777777">
        <w:tc>
          <w:tcPr>
            <w:tcW w:w="2640" w:type="dxa"/>
          </w:tcPr>
          <w:p w14:paraId="202F58E4" w14:textId="77777777" w:rsidR="003A1A6E" w:rsidRDefault="000E23F5">
            <w:r>
              <w:t>CE/REG/00002/00005</w:t>
            </w:r>
          </w:p>
        </w:tc>
        <w:tc>
          <w:tcPr>
            <w:tcW w:w="2640" w:type="dxa"/>
          </w:tcPr>
          <w:p w14:paraId="5371D33B" w14:textId="77777777" w:rsidR="003A1A6E" w:rsidRDefault="000E23F5">
            <w:r>
              <w:t>AE registration/de-registration without a pre-assigned AE-ID in the registration request and where the AE-ID Stem is configured with ‘S’ and where announcement to an IN-CSE is needed to get an AE-ID assigned</w:t>
            </w:r>
          </w:p>
        </w:tc>
        <w:tc>
          <w:tcPr>
            <w:tcW w:w="2640" w:type="dxa"/>
          </w:tcPr>
          <w:p w14:paraId="50C1654F" w14:textId="77777777" w:rsidR="003A1A6E" w:rsidRDefault="000E23F5">
            <w:r>
              <w:rPr>
                <w:i/>
                <w:iCs/>
              </w:rPr>
              <w:t>TP/oneM2M/CSE/REG/CRE/005</w:t>
            </w:r>
            <w:r>
              <w:br/>
            </w:r>
            <w:r>
              <w:rPr>
                <w:i/>
                <w:iCs/>
              </w:rPr>
              <w:t>TP/oneM2M/CSE/REG/CRE/006</w:t>
            </w:r>
            <w:r>
              <w:br/>
            </w:r>
            <w:r>
              <w:rPr>
                <w:i/>
                <w:iCs/>
              </w:rPr>
              <w:t>TP/oneM2M/CSE/REG/CRE/007</w:t>
            </w:r>
            <w:r>
              <w:br/>
            </w:r>
            <w:r>
              <w:rPr>
                <w:i/>
                <w:iCs/>
              </w:rPr>
              <w:t>TP/oneM2M/CSE/REG/CRE/031</w:t>
            </w:r>
            <w:r>
              <w:br/>
            </w:r>
            <w:r>
              <w:rPr>
                <w:i/>
                <w:iCs/>
              </w:rPr>
              <w:t>TP/oneM2M/CSE/REG/DEL/005</w:t>
            </w:r>
            <w:r>
              <w:br/>
            </w:r>
            <w:r>
              <w:rPr>
                <w:i/>
                <w:iCs/>
              </w:rPr>
              <w:t>TP/oneM2M/CSE/REG/DEL/006</w:t>
            </w:r>
            <w:r>
              <w:br/>
            </w:r>
            <w:r>
              <w:rPr>
                <w:i/>
                <w:iCs/>
              </w:rPr>
              <w:t>TP/oneM2M/CSE/REG/DEL/007</w:t>
            </w:r>
          </w:p>
        </w:tc>
      </w:tr>
      <w:tr w:rsidR="003A1A6E" w14:paraId="18438F88" w14:textId="77777777">
        <w:tc>
          <w:tcPr>
            <w:tcW w:w="2640" w:type="dxa"/>
          </w:tcPr>
          <w:p w14:paraId="29E482D0" w14:textId="77777777" w:rsidR="003A1A6E" w:rsidRDefault="000E23F5">
            <w:r>
              <w:t>CE/DIS/00001/00006</w:t>
            </w:r>
          </w:p>
        </w:tc>
        <w:tc>
          <w:tcPr>
            <w:tcW w:w="2640" w:type="dxa"/>
          </w:tcPr>
          <w:p w14:paraId="3E7B2840" w14:textId="77777777" w:rsidR="003A1A6E" w:rsidRDefault="000E23F5">
            <w:r>
              <w:t>Support discovery with filterCriteria (labels)</w:t>
            </w:r>
          </w:p>
        </w:tc>
        <w:tc>
          <w:tcPr>
            <w:tcW w:w="2640" w:type="dxa"/>
          </w:tcPr>
          <w:p w14:paraId="15C3EC0E" w14:textId="77777777" w:rsidR="003A1A6E" w:rsidRDefault="000E23F5">
            <w:r>
              <w:rPr>
                <w:i/>
                <w:iCs/>
              </w:rPr>
              <w:t>AE</w:t>
            </w:r>
            <w:r>
              <w:br/>
            </w:r>
            <w:r>
              <w:rPr>
                <w:i/>
                <w:iCs/>
              </w:rPr>
              <w:t>TP/oneM2M/CSE/REG/CRE/012_AE/LBL</w:t>
            </w:r>
            <w:r>
              <w:br/>
            </w:r>
            <w:r>
              <w:rPr>
                <w:i/>
                <w:iCs/>
              </w:rPr>
              <w:t>TP/oneM2M/CSE/REG/RET/004_LBL TP/oneM2M/CSE/DMR/UPD/015_AE/LBL</w:t>
            </w:r>
          </w:p>
        </w:tc>
      </w:tr>
      <w:tr w:rsidR="003A1A6E" w14:paraId="5DDCB952" w14:textId="77777777">
        <w:tc>
          <w:tcPr>
            <w:tcW w:w="2640" w:type="dxa"/>
          </w:tcPr>
          <w:p w14:paraId="72E621F4" w14:textId="77777777" w:rsidR="003A1A6E" w:rsidRDefault="003A1A6E"/>
        </w:tc>
        <w:tc>
          <w:tcPr>
            <w:tcW w:w="2640" w:type="dxa"/>
          </w:tcPr>
          <w:p w14:paraId="01B18DC6" w14:textId="77777777" w:rsidR="003A1A6E" w:rsidRDefault="003A1A6E"/>
        </w:tc>
        <w:tc>
          <w:tcPr>
            <w:tcW w:w="2640" w:type="dxa"/>
          </w:tcPr>
          <w:p w14:paraId="1398896C" w14:textId="77777777" w:rsidR="003A1A6E" w:rsidRDefault="000E23F5">
            <w:r>
              <w:rPr>
                <w:i/>
                <w:iCs/>
              </w:rPr>
              <w:t>remoteCSE</w:t>
            </w:r>
            <w:r>
              <w:br/>
            </w:r>
            <w:r>
              <w:rPr>
                <w:i/>
                <w:iCs/>
              </w:rPr>
              <w:t>TP/oneM2M/CSE/REG/CRE/013_LBL</w:t>
            </w:r>
            <w:r>
              <w:br/>
            </w:r>
            <w:r>
              <w:rPr>
                <w:i/>
                <w:iCs/>
              </w:rPr>
              <w:t>TP/oneM2M/CSE/REG/CRE/028_LBL</w:t>
            </w:r>
            <w:r>
              <w:br/>
            </w:r>
            <w:r>
              <w:rPr>
                <w:i/>
                <w:iCs/>
              </w:rPr>
              <w:t>TP/oneM2M/CSE/REG/RET/007_LBL</w:t>
            </w:r>
            <w:r>
              <w:br/>
            </w:r>
            <w:r>
              <w:rPr>
                <w:i/>
                <w:iCs/>
              </w:rPr>
              <w:t>TP/oneM2M/CSE/REG/UPD/002_LBL</w:t>
            </w:r>
          </w:p>
        </w:tc>
      </w:tr>
      <w:tr w:rsidR="003A1A6E" w14:paraId="74E0361D" w14:textId="77777777">
        <w:tc>
          <w:tcPr>
            <w:tcW w:w="2640" w:type="dxa"/>
          </w:tcPr>
          <w:p w14:paraId="77BE5B66" w14:textId="77777777" w:rsidR="003A1A6E" w:rsidRDefault="003A1A6E"/>
        </w:tc>
        <w:tc>
          <w:tcPr>
            <w:tcW w:w="2640" w:type="dxa"/>
          </w:tcPr>
          <w:p w14:paraId="5CC54560" w14:textId="77777777" w:rsidR="003A1A6E" w:rsidRDefault="003A1A6E"/>
        </w:tc>
        <w:tc>
          <w:tcPr>
            <w:tcW w:w="2640" w:type="dxa"/>
          </w:tcPr>
          <w:p w14:paraId="17034E51" w14:textId="77777777" w:rsidR="003A1A6E" w:rsidRDefault="000E23F5">
            <w:r>
              <w:rPr>
                <w:i/>
                <w:iCs/>
              </w:rPr>
              <w:t>container</w:t>
            </w:r>
            <w:r>
              <w:br/>
            </w:r>
            <w:r>
              <w:rPr>
                <w:i/>
                <w:iCs/>
              </w:rPr>
              <w:t>TP/oneM2M/CSE/DMR/CRE/012_CNT/LBL</w:t>
            </w:r>
            <w:r>
              <w:br/>
            </w:r>
            <w:r>
              <w:rPr>
                <w:i/>
                <w:iCs/>
              </w:rPr>
              <w:t>TP/oneM2M/CSE/DMR/UPD/014_CNT/LBL</w:t>
            </w:r>
            <w:r>
              <w:br/>
            </w:r>
            <w:r>
              <w:rPr>
                <w:i/>
                <w:iCs/>
              </w:rPr>
              <w:t>TP/oneM2M/CSE/DMR/UPD/015_CNT/LBL</w:t>
            </w:r>
          </w:p>
        </w:tc>
      </w:tr>
      <w:tr w:rsidR="003A1A6E" w14:paraId="1357CC91" w14:textId="77777777">
        <w:tc>
          <w:tcPr>
            <w:tcW w:w="2640" w:type="dxa"/>
          </w:tcPr>
          <w:p w14:paraId="5888FBAE" w14:textId="77777777" w:rsidR="003A1A6E" w:rsidRDefault="003A1A6E"/>
        </w:tc>
        <w:tc>
          <w:tcPr>
            <w:tcW w:w="2640" w:type="dxa"/>
          </w:tcPr>
          <w:p w14:paraId="1A2C39E0" w14:textId="77777777" w:rsidR="003A1A6E" w:rsidRDefault="003A1A6E"/>
        </w:tc>
        <w:tc>
          <w:tcPr>
            <w:tcW w:w="2640" w:type="dxa"/>
          </w:tcPr>
          <w:p w14:paraId="2DB4FCED" w14:textId="77777777" w:rsidR="003A1A6E" w:rsidRDefault="000E23F5">
            <w:r>
              <w:rPr>
                <w:i/>
                <w:iCs/>
              </w:rPr>
              <w:t>contentInstance</w:t>
            </w:r>
            <w:r>
              <w:br/>
            </w:r>
            <w:r>
              <w:rPr>
                <w:i/>
                <w:iCs/>
              </w:rPr>
              <w:t>TP/oneM2M/CSE/DMR/CRE/012_CIN/LBL</w:t>
            </w:r>
          </w:p>
        </w:tc>
      </w:tr>
      <w:tr w:rsidR="003A1A6E" w14:paraId="59F012FD" w14:textId="77777777">
        <w:tc>
          <w:tcPr>
            <w:tcW w:w="2640" w:type="dxa"/>
          </w:tcPr>
          <w:p w14:paraId="2A4FA08F" w14:textId="77777777" w:rsidR="003A1A6E" w:rsidRDefault="003A1A6E"/>
        </w:tc>
        <w:tc>
          <w:tcPr>
            <w:tcW w:w="2640" w:type="dxa"/>
          </w:tcPr>
          <w:p w14:paraId="4BCF452C" w14:textId="77777777" w:rsidR="003A1A6E" w:rsidRDefault="003A1A6E"/>
        </w:tc>
        <w:tc>
          <w:tcPr>
            <w:tcW w:w="2640" w:type="dxa"/>
          </w:tcPr>
          <w:p w14:paraId="699D7DCD" w14:textId="77777777" w:rsidR="003A1A6E" w:rsidRDefault="000E23F5">
            <w:r>
              <w:rPr>
                <w:i/>
                <w:iCs/>
              </w:rPr>
              <w:t>subscription</w:t>
            </w:r>
            <w:r>
              <w:br/>
            </w:r>
            <w:r>
              <w:rPr>
                <w:i/>
                <w:iCs/>
              </w:rPr>
              <w:t>TP/oneM2M/CSE/DMR/CRE/012_SUB/LBL</w:t>
            </w:r>
            <w:r>
              <w:br/>
            </w:r>
            <w:r>
              <w:rPr>
                <w:i/>
                <w:iCs/>
              </w:rPr>
              <w:t>TP/oneM2M/CSE/DMR/UPD/014_SUB/LBL</w:t>
            </w:r>
            <w:r>
              <w:br/>
            </w:r>
            <w:r>
              <w:rPr>
                <w:i/>
                <w:iCs/>
              </w:rPr>
              <w:t>TP/oneM2M/CSE/DMR/UPD/015_SUB/LBL</w:t>
            </w:r>
          </w:p>
        </w:tc>
      </w:tr>
      <w:tr w:rsidR="003A1A6E" w14:paraId="5BE7839D" w14:textId="77777777">
        <w:tc>
          <w:tcPr>
            <w:tcW w:w="2640" w:type="dxa"/>
          </w:tcPr>
          <w:p w14:paraId="6A1554DD" w14:textId="77777777" w:rsidR="003A1A6E" w:rsidRDefault="003A1A6E"/>
        </w:tc>
        <w:tc>
          <w:tcPr>
            <w:tcW w:w="2640" w:type="dxa"/>
          </w:tcPr>
          <w:p w14:paraId="4F65A423" w14:textId="77777777" w:rsidR="003A1A6E" w:rsidRDefault="003A1A6E"/>
        </w:tc>
        <w:tc>
          <w:tcPr>
            <w:tcW w:w="2640" w:type="dxa"/>
          </w:tcPr>
          <w:p w14:paraId="0956A43E" w14:textId="77777777" w:rsidR="003A1A6E" w:rsidRDefault="000E23F5">
            <w:r>
              <w:rPr>
                <w:i/>
                <w:iCs/>
              </w:rPr>
              <w:t>accessControlPolicy</w:t>
            </w:r>
            <w:r>
              <w:br/>
            </w:r>
            <w:r>
              <w:rPr>
                <w:i/>
                <w:iCs/>
              </w:rPr>
              <w:t>TP/oneM2M/CSE/DMR/CRE/012_ACP/LBL</w:t>
            </w:r>
            <w:r>
              <w:br/>
            </w:r>
            <w:r>
              <w:rPr>
                <w:i/>
                <w:iCs/>
              </w:rPr>
              <w:t>TP/oneM2M/CSE/DMR/UPD/014_ACP/LBL</w:t>
            </w:r>
            <w:r>
              <w:br/>
            </w:r>
            <w:r>
              <w:rPr>
                <w:i/>
                <w:iCs/>
              </w:rPr>
              <w:t>TP/oneM2M/CSE/DMR/UPD/015_ACP/LBL</w:t>
            </w:r>
          </w:p>
        </w:tc>
      </w:tr>
      <w:tr w:rsidR="003A1A6E" w14:paraId="1B7EF9DA" w14:textId="77777777">
        <w:tc>
          <w:tcPr>
            <w:tcW w:w="2640" w:type="dxa"/>
          </w:tcPr>
          <w:p w14:paraId="5BB0F480" w14:textId="77777777" w:rsidR="003A1A6E" w:rsidRDefault="003A1A6E"/>
        </w:tc>
        <w:tc>
          <w:tcPr>
            <w:tcW w:w="2640" w:type="dxa"/>
          </w:tcPr>
          <w:p w14:paraId="2EA0C3DE" w14:textId="77777777" w:rsidR="003A1A6E" w:rsidRDefault="003A1A6E"/>
        </w:tc>
        <w:tc>
          <w:tcPr>
            <w:tcW w:w="2640" w:type="dxa"/>
          </w:tcPr>
          <w:p w14:paraId="6886EEAB" w14:textId="77777777" w:rsidR="003A1A6E" w:rsidRDefault="000E23F5">
            <w:r>
              <w:rPr>
                <w:i/>
                <w:iCs/>
              </w:rPr>
              <w:t>group</w:t>
            </w:r>
            <w:r>
              <w:br/>
            </w:r>
            <w:r>
              <w:rPr>
                <w:i/>
                <w:iCs/>
              </w:rPr>
              <w:t>TP/oneM2M/CSE/DMR/UPD/015_GRP/LBL</w:t>
            </w:r>
          </w:p>
        </w:tc>
      </w:tr>
      <w:tr w:rsidR="003A1A6E" w14:paraId="1A341D1D" w14:textId="77777777">
        <w:tc>
          <w:tcPr>
            <w:tcW w:w="2640" w:type="dxa"/>
          </w:tcPr>
          <w:p w14:paraId="7143F0F7" w14:textId="77777777" w:rsidR="003A1A6E" w:rsidRDefault="003A1A6E"/>
        </w:tc>
        <w:tc>
          <w:tcPr>
            <w:tcW w:w="2640" w:type="dxa"/>
          </w:tcPr>
          <w:p w14:paraId="56802C97" w14:textId="77777777" w:rsidR="003A1A6E" w:rsidRDefault="003A1A6E"/>
        </w:tc>
        <w:tc>
          <w:tcPr>
            <w:tcW w:w="2640" w:type="dxa"/>
          </w:tcPr>
          <w:p w14:paraId="0E3B7640" w14:textId="77777777" w:rsidR="003A1A6E" w:rsidRDefault="000E23F5">
            <w:r>
              <w:rPr>
                <w:i/>
                <w:iCs/>
              </w:rPr>
              <w:t>remoteCSE</w:t>
            </w:r>
            <w:r>
              <w:br/>
            </w:r>
            <w:r>
              <w:rPr>
                <w:i/>
                <w:iCs/>
              </w:rPr>
              <w:t>TP/oneM2M/CSE/REG/CRE/026_LBL</w:t>
            </w:r>
            <w:r>
              <w:br/>
            </w:r>
            <w:r>
              <w:rPr>
                <w:i/>
                <w:iCs/>
              </w:rPr>
              <w:t>TP/oneM2M/CSE/REG/UPD/003_LBL</w:t>
            </w:r>
            <w:r>
              <w:br/>
            </w:r>
            <w:r>
              <w:rPr>
                <w:i/>
                <w:iCs/>
              </w:rPr>
              <w:t>TP/oneM2M/CSE/DMR/UPD/015_CSR/LBL</w:t>
            </w:r>
            <w:r>
              <w:t>\</w:t>
            </w:r>
          </w:p>
        </w:tc>
      </w:tr>
      <w:tr w:rsidR="003A1A6E" w14:paraId="6229FE5A" w14:textId="77777777">
        <w:tc>
          <w:tcPr>
            <w:tcW w:w="2640" w:type="dxa"/>
          </w:tcPr>
          <w:p w14:paraId="5C4DAD49" w14:textId="77777777" w:rsidR="003A1A6E" w:rsidRDefault="000E23F5">
            <w:r>
              <w:t>CE/REG/00002/00007</w:t>
            </w:r>
          </w:p>
        </w:tc>
        <w:tc>
          <w:tcPr>
            <w:tcW w:w="2640" w:type="dxa"/>
          </w:tcPr>
          <w:p w14:paraId="2AFDBBDD" w14:textId="77777777" w:rsidR="003A1A6E" w:rsidRDefault="000E23F5">
            <w:r>
              <w:t>Support the applicationName attribute of &lt;AE&gt; resource</w:t>
            </w:r>
          </w:p>
        </w:tc>
        <w:tc>
          <w:tcPr>
            <w:tcW w:w="2640" w:type="dxa"/>
          </w:tcPr>
          <w:p w14:paraId="631CC7CD" w14:textId="77777777" w:rsidR="003A1A6E" w:rsidRDefault="000E23F5">
            <w:r>
              <w:rPr>
                <w:i/>
                <w:iCs/>
              </w:rPr>
              <w:t>TP/oneM2M/CSE/REG/CRE/012_AE/APN</w:t>
            </w:r>
            <w:r>
              <w:br/>
            </w:r>
            <w:r>
              <w:rPr>
                <w:i/>
                <w:iCs/>
              </w:rPr>
              <w:t>TP/oneM2M/CSE/REG/RET/004_APN</w:t>
            </w:r>
            <w:r>
              <w:br/>
            </w:r>
            <w:r>
              <w:rPr>
                <w:i/>
                <w:iCs/>
              </w:rPr>
              <w:t>TP/oneM2M/CSE/DMR/UPD/015_AE/APN</w:t>
            </w:r>
          </w:p>
        </w:tc>
      </w:tr>
      <w:tr w:rsidR="003A1A6E" w14:paraId="59A03C73" w14:textId="77777777">
        <w:tc>
          <w:tcPr>
            <w:tcW w:w="2640" w:type="dxa"/>
          </w:tcPr>
          <w:p w14:paraId="000FBEB5" w14:textId="77777777" w:rsidR="003A1A6E" w:rsidRDefault="000E23F5">
            <w:r>
              <w:t>CE/REG/00002/00008</w:t>
            </w:r>
          </w:p>
        </w:tc>
        <w:tc>
          <w:tcPr>
            <w:tcW w:w="2640" w:type="dxa"/>
          </w:tcPr>
          <w:p w14:paraId="7713CA77" w14:textId="77777777" w:rsidR="003A1A6E" w:rsidRDefault="000E23F5">
            <w:r>
              <w:t>Support the pointOfAccess attribute of &lt;AE&gt; resource</w:t>
            </w:r>
          </w:p>
        </w:tc>
        <w:tc>
          <w:tcPr>
            <w:tcW w:w="2640" w:type="dxa"/>
          </w:tcPr>
          <w:p w14:paraId="4D4B3795" w14:textId="77777777" w:rsidR="003A1A6E" w:rsidRDefault="000E23F5">
            <w:r>
              <w:rPr>
                <w:i/>
                <w:iCs/>
              </w:rPr>
              <w:t>TP/oneM2M/CSE/REG/CRE/012_AE/POA</w:t>
            </w:r>
            <w:r>
              <w:br/>
            </w:r>
            <w:r>
              <w:rPr>
                <w:i/>
                <w:iCs/>
              </w:rPr>
              <w:t>TP/oneM2M/CSE/REG/RET/004_POA</w:t>
            </w:r>
            <w:r>
              <w:br/>
            </w:r>
            <w:r>
              <w:rPr>
                <w:i/>
                <w:iCs/>
              </w:rPr>
              <w:lastRenderedPageBreak/>
              <w:t>TP/oneM2M/CSE/DMR/UPD/015_AE/POA</w:t>
            </w:r>
          </w:p>
        </w:tc>
      </w:tr>
      <w:tr w:rsidR="003A1A6E" w14:paraId="52EF24FA" w14:textId="77777777">
        <w:tc>
          <w:tcPr>
            <w:tcW w:w="2640" w:type="dxa"/>
          </w:tcPr>
          <w:p w14:paraId="733BE223" w14:textId="77777777" w:rsidR="003A1A6E" w:rsidRDefault="000E23F5">
            <w:r>
              <w:lastRenderedPageBreak/>
              <w:t>CE/REG/00002/00009</w:t>
            </w:r>
          </w:p>
        </w:tc>
        <w:tc>
          <w:tcPr>
            <w:tcW w:w="2640" w:type="dxa"/>
          </w:tcPr>
          <w:p w14:paraId="5B5F5B2A" w14:textId="77777777" w:rsidR="003A1A6E" w:rsidRDefault="000E23F5">
            <w:r>
              <w:t>AE registration with pre-assigned AE-ID</w:t>
            </w:r>
          </w:p>
        </w:tc>
        <w:tc>
          <w:tcPr>
            <w:tcW w:w="2640" w:type="dxa"/>
          </w:tcPr>
          <w:p w14:paraId="74393D3C" w14:textId="77777777" w:rsidR="003A1A6E" w:rsidRDefault="000E23F5">
            <w:r>
              <w:rPr>
                <w:i/>
                <w:iCs/>
              </w:rPr>
              <w:t>IN-CSE</w:t>
            </w:r>
            <w:r>
              <w:br/>
            </w:r>
            <w:r>
              <w:rPr>
                <w:i/>
                <w:iCs/>
              </w:rPr>
              <w:t>TP/oneM2M/CSE/REG/CRE/001_CAE</w:t>
            </w:r>
            <w:r>
              <w:br/>
            </w:r>
            <w:r>
              <w:rPr>
                <w:i/>
                <w:iCs/>
              </w:rPr>
              <w:t>TP/oneM2M/CSE/REG/CRE/001_SAE</w:t>
            </w:r>
            <w:r>
              <w:br/>
            </w:r>
            <w:r>
              <w:rPr>
                <w:i/>
                <w:iCs/>
              </w:rPr>
              <w:t>TP/oneM2M/CSE/REG/CRE/002_CAE</w:t>
            </w:r>
            <w:r>
              <w:br/>
            </w:r>
            <w:r>
              <w:rPr>
                <w:i/>
                <w:iCs/>
              </w:rPr>
              <w:t>TP/oneM2M/CSE/REG/CRE/002_SAE</w:t>
            </w:r>
            <w:r>
              <w:br/>
            </w:r>
            <w:r>
              <w:rPr>
                <w:i/>
                <w:iCs/>
              </w:rPr>
              <w:t>TP/oneM2M/CSE/REG/CRE/009</w:t>
            </w:r>
            <w:r>
              <w:br/>
            </w:r>
            <w:r>
              <w:rPr>
                <w:i/>
                <w:iCs/>
              </w:rPr>
              <w:t>TP/oneM2M/CSE/REG/CRE/029</w:t>
            </w:r>
          </w:p>
        </w:tc>
      </w:tr>
      <w:tr w:rsidR="003A1A6E" w14:paraId="3B4D6ECF" w14:textId="77777777">
        <w:tc>
          <w:tcPr>
            <w:tcW w:w="2640" w:type="dxa"/>
          </w:tcPr>
          <w:p w14:paraId="3B6A602A" w14:textId="77777777" w:rsidR="003A1A6E" w:rsidRDefault="003A1A6E"/>
        </w:tc>
        <w:tc>
          <w:tcPr>
            <w:tcW w:w="2640" w:type="dxa"/>
          </w:tcPr>
          <w:p w14:paraId="7AF800D3" w14:textId="77777777" w:rsidR="003A1A6E" w:rsidRDefault="003A1A6E"/>
        </w:tc>
        <w:tc>
          <w:tcPr>
            <w:tcW w:w="2640" w:type="dxa"/>
          </w:tcPr>
          <w:p w14:paraId="17448921" w14:textId="77777777" w:rsidR="003A1A6E" w:rsidRDefault="000E23F5">
            <w:r>
              <w:rPr>
                <w:i/>
                <w:iCs/>
              </w:rPr>
              <w:t>MN-CSE</w:t>
            </w:r>
            <w:r>
              <w:br/>
            </w:r>
            <w:r>
              <w:rPr>
                <w:i/>
                <w:iCs/>
              </w:rPr>
              <w:t>TP/oneM2M/CSE/REG/CRE/003</w:t>
            </w:r>
            <w:r>
              <w:br/>
            </w:r>
            <w:r>
              <w:rPr>
                <w:i/>
                <w:iCs/>
              </w:rPr>
              <w:t>TP/oneM2M/CSE/REG/CRE/008</w:t>
            </w:r>
            <w:r>
              <w:br/>
            </w:r>
            <w:r>
              <w:rPr>
                <w:i/>
                <w:iCs/>
              </w:rPr>
              <w:t>TP/oneM2M/CSE/REG/CRE/010</w:t>
            </w:r>
          </w:p>
        </w:tc>
      </w:tr>
      <w:tr w:rsidR="003A1A6E" w14:paraId="632EE640" w14:textId="77777777">
        <w:tc>
          <w:tcPr>
            <w:tcW w:w="2640" w:type="dxa"/>
          </w:tcPr>
          <w:p w14:paraId="24A0E167" w14:textId="77777777" w:rsidR="003A1A6E" w:rsidRDefault="000E23F5">
            <w:r>
              <w:t>CE/REG/00004/00001</w:t>
            </w:r>
          </w:p>
        </w:tc>
        <w:tc>
          <w:tcPr>
            <w:tcW w:w="2640" w:type="dxa"/>
          </w:tcPr>
          <w:p w14:paraId="4AF3FCF7" w14:textId="77777777" w:rsidR="003A1A6E" w:rsidRDefault="000E23F5">
            <w:r>
              <w:t>Support &lt;remoteCSE&gt; resource with attributes multiplicity equals 1[1]</w:t>
            </w:r>
          </w:p>
        </w:tc>
        <w:tc>
          <w:tcPr>
            <w:tcW w:w="2640" w:type="dxa"/>
          </w:tcPr>
          <w:p w14:paraId="0D3C73B0" w14:textId="77777777" w:rsidR="003A1A6E" w:rsidRDefault="000E23F5">
            <w:r>
              <w:rPr>
                <w:i/>
                <w:iCs/>
              </w:rPr>
              <w:t>TP/oneM2M/CSE/REG/CRE/018</w:t>
            </w:r>
            <w:r>
              <w:br/>
            </w:r>
            <w:r>
              <w:rPr>
                <w:i/>
                <w:iCs/>
              </w:rPr>
              <w:t>TP/oneM2M/CSE/REG/CRE/019</w:t>
            </w:r>
            <w:r>
              <w:br/>
            </w:r>
            <w:r>
              <w:rPr>
                <w:i/>
                <w:iCs/>
              </w:rPr>
              <w:t>TP/oneM2M/CSE/REG/CRE/025</w:t>
            </w:r>
            <w:r>
              <w:br/>
            </w:r>
            <w:r>
              <w:rPr>
                <w:i/>
                <w:iCs/>
              </w:rPr>
              <w:t>TP/oneM2M/CSE/REG/RET/006</w:t>
            </w:r>
            <w:r>
              <w:br/>
            </w:r>
            <w:r>
              <w:rPr>
                <w:i/>
                <w:iCs/>
              </w:rPr>
              <w:t>TP/oneM2M/CSE/REG/RET/010</w:t>
            </w:r>
            <w:r>
              <w:br/>
            </w:r>
            <w:r>
              <w:rPr>
                <w:i/>
                <w:iCs/>
              </w:rPr>
              <w:t>TP/oneM2M/CSE/REG/DEL/002</w:t>
            </w:r>
            <w:r>
              <w:br/>
            </w:r>
            <w:r>
              <w:rPr>
                <w:i/>
                <w:iCs/>
              </w:rPr>
              <w:t>TP/oneM2M/CSE/DMR/UPD/016_CSR/ET</w:t>
            </w:r>
            <w:r>
              <w:br/>
            </w:r>
            <w:r>
              <w:rPr>
                <w:i/>
                <w:iCs/>
              </w:rPr>
              <w:t>TP/oneM2M/CSE/DMR/UPD/016_CSR/RR</w:t>
            </w:r>
          </w:p>
        </w:tc>
      </w:tr>
      <w:tr w:rsidR="003A1A6E" w14:paraId="7CFA3189" w14:textId="77777777">
        <w:tc>
          <w:tcPr>
            <w:tcW w:w="2640" w:type="dxa"/>
          </w:tcPr>
          <w:p w14:paraId="194411C0" w14:textId="77777777" w:rsidR="003A1A6E" w:rsidRDefault="000E23F5">
            <w:r>
              <w:t>CE/REG/00004/00002</w:t>
            </w:r>
          </w:p>
        </w:tc>
        <w:tc>
          <w:tcPr>
            <w:tcW w:w="2640" w:type="dxa"/>
          </w:tcPr>
          <w:p w14:paraId="6369A6D3" w14:textId="77777777" w:rsidR="003A1A6E" w:rsidRDefault="000E23F5">
            <w:r>
              <w:t>Support the cseType attribute of &lt;remoteCSE&gt; resource</w:t>
            </w:r>
          </w:p>
        </w:tc>
        <w:tc>
          <w:tcPr>
            <w:tcW w:w="2640" w:type="dxa"/>
          </w:tcPr>
          <w:p w14:paraId="6731CFB5" w14:textId="77777777" w:rsidR="003A1A6E" w:rsidRDefault="000E23F5">
            <w:r>
              <w:rPr>
                <w:i/>
                <w:iCs/>
              </w:rPr>
              <w:t>TP/oneM2M/CSE/REG/CRE/013_CST</w:t>
            </w:r>
            <w:r>
              <w:br/>
            </w:r>
            <w:r>
              <w:rPr>
                <w:i/>
                <w:iCs/>
              </w:rPr>
              <w:t>TP/oneM2M/CSE/REG/RET/007_CST</w:t>
            </w:r>
            <w:r>
              <w:br/>
            </w:r>
            <w:r>
              <w:rPr>
                <w:i/>
                <w:iCs/>
              </w:rPr>
              <w:t>TP/oneM2M/CSE/REG/CRE/027 (MN only)</w:t>
            </w:r>
          </w:p>
        </w:tc>
      </w:tr>
      <w:tr w:rsidR="003A1A6E" w14:paraId="24FB6526" w14:textId="77777777">
        <w:tc>
          <w:tcPr>
            <w:tcW w:w="2640" w:type="dxa"/>
          </w:tcPr>
          <w:p w14:paraId="254B4C5B" w14:textId="77777777" w:rsidR="003A1A6E" w:rsidRDefault="000E23F5">
            <w:r>
              <w:t>CE/REG/00004/00003</w:t>
            </w:r>
          </w:p>
        </w:tc>
        <w:tc>
          <w:tcPr>
            <w:tcW w:w="2640" w:type="dxa"/>
          </w:tcPr>
          <w:p w14:paraId="54BD1500" w14:textId="77777777" w:rsidR="003A1A6E" w:rsidRDefault="000E23F5">
            <w:r>
              <w:t>Support the pointOfAccess attribute of &lt;remoteCSE&gt; resource</w:t>
            </w:r>
          </w:p>
        </w:tc>
        <w:tc>
          <w:tcPr>
            <w:tcW w:w="2640" w:type="dxa"/>
          </w:tcPr>
          <w:p w14:paraId="74DB87F3" w14:textId="77777777" w:rsidR="003A1A6E" w:rsidRDefault="000E23F5">
            <w:r>
              <w:rPr>
                <w:i/>
                <w:iCs/>
              </w:rPr>
              <w:t>TP/oneM2M/CSE/REG/CRE/013_POA</w:t>
            </w:r>
            <w:r>
              <w:br/>
            </w:r>
            <w:r>
              <w:rPr>
                <w:i/>
                <w:iCs/>
              </w:rPr>
              <w:t>TP/oneM2M/CSE/REG/CRE/028_POA</w:t>
            </w:r>
            <w:r>
              <w:br/>
            </w:r>
            <w:r>
              <w:rPr>
                <w:i/>
                <w:iCs/>
              </w:rPr>
              <w:t>TP/oneM2M/CSE/REG/RET/007_POA</w:t>
            </w:r>
            <w:r>
              <w:br/>
            </w:r>
            <w:r>
              <w:rPr>
                <w:i/>
                <w:iCs/>
              </w:rPr>
              <w:t>TP/oneM2M/CSE/REG/UPD/002_POA</w:t>
            </w:r>
          </w:p>
        </w:tc>
      </w:tr>
      <w:tr w:rsidR="003A1A6E" w14:paraId="51189EE0" w14:textId="77777777">
        <w:tc>
          <w:tcPr>
            <w:tcW w:w="2640" w:type="dxa"/>
          </w:tcPr>
          <w:p w14:paraId="5B641D9F" w14:textId="77777777" w:rsidR="003A1A6E" w:rsidRDefault="000E23F5">
            <w:r>
              <w:t>CE/REG/00004/00004</w:t>
            </w:r>
          </w:p>
        </w:tc>
        <w:tc>
          <w:tcPr>
            <w:tcW w:w="2640" w:type="dxa"/>
          </w:tcPr>
          <w:p w14:paraId="2AD14D28" w14:textId="77777777" w:rsidR="003A1A6E" w:rsidRDefault="000E23F5">
            <w:r>
              <w:t>Support the nodeLink attribute of &lt;remoteCSE&gt; resource</w:t>
            </w:r>
          </w:p>
        </w:tc>
        <w:tc>
          <w:tcPr>
            <w:tcW w:w="2640" w:type="dxa"/>
          </w:tcPr>
          <w:p w14:paraId="3A89BCB1" w14:textId="77777777" w:rsidR="003A1A6E" w:rsidRDefault="000E23F5">
            <w:r>
              <w:rPr>
                <w:i/>
                <w:iCs/>
              </w:rPr>
              <w:t>TP/oneM2M/CSE/REG/CRE/013_NL</w:t>
            </w:r>
            <w:r>
              <w:br/>
            </w:r>
            <w:r>
              <w:rPr>
                <w:i/>
                <w:iCs/>
              </w:rPr>
              <w:t>TP/oneM2M/CSE/REG/CRE/028_NL</w:t>
            </w:r>
            <w:r>
              <w:br/>
            </w:r>
            <w:r>
              <w:rPr>
                <w:i/>
                <w:iCs/>
              </w:rPr>
              <w:t>TP/oneM2M/CSE/REG/RET/007_NL</w:t>
            </w:r>
            <w:r>
              <w:br/>
            </w:r>
            <w:r>
              <w:rPr>
                <w:i/>
                <w:iCs/>
              </w:rPr>
              <w:t>TP/oneM2M/CSE/REG/UPD/002_NL</w:t>
            </w:r>
          </w:p>
        </w:tc>
      </w:tr>
      <w:tr w:rsidR="003A1A6E" w14:paraId="24066BC7" w14:textId="77777777">
        <w:tc>
          <w:tcPr>
            <w:tcW w:w="2640" w:type="dxa"/>
          </w:tcPr>
          <w:p w14:paraId="3893E9A4" w14:textId="77777777" w:rsidR="003A1A6E" w:rsidRDefault="000E23F5">
            <w:r>
              <w:t>CE/REG/00005/00001</w:t>
            </w:r>
          </w:p>
        </w:tc>
        <w:tc>
          <w:tcPr>
            <w:tcW w:w="2640" w:type="dxa"/>
          </w:tcPr>
          <w:p w14:paraId="1D77127F" w14:textId="77777777" w:rsidR="003A1A6E" w:rsidRDefault="000E23F5">
            <w:r>
              <w:t>CSE Registration/De-registration</w:t>
            </w:r>
          </w:p>
        </w:tc>
        <w:tc>
          <w:tcPr>
            <w:tcW w:w="2640" w:type="dxa"/>
          </w:tcPr>
          <w:p w14:paraId="7C0D4469" w14:textId="77777777" w:rsidR="003A1A6E" w:rsidRDefault="000E23F5">
            <w:r>
              <w:rPr>
                <w:i/>
                <w:iCs/>
              </w:rPr>
              <w:t>TP/oneM2M/CSE/REG/CRE/024</w:t>
            </w:r>
            <w:r>
              <w:br/>
            </w:r>
            <w:r>
              <w:rPr>
                <w:i/>
                <w:iCs/>
              </w:rPr>
              <w:t>TP/oneM2M/CSE/DMR/RET/013_CSR</w:t>
            </w:r>
            <w:r>
              <w:br/>
            </w:r>
            <w:r>
              <w:rPr>
                <w:i/>
                <w:iCs/>
              </w:rPr>
              <w:t>TP/oneM2M/CSE/REG/UPD/003_E</w:t>
            </w:r>
            <w:r>
              <w:rPr>
                <w:i/>
                <w:iCs/>
              </w:rPr>
              <w:lastRenderedPageBreak/>
              <w:t>T</w:t>
            </w:r>
            <w:r>
              <w:br/>
            </w:r>
            <w:r>
              <w:rPr>
                <w:i/>
                <w:iCs/>
              </w:rPr>
              <w:t>TP/oneM2M/CSE/REG/DEL/004</w:t>
            </w:r>
          </w:p>
        </w:tc>
      </w:tr>
      <w:tr w:rsidR="003A1A6E" w14:paraId="22AF2542" w14:textId="77777777">
        <w:tc>
          <w:tcPr>
            <w:tcW w:w="2640" w:type="dxa"/>
          </w:tcPr>
          <w:p w14:paraId="2561800B" w14:textId="77777777" w:rsidR="003A1A6E" w:rsidRDefault="000E23F5">
            <w:r>
              <w:lastRenderedPageBreak/>
              <w:t>CE/REG/00005/00001</w:t>
            </w:r>
          </w:p>
        </w:tc>
        <w:tc>
          <w:tcPr>
            <w:tcW w:w="2640" w:type="dxa"/>
          </w:tcPr>
          <w:p w14:paraId="2879FC2A" w14:textId="77777777" w:rsidR="003A1A6E" w:rsidRDefault="000E23F5">
            <w:r>
              <w:t>Create the &lt;remoteCSE&gt; with resourceName attribute</w:t>
            </w:r>
          </w:p>
        </w:tc>
        <w:tc>
          <w:tcPr>
            <w:tcW w:w="2640" w:type="dxa"/>
          </w:tcPr>
          <w:p w14:paraId="6ACBACC0" w14:textId="77777777" w:rsidR="003A1A6E" w:rsidRDefault="000E23F5">
            <w:r>
              <w:rPr>
                <w:i/>
                <w:iCs/>
              </w:rPr>
              <w:t>TP/oneM2M/CSE/REG/CRE/026_RN</w:t>
            </w:r>
          </w:p>
        </w:tc>
      </w:tr>
      <w:tr w:rsidR="003A1A6E" w14:paraId="22D01CA7" w14:textId="77777777">
        <w:tc>
          <w:tcPr>
            <w:tcW w:w="2640" w:type="dxa"/>
          </w:tcPr>
          <w:p w14:paraId="343510D8" w14:textId="77777777" w:rsidR="003A1A6E" w:rsidRDefault="000E23F5">
            <w:r>
              <w:t>CE/REG/00005/00001</w:t>
            </w:r>
          </w:p>
        </w:tc>
        <w:tc>
          <w:tcPr>
            <w:tcW w:w="2640" w:type="dxa"/>
          </w:tcPr>
          <w:p w14:paraId="72D40D53" w14:textId="77777777" w:rsidR="003A1A6E" w:rsidRDefault="000E23F5">
            <w:r>
              <w:t>Create the &lt;remoteCSE&gt; with expirationTime attribute</w:t>
            </w:r>
          </w:p>
        </w:tc>
        <w:tc>
          <w:tcPr>
            <w:tcW w:w="2640" w:type="dxa"/>
          </w:tcPr>
          <w:p w14:paraId="4C1027B5" w14:textId="77777777" w:rsidR="003A1A6E" w:rsidRDefault="000E23F5">
            <w:r>
              <w:rPr>
                <w:i/>
                <w:iCs/>
              </w:rPr>
              <w:t>TP/oneM2M/CSE/REG/CRE/026_ET</w:t>
            </w:r>
          </w:p>
        </w:tc>
      </w:tr>
      <w:tr w:rsidR="003A1A6E" w14:paraId="2B6229D4" w14:textId="77777777">
        <w:tc>
          <w:tcPr>
            <w:tcW w:w="2640" w:type="dxa"/>
          </w:tcPr>
          <w:p w14:paraId="24E7FA9A" w14:textId="77777777" w:rsidR="003A1A6E" w:rsidRDefault="000E23F5">
            <w:r>
              <w:t>CE/REG/00005/00002</w:t>
            </w:r>
          </w:p>
        </w:tc>
        <w:tc>
          <w:tcPr>
            <w:tcW w:w="2640" w:type="dxa"/>
          </w:tcPr>
          <w:p w14:paraId="7285A7CE" w14:textId="77777777" w:rsidR="003A1A6E" w:rsidRDefault="000E23F5">
            <w:r>
              <w:t>Create the &lt;remoteCSE&gt; with cseType attribute</w:t>
            </w:r>
          </w:p>
        </w:tc>
        <w:tc>
          <w:tcPr>
            <w:tcW w:w="2640" w:type="dxa"/>
          </w:tcPr>
          <w:p w14:paraId="0C837D14" w14:textId="77777777" w:rsidR="003A1A6E" w:rsidRDefault="000E23F5">
            <w:r>
              <w:rPr>
                <w:i/>
                <w:iCs/>
              </w:rPr>
              <w:t>TP/oneM2M/CSE/REG/CRE/026_CST</w:t>
            </w:r>
          </w:p>
        </w:tc>
      </w:tr>
      <w:tr w:rsidR="003A1A6E" w14:paraId="0977700F" w14:textId="77777777">
        <w:tc>
          <w:tcPr>
            <w:tcW w:w="2640" w:type="dxa"/>
          </w:tcPr>
          <w:p w14:paraId="6FEB8161" w14:textId="77777777" w:rsidR="003A1A6E" w:rsidRDefault="000E23F5">
            <w:r>
              <w:t>CE/REG/00005/00003</w:t>
            </w:r>
          </w:p>
        </w:tc>
        <w:tc>
          <w:tcPr>
            <w:tcW w:w="2640" w:type="dxa"/>
          </w:tcPr>
          <w:p w14:paraId="38CF5E80" w14:textId="77777777" w:rsidR="003A1A6E" w:rsidRDefault="000E23F5">
            <w:r>
              <w:t>Create the &lt;remoteCSE&gt; with pointOfAccess attribute</w:t>
            </w:r>
          </w:p>
        </w:tc>
        <w:tc>
          <w:tcPr>
            <w:tcW w:w="2640" w:type="dxa"/>
          </w:tcPr>
          <w:p w14:paraId="06691C83" w14:textId="77777777" w:rsidR="003A1A6E" w:rsidRDefault="000E23F5">
            <w:r>
              <w:rPr>
                <w:i/>
                <w:iCs/>
              </w:rPr>
              <w:t>TP/oneM2M/CSE/REG/CRE/026_POA</w:t>
            </w:r>
          </w:p>
        </w:tc>
      </w:tr>
      <w:tr w:rsidR="003A1A6E" w14:paraId="51D38BD0" w14:textId="77777777">
        <w:tc>
          <w:tcPr>
            <w:tcW w:w="2640" w:type="dxa"/>
          </w:tcPr>
          <w:p w14:paraId="4612B834" w14:textId="77777777" w:rsidR="003A1A6E" w:rsidRDefault="000E23F5">
            <w:r>
              <w:t>CE/REG/00005/00005</w:t>
            </w:r>
          </w:p>
        </w:tc>
        <w:tc>
          <w:tcPr>
            <w:tcW w:w="2640" w:type="dxa"/>
          </w:tcPr>
          <w:p w14:paraId="57318B0A" w14:textId="77777777" w:rsidR="003A1A6E" w:rsidRDefault="000E23F5">
            <w:r>
              <w:t>Create the &lt;remoteCSE&gt; with nodeLink attribute</w:t>
            </w:r>
          </w:p>
        </w:tc>
        <w:tc>
          <w:tcPr>
            <w:tcW w:w="2640" w:type="dxa"/>
          </w:tcPr>
          <w:p w14:paraId="22AFEAE8" w14:textId="77777777" w:rsidR="003A1A6E" w:rsidRDefault="000E23F5">
            <w:r>
              <w:rPr>
                <w:i/>
                <w:iCs/>
              </w:rPr>
              <w:t>TP/oneM2M/CSE/REG/CRE/026_NL</w:t>
            </w:r>
          </w:p>
        </w:tc>
      </w:tr>
      <w:tr w:rsidR="003A1A6E" w14:paraId="0AA28403" w14:textId="77777777">
        <w:tc>
          <w:tcPr>
            <w:tcW w:w="2640" w:type="dxa"/>
          </w:tcPr>
          <w:p w14:paraId="3BA799FB" w14:textId="77777777" w:rsidR="003A1A6E" w:rsidRDefault="000E23F5">
            <w:r>
              <w:t>CE/REG/00005/00006</w:t>
            </w:r>
          </w:p>
        </w:tc>
        <w:tc>
          <w:tcPr>
            <w:tcW w:w="2640" w:type="dxa"/>
          </w:tcPr>
          <w:p w14:paraId="27CB0FD9" w14:textId="77777777" w:rsidR="003A1A6E" w:rsidRDefault="000E23F5">
            <w:r>
              <w:t>Update the &lt;remoteCSE&gt; with pointOfAccess attribute</w:t>
            </w:r>
          </w:p>
        </w:tc>
        <w:tc>
          <w:tcPr>
            <w:tcW w:w="2640" w:type="dxa"/>
          </w:tcPr>
          <w:p w14:paraId="342BAD42" w14:textId="77777777" w:rsidR="003A1A6E" w:rsidRDefault="000E23F5">
            <w:r>
              <w:rPr>
                <w:i/>
                <w:iCs/>
              </w:rPr>
              <w:t>TP/oneM2M/CSE/REG/UPD/003_POA</w:t>
            </w:r>
            <w:r>
              <w:br/>
            </w:r>
            <w:r>
              <w:rPr>
                <w:i/>
                <w:iCs/>
              </w:rPr>
              <w:t>TP/oneM2M/CSE/DMR/UPD/015_CSR/POA</w:t>
            </w:r>
          </w:p>
        </w:tc>
      </w:tr>
      <w:tr w:rsidR="003A1A6E" w14:paraId="14AC5CB6" w14:textId="77777777">
        <w:tc>
          <w:tcPr>
            <w:tcW w:w="2640" w:type="dxa"/>
          </w:tcPr>
          <w:p w14:paraId="17AF2210" w14:textId="77777777" w:rsidR="003A1A6E" w:rsidRDefault="000E23F5">
            <w:r>
              <w:t>CE/REG/00005/00007</w:t>
            </w:r>
          </w:p>
        </w:tc>
        <w:tc>
          <w:tcPr>
            <w:tcW w:w="2640" w:type="dxa"/>
          </w:tcPr>
          <w:p w14:paraId="34BA716B" w14:textId="77777777" w:rsidR="003A1A6E" w:rsidRDefault="000E23F5">
            <w:r>
              <w:t>Update the &lt;remoteCSE&gt; with requestReachability</w:t>
            </w:r>
          </w:p>
        </w:tc>
        <w:tc>
          <w:tcPr>
            <w:tcW w:w="2640" w:type="dxa"/>
          </w:tcPr>
          <w:p w14:paraId="6F9DD2C9" w14:textId="77777777" w:rsidR="003A1A6E" w:rsidRDefault="000E23F5">
            <w:r>
              <w:rPr>
                <w:i/>
                <w:iCs/>
              </w:rPr>
              <w:t>TP/oneM2M/CSE/REG/UPD/003_RR</w:t>
            </w:r>
          </w:p>
        </w:tc>
      </w:tr>
      <w:tr w:rsidR="003A1A6E" w14:paraId="281FA69D" w14:textId="77777777">
        <w:tc>
          <w:tcPr>
            <w:tcW w:w="2640" w:type="dxa"/>
          </w:tcPr>
          <w:p w14:paraId="336D76FA" w14:textId="77777777" w:rsidR="003A1A6E" w:rsidRDefault="000E23F5">
            <w:r>
              <w:t>CE/REG/00005/00008</w:t>
            </w:r>
          </w:p>
        </w:tc>
        <w:tc>
          <w:tcPr>
            <w:tcW w:w="2640" w:type="dxa"/>
          </w:tcPr>
          <w:p w14:paraId="097A2BE4" w14:textId="77777777" w:rsidR="003A1A6E" w:rsidRDefault="000E23F5">
            <w:r>
              <w:t>Update the &lt;remoteCSE&gt; with nodeLink attribute</w:t>
            </w:r>
          </w:p>
        </w:tc>
        <w:tc>
          <w:tcPr>
            <w:tcW w:w="2640" w:type="dxa"/>
          </w:tcPr>
          <w:p w14:paraId="2EF27FDA" w14:textId="77777777" w:rsidR="003A1A6E" w:rsidRDefault="000E23F5">
            <w:r>
              <w:rPr>
                <w:i/>
                <w:iCs/>
              </w:rPr>
              <w:t>TP/oneM2M/CSE/REG/UPD/003_NL</w:t>
            </w:r>
            <w:r>
              <w:br/>
            </w:r>
            <w:r>
              <w:rPr>
                <w:i/>
                <w:iCs/>
              </w:rPr>
              <w:t>TP/oneM2M/CSE/DMR/UPD/015_CSR/NL</w:t>
            </w:r>
          </w:p>
        </w:tc>
      </w:tr>
      <w:tr w:rsidR="003A1A6E" w14:paraId="7E782108" w14:textId="77777777">
        <w:tc>
          <w:tcPr>
            <w:tcW w:w="2640" w:type="dxa"/>
          </w:tcPr>
          <w:p w14:paraId="61479566" w14:textId="77777777" w:rsidR="003A1A6E" w:rsidRDefault="000E23F5">
            <w:r>
              <w:t>CE/REG/00005/00009</w:t>
            </w:r>
          </w:p>
        </w:tc>
        <w:tc>
          <w:tcPr>
            <w:tcW w:w="2640" w:type="dxa"/>
          </w:tcPr>
          <w:p w14:paraId="123B4505" w14:textId="77777777" w:rsidR="003A1A6E" w:rsidRDefault="000E23F5">
            <w:r>
              <w:t>Retrieve the &lt;remoteCSE&gt; resource</w:t>
            </w:r>
          </w:p>
        </w:tc>
        <w:tc>
          <w:tcPr>
            <w:tcW w:w="2640" w:type="dxa"/>
          </w:tcPr>
          <w:p w14:paraId="06D397ED" w14:textId="77777777" w:rsidR="003A1A6E" w:rsidRDefault="000E23F5">
            <w:r>
              <w:rPr>
                <w:i/>
                <w:iCs/>
              </w:rPr>
              <w:t>TP/oneM2M/CSE/REG/RET/009</w:t>
            </w:r>
          </w:p>
        </w:tc>
      </w:tr>
      <w:tr w:rsidR="003A1A6E" w14:paraId="013D65D2" w14:textId="77777777">
        <w:tc>
          <w:tcPr>
            <w:tcW w:w="2640" w:type="dxa"/>
          </w:tcPr>
          <w:p w14:paraId="61982A1D" w14:textId="77777777" w:rsidR="003A1A6E" w:rsidRDefault="000E23F5">
            <w:r>
              <w:t>CE/DMR/00001/00001</w:t>
            </w:r>
          </w:p>
        </w:tc>
        <w:tc>
          <w:tcPr>
            <w:tcW w:w="2640" w:type="dxa"/>
          </w:tcPr>
          <w:p w14:paraId="25947E44" w14:textId="77777777" w:rsidR="003A1A6E" w:rsidRDefault="000E23F5">
            <w:r>
              <w:t>Support &lt;container&gt; resource with attributes multiplicity equals 1[1]</w:t>
            </w:r>
          </w:p>
        </w:tc>
        <w:tc>
          <w:tcPr>
            <w:tcW w:w="2640" w:type="dxa"/>
          </w:tcPr>
          <w:p w14:paraId="4CBCC77A" w14:textId="77777777" w:rsidR="003A1A6E" w:rsidRDefault="000E23F5">
            <w:r>
              <w:rPr>
                <w:i/>
                <w:iCs/>
              </w:rPr>
              <w:t>TP/oneM2M/CSE/DMR/CRE/001_CNT/CB</w:t>
            </w:r>
            <w:r>
              <w:br/>
            </w:r>
            <w:r>
              <w:rPr>
                <w:i/>
                <w:iCs/>
              </w:rPr>
              <w:t>TP/oneM2M/CSE/DMR/CRE/001_CNT/AE</w:t>
            </w:r>
            <w:r>
              <w:br/>
            </w:r>
            <w:r>
              <w:rPr>
                <w:i/>
                <w:iCs/>
              </w:rPr>
              <w:t>TP/oneM2M/CSE/DMR/CRE/001_CNT/CNT</w:t>
            </w:r>
            <w:r>
              <w:br/>
            </w:r>
            <w:r>
              <w:rPr>
                <w:i/>
                <w:iCs/>
              </w:rPr>
              <w:t>TP/oneM2M/CSE/DMR/CRE/002_CNT</w:t>
            </w:r>
            <w:r>
              <w:br/>
            </w:r>
            <w:r>
              <w:rPr>
                <w:i/>
                <w:iCs/>
              </w:rPr>
              <w:t>TP/oneM2M/CSE/DMR/CRE/003_CNT</w:t>
            </w:r>
            <w:r>
              <w:br/>
            </w:r>
            <w:r>
              <w:rPr>
                <w:i/>
                <w:iCs/>
              </w:rPr>
              <w:t>TP/oneM2M/CSE/DMR/CRE/007_CNT/CIN</w:t>
            </w:r>
            <w:r>
              <w:br/>
            </w:r>
            <w:r>
              <w:rPr>
                <w:i/>
                <w:iCs/>
              </w:rPr>
              <w:t>TP/oneM2M/CSE/DMR/CRE/008_CNT/CIN</w:t>
            </w:r>
            <w:r>
              <w:br/>
            </w:r>
            <w:r>
              <w:rPr>
                <w:i/>
                <w:iCs/>
              </w:rPr>
              <w:t>TP/oneM2M/CSE/DMR/CRE/009</w:t>
            </w:r>
            <w:r>
              <w:br/>
            </w:r>
            <w:r>
              <w:rPr>
                <w:i/>
                <w:iCs/>
              </w:rPr>
              <w:t>TP/oneM2M/CSE/DMR/CRE/010</w:t>
            </w:r>
            <w:r>
              <w:br/>
            </w:r>
            <w:r>
              <w:rPr>
                <w:i/>
                <w:iCs/>
              </w:rPr>
              <w:t>TP/oneM2M/CSE/DMR/CRE/011</w:t>
            </w:r>
            <w:r>
              <w:br/>
            </w:r>
            <w:r>
              <w:rPr>
                <w:i/>
                <w:iCs/>
              </w:rPr>
              <w:t>TP/oneM2M/CSE/DMR/CRE/013_CNT_CIN</w:t>
            </w:r>
            <w:r>
              <w:br/>
            </w:r>
            <w:r>
              <w:rPr>
                <w:i/>
                <w:iCs/>
              </w:rPr>
              <w:t>TP/oneM2M/CSE/DMR/CRE/014_CNT_CIN</w:t>
            </w:r>
            <w:r>
              <w:br/>
            </w:r>
            <w:r>
              <w:rPr>
                <w:i/>
                <w:iCs/>
              </w:rPr>
              <w:t>TP/oneM2M/CSE/DMR/RET/001_CNT</w:t>
            </w:r>
            <w:r>
              <w:br/>
            </w:r>
            <w:r>
              <w:rPr>
                <w:i/>
                <w:iCs/>
              </w:rPr>
              <w:t>TP/oneM2M/CSE/DMR/RET/013_CNT</w:t>
            </w:r>
            <w:r>
              <w:br/>
            </w:r>
            <w:r>
              <w:rPr>
                <w:i/>
                <w:iCs/>
              </w:rPr>
              <w:t>TP/oneM2M/CSE/DMR/UPD/001_CNT/LBL</w:t>
            </w:r>
            <w:r>
              <w:br/>
            </w:r>
            <w:r>
              <w:rPr>
                <w:i/>
                <w:iCs/>
              </w:rPr>
              <w:t>TP/oneM2M/CSE/DMR/UPD/002_C</w:t>
            </w:r>
            <w:r>
              <w:rPr>
                <w:i/>
                <w:iCs/>
              </w:rPr>
              <w:lastRenderedPageBreak/>
              <w:t>NT/LBL</w:t>
            </w:r>
            <w:r>
              <w:br/>
            </w:r>
            <w:r>
              <w:rPr>
                <w:i/>
                <w:iCs/>
              </w:rPr>
              <w:t>TP/oneM2M/CSE/DMR/UPD/003_CNT/LBL</w:t>
            </w:r>
            <w:r>
              <w:br/>
            </w:r>
            <w:r>
              <w:rPr>
                <w:i/>
                <w:iCs/>
              </w:rPr>
              <w:t>TP/oneM2</w:t>
            </w:r>
            <w:r>
              <w:rPr>
                <w:i/>
                <w:iCs/>
              </w:rPr>
              <w:t>M/CSE/DMR/UPD/004_CNT/ET/MNI/LBL</w:t>
            </w:r>
            <w:r>
              <w:br/>
            </w:r>
            <w:r>
              <w:rPr>
                <w:i/>
                <w:iCs/>
              </w:rPr>
              <w:t>TP/oneM2M/CSE/DMR/UPD/005_CNT/EXC</w:t>
            </w:r>
            <w:r>
              <w:br/>
            </w:r>
            <w:r>
              <w:rPr>
                <w:i/>
                <w:iCs/>
              </w:rPr>
              <w:t>TP/oneM2M/CSE/DMR/UPD/007_CNT/CT</w:t>
            </w:r>
            <w:r>
              <w:br/>
            </w:r>
            <w:r>
              <w:rPr>
                <w:i/>
                <w:iCs/>
              </w:rPr>
              <w:t>TP/oneM2M/CSE/DMR/UPD/008_CNT/ET</w:t>
            </w:r>
            <w:r>
              <w:br/>
            </w:r>
            <w:r>
              <w:rPr>
                <w:i/>
                <w:iCs/>
              </w:rPr>
              <w:t>TP/oneM2M/CSE/DMR/UPD/009_CNT/LBL</w:t>
            </w:r>
            <w:r>
              <w:br/>
            </w:r>
            <w:r>
              <w:rPr>
                <w:i/>
                <w:iCs/>
              </w:rPr>
              <w:t>TP/oneM2M/CSE/DMR/UPD/010_CNT</w:t>
            </w:r>
            <w:r>
              <w:br/>
            </w:r>
            <w:r>
              <w:rPr>
                <w:i/>
                <w:iCs/>
              </w:rPr>
              <w:t>TP/oneM2M/CSE/DMR/UPD/016_CNT/ET</w:t>
            </w:r>
            <w:r>
              <w:br/>
            </w:r>
            <w:r>
              <w:rPr>
                <w:i/>
                <w:iCs/>
              </w:rPr>
              <w:t>TP/oneM2M/CSE/DMR/DEL/001_CNT</w:t>
            </w:r>
            <w:r>
              <w:br/>
            </w:r>
            <w:r>
              <w:rPr>
                <w:i/>
                <w:iCs/>
              </w:rPr>
              <w:t>TP/oneM2M/CSE/DMR/DEL/005</w:t>
            </w:r>
            <w:r>
              <w:br/>
            </w:r>
            <w:r>
              <w:rPr>
                <w:i/>
                <w:iCs/>
              </w:rPr>
              <w:t>TP/oneM2M/CSE/DMR/DEL/006</w:t>
            </w:r>
          </w:p>
        </w:tc>
      </w:tr>
      <w:tr w:rsidR="003A1A6E" w14:paraId="642CB628" w14:textId="77777777">
        <w:tc>
          <w:tcPr>
            <w:tcW w:w="2640" w:type="dxa"/>
          </w:tcPr>
          <w:p w14:paraId="2B77DC3E" w14:textId="77777777" w:rsidR="003A1A6E" w:rsidRDefault="000E23F5">
            <w:r>
              <w:lastRenderedPageBreak/>
              <w:t>CE/DMR/00002/00001</w:t>
            </w:r>
          </w:p>
        </w:tc>
        <w:tc>
          <w:tcPr>
            <w:tcW w:w="2640" w:type="dxa"/>
          </w:tcPr>
          <w:p w14:paraId="3048FDC8" w14:textId="77777777" w:rsidR="003A1A6E" w:rsidRDefault="000E23F5">
            <w:r>
              <w:t>Support the creator attribute of &lt;container&gt; resource</w:t>
            </w:r>
          </w:p>
        </w:tc>
        <w:tc>
          <w:tcPr>
            <w:tcW w:w="2640" w:type="dxa"/>
          </w:tcPr>
          <w:p w14:paraId="7B3CBD07" w14:textId="77777777" w:rsidR="003A1A6E" w:rsidRDefault="000E23F5">
            <w:r>
              <w:rPr>
                <w:i/>
                <w:iCs/>
              </w:rPr>
              <w:t>TP/oneM2M/CSE/DMR/CRE/012_CNT/CR</w:t>
            </w:r>
          </w:p>
        </w:tc>
      </w:tr>
      <w:tr w:rsidR="003A1A6E" w14:paraId="4EBBA177" w14:textId="77777777">
        <w:tc>
          <w:tcPr>
            <w:tcW w:w="2640" w:type="dxa"/>
          </w:tcPr>
          <w:p w14:paraId="22550176" w14:textId="77777777" w:rsidR="003A1A6E" w:rsidRDefault="000E23F5">
            <w:r>
              <w:t>CE/DMR/00001/00002</w:t>
            </w:r>
          </w:p>
        </w:tc>
        <w:tc>
          <w:tcPr>
            <w:tcW w:w="2640" w:type="dxa"/>
          </w:tcPr>
          <w:p w14:paraId="3225D90B" w14:textId="77777777" w:rsidR="003A1A6E" w:rsidRDefault="000E23F5">
            <w:r>
              <w:t>Support the maxNrOfInstances attribute of &lt;container&gt; resource</w:t>
            </w:r>
          </w:p>
        </w:tc>
        <w:tc>
          <w:tcPr>
            <w:tcW w:w="2640" w:type="dxa"/>
          </w:tcPr>
          <w:p w14:paraId="71045847" w14:textId="77777777" w:rsidR="003A1A6E" w:rsidRDefault="000E23F5">
            <w:r>
              <w:rPr>
                <w:i/>
                <w:iCs/>
              </w:rPr>
              <w:t>TP/oneM2M/CSE/DMR/CRE/005_MNI</w:t>
            </w:r>
            <w:r>
              <w:br/>
            </w:r>
            <w:r>
              <w:rPr>
                <w:i/>
                <w:iCs/>
              </w:rPr>
              <w:t>TP/oneM2M/CSE/DMR/CRE/006_CNT/MNI</w:t>
            </w:r>
            <w:r>
              <w:br/>
            </w:r>
            <w:r>
              <w:rPr>
                <w:i/>
                <w:iCs/>
              </w:rPr>
              <w:t>TP/oneM2M/CSE/DMR/CRE/012_CNT/MNI</w:t>
            </w:r>
            <w:r>
              <w:br/>
            </w:r>
            <w:r>
              <w:rPr>
                <w:i/>
                <w:iCs/>
              </w:rPr>
              <w:t>TP/oneM2M/CSE/DMR/UPD/014_CNT/MNI</w:t>
            </w:r>
            <w:r>
              <w:br/>
            </w:r>
            <w:r>
              <w:rPr>
                <w:i/>
                <w:iCs/>
              </w:rPr>
              <w:t>TP/oneM2M/CSE/DMR/UPD/015_CNT/MNI</w:t>
            </w:r>
          </w:p>
        </w:tc>
      </w:tr>
      <w:tr w:rsidR="003A1A6E" w14:paraId="2E7FACE5" w14:textId="77777777">
        <w:tc>
          <w:tcPr>
            <w:tcW w:w="2640" w:type="dxa"/>
          </w:tcPr>
          <w:p w14:paraId="0F2E2DDF" w14:textId="77777777" w:rsidR="003A1A6E" w:rsidRDefault="000E23F5">
            <w:r>
              <w:t>CE/DMR/00001/00003</w:t>
            </w:r>
          </w:p>
        </w:tc>
        <w:tc>
          <w:tcPr>
            <w:tcW w:w="2640" w:type="dxa"/>
          </w:tcPr>
          <w:p w14:paraId="79A27D1B" w14:textId="77777777" w:rsidR="003A1A6E" w:rsidRDefault="000E23F5">
            <w:r>
              <w:t>Support the maxByteSize attribute of &lt;container&gt; resource</w:t>
            </w:r>
          </w:p>
        </w:tc>
        <w:tc>
          <w:tcPr>
            <w:tcW w:w="2640" w:type="dxa"/>
          </w:tcPr>
          <w:p w14:paraId="69A65E61" w14:textId="77777777" w:rsidR="003A1A6E" w:rsidRDefault="000E23F5">
            <w:r>
              <w:rPr>
                <w:i/>
                <w:iCs/>
              </w:rPr>
              <w:t>TP/oneM2M/CSE/DMR/CRE/005_MBS</w:t>
            </w:r>
            <w:r>
              <w:br/>
            </w:r>
            <w:r>
              <w:rPr>
                <w:i/>
                <w:iCs/>
              </w:rPr>
              <w:t>TP/oneM2M/CSE/DMR/CRE/006_CNT/MBS</w:t>
            </w:r>
            <w:r>
              <w:br/>
            </w:r>
            <w:r>
              <w:rPr>
                <w:i/>
                <w:iCs/>
              </w:rPr>
              <w:t>TP/oneM2M/CSE/DMR/CRE/012_CNT/MBS</w:t>
            </w:r>
            <w:r>
              <w:br/>
            </w:r>
            <w:r>
              <w:rPr>
                <w:i/>
                <w:iCs/>
              </w:rPr>
              <w:t>TP/oneM2M/CSE/DMR/CRE/013_CNT/CIN</w:t>
            </w:r>
            <w:r>
              <w:br/>
            </w:r>
            <w:r>
              <w:rPr>
                <w:i/>
                <w:iCs/>
              </w:rPr>
              <w:t>TP/oneM2M/CSE/DMR/UPD/014_CNT/MBS</w:t>
            </w:r>
            <w:r>
              <w:br/>
            </w:r>
            <w:r>
              <w:rPr>
                <w:i/>
                <w:iCs/>
              </w:rPr>
              <w:t>TP/oneM2M/CSE/DMR/UPD/015_CNT/MBS</w:t>
            </w:r>
          </w:p>
        </w:tc>
      </w:tr>
      <w:tr w:rsidR="003A1A6E" w14:paraId="536F4647" w14:textId="77777777">
        <w:tc>
          <w:tcPr>
            <w:tcW w:w="2640" w:type="dxa"/>
          </w:tcPr>
          <w:p w14:paraId="7318981E" w14:textId="77777777" w:rsidR="003A1A6E" w:rsidRDefault="000E23F5">
            <w:r>
              <w:t>CE/DMR/00001/00004</w:t>
            </w:r>
          </w:p>
        </w:tc>
        <w:tc>
          <w:tcPr>
            <w:tcW w:w="2640" w:type="dxa"/>
          </w:tcPr>
          <w:p w14:paraId="1190A951" w14:textId="77777777" w:rsidR="003A1A6E" w:rsidRDefault="000E23F5">
            <w:r>
              <w:t>Support the maxInstanceAge attribute of &lt;container&gt; resource</w:t>
            </w:r>
          </w:p>
        </w:tc>
        <w:tc>
          <w:tcPr>
            <w:tcW w:w="2640" w:type="dxa"/>
          </w:tcPr>
          <w:p w14:paraId="75BC49FC" w14:textId="77777777" w:rsidR="003A1A6E" w:rsidRDefault="000E23F5">
            <w:r>
              <w:rPr>
                <w:i/>
                <w:iCs/>
              </w:rPr>
              <w:t>TP/oneM2M/CSE/DMR/CRE/005_MIA</w:t>
            </w:r>
            <w:r>
              <w:br/>
            </w:r>
            <w:r>
              <w:rPr>
                <w:i/>
                <w:iCs/>
              </w:rPr>
              <w:t>TP/oneM2M/CSE/DMR/CRE/006_CNT/MIA</w:t>
            </w:r>
            <w:r>
              <w:br/>
            </w:r>
            <w:r>
              <w:rPr>
                <w:i/>
                <w:iCs/>
              </w:rPr>
              <w:t>TP/oneM2M/CSE/DMR/CRE/012_CNT/MIA</w:t>
            </w:r>
            <w:r>
              <w:br/>
            </w:r>
            <w:r>
              <w:rPr>
                <w:i/>
                <w:iCs/>
              </w:rPr>
              <w:t>TP/oneM2M/CSE/DMR/UPD/014_CNT/MIA</w:t>
            </w:r>
            <w:r>
              <w:br/>
            </w:r>
            <w:r>
              <w:rPr>
                <w:i/>
                <w:iCs/>
              </w:rPr>
              <w:t>TP/oneM2M/CSE/DMR/UPD/015_CNT/MIA</w:t>
            </w:r>
          </w:p>
        </w:tc>
      </w:tr>
      <w:tr w:rsidR="003A1A6E" w14:paraId="2856906B" w14:textId="77777777">
        <w:tc>
          <w:tcPr>
            <w:tcW w:w="2640" w:type="dxa"/>
          </w:tcPr>
          <w:p w14:paraId="6EE7E3D6" w14:textId="77777777" w:rsidR="003A1A6E" w:rsidRDefault="000E23F5">
            <w:r>
              <w:lastRenderedPageBreak/>
              <w:t>CE/DMR/00002/00001</w:t>
            </w:r>
          </w:p>
        </w:tc>
        <w:tc>
          <w:tcPr>
            <w:tcW w:w="2640" w:type="dxa"/>
          </w:tcPr>
          <w:p w14:paraId="511C84F9" w14:textId="77777777" w:rsidR="003A1A6E" w:rsidRDefault="000E23F5">
            <w:r>
              <w:t>Support &lt;contentInstance&gt; resource with attributes multiplicity equals 1[1]</w:t>
            </w:r>
          </w:p>
        </w:tc>
        <w:tc>
          <w:tcPr>
            <w:tcW w:w="2640" w:type="dxa"/>
          </w:tcPr>
          <w:p w14:paraId="4E262497" w14:textId="77777777" w:rsidR="003A1A6E" w:rsidRDefault="000E23F5">
            <w:r>
              <w:rPr>
                <w:i/>
                <w:iCs/>
              </w:rPr>
              <w:t>TP/oneM2M/CSE/DMR/CRE/001_CIN/CNT</w:t>
            </w:r>
            <w:r>
              <w:br/>
            </w:r>
            <w:r>
              <w:rPr>
                <w:i/>
                <w:iCs/>
              </w:rPr>
              <w:t>TP/oneM2M/CSE/DMR/RET/001_CIN</w:t>
            </w:r>
            <w:r>
              <w:br/>
            </w:r>
            <w:r>
              <w:rPr>
                <w:i/>
                <w:iCs/>
              </w:rPr>
              <w:t>TP/oneM2M/CSE/DMR/UPD/011_CIN/CNT</w:t>
            </w:r>
            <w:r>
              <w:br/>
            </w:r>
            <w:r>
              <w:rPr>
                <w:i/>
                <w:iCs/>
              </w:rPr>
              <w:t>TP/oneM2M/CSE/DMR/DEL/001_CIN</w:t>
            </w:r>
          </w:p>
        </w:tc>
      </w:tr>
      <w:tr w:rsidR="003A1A6E" w14:paraId="5A1BC581" w14:textId="77777777">
        <w:tc>
          <w:tcPr>
            <w:tcW w:w="2640" w:type="dxa"/>
          </w:tcPr>
          <w:p w14:paraId="1BEF315D" w14:textId="77777777" w:rsidR="003A1A6E" w:rsidRDefault="000E23F5">
            <w:r>
              <w:t>CE/DMR/00002/00001</w:t>
            </w:r>
          </w:p>
        </w:tc>
        <w:tc>
          <w:tcPr>
            <w:tcW w:w="2640" w:type="dxa"/>
          </w:tcPr>
          <w:p w14:paraId="4245841E" w14:textId="77777777" w:rsidR="003A1A6E" w:rsidRDefault="000E23F5">
            <w:r>
              <w:t>Support the creator attribute of &lt;contentInstance&gt; resource</w:t>
            </w:r>
          </w:p>
        </w:tc>
        <w:tc>
          <w:tcPr>
            <w:tcW w:w="2640" w:type="dxa"/>
          </w:tcPr>
          <w:p w14:paraId="7FEA49BD" w14:textId="77777777" w:rsidR="003A1A6E" w:rsidRDefault="000E23F5">
            <w:r>
              <w:rPr>
                <w:i/>
                <w:iCs/>
              </w:rPr>
              <w:t>TP/oneM2M/CSE/DMR/CRE/012_CIN/CR</w:t>
            </w:r>
          </w:p>
        </w:tc>
      </w:tr>
      <w:tr w:rsidR="003A1A6E" w14:paraId="35B9B7F1" w14:textId="77777777">
        <w:tc>
          <w:tcPr>
            <w:tcW w:w="2640" w:type="dxa"/>
          </w:tcPr>
          <w:p w14:paraId="7674CACA" w14:textId="77777777" w:rsidR="003A1A6E" w:rsidRDefault="000E23F5">
            <w:r>
              <w:t>CE/DMR/00002/00002</w:t>
            </w:r>
          </w:p>
        </w:tc>
        <w:tc>
          <w:tcPr>
            <w:tcW w:w="2640" w:type="dxa"/>
          </w:tcPr>
          <w:p w14:paraId="79949AEB" w14:textId="77777777" w:rsidR="003A1A6E" w:rsidRDefault="000E23F5">
            <w:r>
              <w:t>Support the contentInfo attribute of &lt;contentInstance&gt; resource</w:t>
            </w:r>
          </w:p>
        </w:tc>
        <w:tc>
          <w:tcPr>
            <w:tcW w:w="2640" w:type="dxa"/>
          </w:tcPr>
          <w:p w14:paraId="55082D2B" w14:textId="77777777" w:rsidR="003A1A6E" w:rsidRDefault="000E23F5">
            <w:r>
              <w:rPr>
                <w:i/>
                <w:iCs/>
              </w:rPr>
              <w:t>TP/oneM2M/CSE/DMR/CRE/012_CIN/CNF</w:t>
            </w:r>
          </w:p>
        </w:tc>
      </w:tr>
      <w:tr w:rsidR="003A1A6E" w14:paraId="4329C8F9" w14:textId="77777777">
        <w:tc>
          <w:tcPr>
            <w:tcW w:w="2640" w:type="dxa"/>
          </w:tcPr>
          <w:p w14:paraId="30D272EA" w14:textId="77777777" w:rsidR="003A1A6E" w:rsidRDefault="000E23F5">
            <w:r>
              <w:t>CE/DMR/00002/00004</w:t>
            </w:r>
          </w:p>
        </w:tc>
        <w:tc>
          <w:tcPr>
            <w:tcW w:w="2640" w:type="dxa"/>
          </w:tcPr>
          <w:p w14:paraId="148F5719" w14:textId="77777777" w:rsidR="003A1A6E" w:rsidRDefault="000E23F5">
            <w:r>
              <w:t>Retrieve and Delete of latest &lt;contentInstance&gt; resource by &lt;latest&gt; virtual resource</w:t>
            </w:r>
          </w:p>
        </w:tc>
        <w:tc>
          <w:tcPr>
            <w:tcW w:w="2640" w:type="dxa"/>
          </w:tcPr>
          <w:p w14:paraId="5A0D169F" w14:textId="77777777" w:rsidR="003A1A6E" w:rsidRDefault="000E23F5">
            <w:r>
              <w:rPr>
                <w:i/>
                <w:iCs/>
              </w:rPr>
              <w:t>TP/oneM2M/CSE/DMR/RET/012</w:t>
            </w:r>
            <w:r>
              <w:br/>
            </w:r>
            <w:r>
              <w:rPr>
                <w:i/>
                <w:iCs/>
              </w:rPr>
              <w:t>TP/oneM2M/CSE/DMR/UPD/012</w:t>
            </w:r>
            <w:r>
              <w:br/>
            </w:r>
            <w:r>
              <w:rPr>
                <w:i/>
                <w:iCs/>
              </w:rPr>
              <w:t>TP/oneM2M/CSE/DMR/DEL/007</w:t>
            </w:r>
          </w:p>
        </w:tc>
      </w:tr>
      <w:tr w:rsidR="003A1A6E" w14:paraId="0FEE2613" w14:textId="77777777">
        <w:tc>
          <w:tcPr>
            <w:tcW w:w="2640" w:type="dxa"/>
          </w:tcPr>
          <w:p w14:paraId="350FD1EC" w14:textId="77777777" w:rsidR="003A1A6E" w:rsidRDefault="000E23F5">
            <w:r>
              <w:t>CE/DMR/00002/00005</w:t>
            </w:r>
          </w:p>
        </w:tc>
        <w:tc>
          <w:tcPr>
            <w:tcW w:w="2640" w:type="dxa"/>
          </w:tcPr>
          <w:p w14:paraId="3AF51FEE" w14:textId="77777777" w:rsidR="003A1A6E" w:rsidRDefault="000E23F5">
            <w:r>
              <w:t>Retrieve and Delete of oldest &lt;contentInstance&gt; resource by &lt;oldest&gt; virtual resource</w:t>
            </w:r>
          </w:p>
        </w:tc>
        <w:tc>
          <w:tcPr>
            <w:tcW w:w="2640" w:type="dxa"/>
          </w:tcPr>
          <w:p w14:paraId="68D6B517" w14:textId="77777777" w:rsidR="003A1A6E" w:rsidRDefault="000E23F5">
            <w:r>
              <w:rPr>
                <w:i/>
                <w:iCs/>
              </w:rPr>
              <w:t>TP/oneM2M/CSE/DMR/RET/010</w:t>
            </w:r>
            <w:r>
              <w:br/>
            </w:r>
            <w:r>
              <w:rPr>
                <w:i/>
                <w:iCs/>
              </w:rPr>
              <w:t>TP/oneM2M/CSE/DMR/UPD/013</w:t>
            </w:r>
            <w:r>
              <w:br/>
            </w:r>
            <w:r>
              <w:rPr>
                <w:i/>
                <w:iCs/>
              </w:rPr>
              <w:t>TP/oneM2M/CSE/DMR/DEL/009</w:t>
            </w:r>
          </w:p>
        </w:tc>
      </w:tr>
      <w:tr w:rsidR="003A1A6E" w14:paraId="70D38106" w14:textId="77777777">
        <w:tc>
          <w:tcPr>
            <w:tcW w:w="2640" w:type="dxa"/>
          </w:tcPr>
          <w:p w14:paraId="3E375DE6" w14:textId="77777777" w:rsidR="003A1A6E" w:rsidRDefault="000E23F5">
            <w:r>
              <w:t>CE/DMR/00003/00001</w:t>
            </w:r>
          </w:p>
        </w:tc>
        <w:tc>
          <w:tcPr>
            <w:tcW w:w="2640" w:type="dxa"/>
          </w:tcPr>
          <w:p w14:paraId="6D1A26D4" w14:textId="77777777" w:rsidR="003A1A6E" w:rsidRDefault="000E23F5">
            <w:r>
              <w:t>Support &lt;flexcontainer&gt; resource with attributes multiplicity equals 1 Support CRUD of &lt;flexcontainer&gt; resource</w:t>
            </w:r>
          </w:p>
        </w:tc>
        <w:tc>
          <w:tcPr>
            <w:tcW w:w="2640" w:type="dxa"/>
          </w:tcPr>
          <w:p w14:paraId="1F5090E6" w14:textId="77777777" w:rsidR="003A1A6E" w:rsidRDefault="000E23F5">
            <w:r>
              <w:rPr>
                <w:i/>
                <w:iCs/>
              </w:rPr>
              <w:t>TP/oneM2M/CSE/DMR/CRE/002_FLXC</w:t>
            </w:r>
          </w:p>
        </w:tc>
      </w:tr>
      <w:tr w:rsidR="003A1A6E" w14:paraId="674EF979" w14:textId="77777777">
        <w:tc>
          <w:tcPr>
            <w:tcW w:w="2640" w:type="dxa"/>
          </w:tcPr>
          <w:p w14:paraId="7D09A93B" w14:textId="77777777" w:rsidR="003A1A6E" w:rsidRDefault="000E23F5">
            <w:r>
              <w:t>CE/SUB/00001/00001</w:t>
            </w:r>
          </w:p>
        </w:tc>
        <w:tc>
          <w:tcPr>
            <w:tcW w:w="2640" w:type="dxa"/>
          </w:tcPr>
          <w:p w14:paraId="76AE258E" w14:textId="77777777" w:rsidR="003A1A6E" w:rsidRDefault="000E23F5">
            <w:r>
              <w:t>The Support of &lt;subscription&gt; resource with attributes multiplicity equals 1[1]</w:t>
            </w:r>
          </w:p>
        </w:tc>
        <w:tc>
          <w:tcPr>
            <w:tcW w:w="2640" w:type="dxa"/>
          </w:tcPr>
          <w:p w14:paraId="11E3B2CC" w14:textId="77777777" w:rsidR="003A1A6E" w:rsidRDefault="000E23F5">
            <w:r>
              <w:rPr>
                <w:i/>
                <w:iCs/>
              </w:rPr>
              <w:t>TP/oneM2M/CSE/DMR/CRE/001_SUB/CB</w:t>
            </w:r>
            <w:r>
              <w:br/>
            </w:r>
            <w:r>
              <w:rPr>
                <w:i/>
                <w:iCs/>
              </w:rPr>
              <w:t>TP/oneM2M/CSE/DMR/CRE/001_SUB/AE</w:t>
            </w:r>
            <w:r>
              <w:br/>
            </w:r>
            <w:r>
              <w:rPr>
                <w:i/>
                <w:iCs/>
              </w:rPr>
              <w:t>TP/oneM2M/CSE/DMR/CRE/001_SUB/CNT</w:t>
            </w:r>
            <w:r>
              <w:br/>
            </w:r>
            <w:r>
              <w:rPr>
                <w:i/>
                <w:iCs/>
              </w:rPr>
              <w:t>TP/oneM2M/CSE/DMR/CRE/001_SUB/ACP</w:t>
            </w:r>
            <w:r>
              <w:br/>
            </w:r>
            <w:r>
              <w:rPr>
                <w:i/>
                <w:iCs/>
              </w:rPr>
              <w:t>TP/oneM2M/CSE/DMR/CRE/001_SUB/CSR</w:t>
            </w:r>
            <w:r>
              <w:br/>
            </w:r>
            <w:r>
              <w:rPr>
                <w:i/>
                <w:iCs/>
              </w:rPr>
              <w:t>TP/oneM2M/CSE/DMR/CRE/001_SUB/GRP</w:t>
            </w:r>
            <w:r>
              <w:br/>
            </w:r>
            <w:r>
              <w:rPr>
                <w:i/>
                <w:iCs/>
              </w:rPr>
              <w:t>TP/oneM2M/CSE/DMR/CRE/002_SUB</w:t>
            </w:r>
            <w:r>
              <w:br/>
            </w:r>
            <w:r>
              <w:rPr>
                <w:i/>
                <w:iCs/>
              </w:rPr>
              <w:t>TP/oneM2M/CSE/DMR/CRE/003_SUB</w:t>
            </w:r>
            <w:r>
              <w:br/>
            </w:r>
            <w:r>
              <w:rPr>
                <w:i/>
                <w:iCs/>
              </w:rPr>
              <w:t>TP/oneM2M/CSE/DMR/RET/001_SUB</w:t>
            </w:r>
            <w:r>
              <w:br/>
            </w:r>
            <w:r>
              <w:rPr>
                <w:i/>
                <w:iCs/>
              </w:rPr>
              <w:t>TP/oneM2M/CSE/DMR/RET/013_SUB</w:t>
            </w:r>
            <w:r>
              <w:br/>
            </w:r>
            <w:r>
              <w:rPr>
                <w:i/>
                <w:iCs/>
              </w:rPr>
              <w:t>TP/oneM2M/CSE/DMR/UPD/001_SUB/LBL</w:t>
            </w:r>
            <w:r>
              <w:br/>
            </w:r>
            <w:r>
              <w:rPr>
                <w:i/>
                <w:iCs/>
              </w:rPr>
              <w:t>TP/oneM2M/CSE/DMR/UPD/002_SUB/LBL</w:t>
            </w:r>
            <w:r>
              <w:br/>
            </w:r>
            <w:r>
              <w:rPr>
                <w:i/>
                <w:iCs/>
              </w:rPr>
              <w:t>TP/oneM2M/CSE/DMR/UPD/003_SUB/LBL</w:t>
            </w:r>
            <w:r>
              <w:br/>
            </w:r>
            <w:r>
              <w:rPr>
                <w:i/>
                <w:iCs/>
              </w:rPr>
              <w:t>TP/oneM2M/CSE/DMR/UPD/004_SUB/ET/LBL/EXC</w:t>
            </w:r>
            <w:r>
              <w:br/>
            </w:r>
            <w:r>
              <w:rPr>
                <w:i/>
                <w:iCs/>
              </w:rPr>
              <w:t>TP/oneM2M/CSE/DMR/UPD/005_SUB/MNI</w:t>
            </w:r>
            <w:r>
              <w:br/>
            </w:r>
            <w:r>
              <w:rPr>
                <w:i/>
                <w:iCs/>
              </w:rPr>
              <w:t>TP/oneM2M/CSE/DMR/UPD/007_SUB/CT</w:t>
            </w:r>
            <w:r>
              <w:br/>
            </w:r>
            <w:r>
              <w:rPr>
                <w:i/>
                <w:iCs/>
              </w:rPr>
              <w:t>TP/oneM2M/CSE/DMR/UPD/008_S</w:t>
            </w:r>
            <w:r>
              <w:rPr>
                <w:i/>
                <w:iCs/>
              </w:rPr>
              <w:lastRenderedPageBreak/>
              <w:t>UB/ET</w:t>
            </w:r>
            <w:r>
              <w:br/>
            </w:r>
            <w:r>
              <w:rPr>
                <w:i/>
                <w:iCs/>
              </w:rPr>
              <w:t>TP/oneM2M/CSE/DMR/UPD/009_SUB/LBL</w:t>
            </w:r>
            <w:r>
              <w:br/>
            </w:r>
            <w:r>
              <w:rPr>
                <w:i/>
                <w:iCs/>
              </w:rPr>
              <w:t>TP/oneM2M/CSE/DMR/UPD/016_SUB/ET</w:t>
            </w:r>
            <w:r>
              <w:br/>
            </w:r>
            <w:r>
              <w:rPr>
                <w:i/>
                <w:iCs/>
              </w:rPr>
              <w:t>TP/oneM2M/CSE/DMR/UPD/016_SUB/NU</w:t>
            </w:r>
            <w:r>
              <w:br/>
            </w:r>
            <w:r>
              <w:rPr>
                <w:i/>
                <w:iCs/>
              </w:rPr>
              <w:t>TP/oneM2M/CSE/DMR/UPD/016_SUB/NCT</w:t>
            </w:r>
            <w:r>
              <w:br/>
            </w:r>
            <w:r>
              <w:rPr>
                <w:i/>
                <w:iCs/>
              </w:rPr>
              <w:t>TP/oneM2M/CSE/DMR/DEL/001_SUB</w:t>
            </w:r>
          </w:p>
        </w:tc>
      </w:tr>
      <w:tr w:rsidR="003A1A6E" w14:paraId="72DA4EDD" w14:textId="77777777">
        <w:tc>
          <w:tcPr>
            <w:tcW w:w="2640" w:type="dxa"/>
          </w:tcPr>
          <w:p w14:paraId="5BC58E17" w14:textId="77777777" w:rsidR="003A1A6E" w:rsidRDefault="000E23F5">
            <w:r>
              <w:lastRenderedPageBreak/>
              <w:t>CE/SUB/00001/00001</w:t>
            </w:r>
          </w:p>
        </w:tc>
        <w:tc>
          <w:tcPr>
            <w:tcW w:w="2640" w:type="dxa"/>
          </w:tcPr>
          <w:p w14:paraId="44E90137" w14:textId="77777777" w:rsidR="003A1A6E" w:rsidRDefault="000E23F5">
            <w:r>
              <w:t>Support the creator attribute of &lt;subscription&gt; resource</w:t>
            </w:r>
          </w:p>
        </w:tc>
        <w:tc>
          <w:tcPr>
            <w:tcW w:w="2640" w:type="dxa"/>
          </w:tcPr>
          <w:p w14:paraId="39E0744C" w14:textId="77777777" w:rsidR="003A1A6E" w:rsidRDefault="000E23F5">
            <w:r>
              <w:rPr>
                <w:i/>
                <w:iCs/>
              </w:rPr>
              <w:t>TP/oneM2M/CSE/DMR/CRE/012_SUB/CR</w:t>
            </w:r>
          </w:p>
        </w:tc>
      </w:tr>
      <w:tr w:rsidR="003A1A6E" w14:paraId="626F52DA" w14:textId="77777777">
        <w:tc>
          <w:tcPr>
            <w:tcW w:w="2640" w:type="dxa"/>
          </w:tcPr>
          <w:p w14:paraId="3C106A86" w14:textId="77777777" w:rsidR="003A1A6E" w:rsidRDefault="000E23F5">
            <w:r>
              <w:t>CE/SUB/00004/00001</w:t>
            </w:r>
          </w:p>
        </w:tc>
        <w:tc>
          <w:tcPr>
            <w:tcW w:w="2640" w:type="dxa"/>
          </w:tcPr>
          <w:p w14:paraId="5CD3626E" w14:textId="77777777" w:rsidR="003A1A6E" w:rsidRDefault="000E23F5">
            <w:r>
              <w:t>Support the subscriberURI attribute of &lt;subscription&gt; resource</w:t>
            </w:r>
          </w:p>
        </w:tc>
        <w:tc>
          <w:tcPr>
            <w:tcW w:w="2640" w:type="dxa"/>
          </w:tcPr>
          <w:p w14:paraId="3474084D" w14:textId="77777777" w:rsidR="003A1A6E" w:rsidRDefault="000E23F5">
            <w:r>
              <w:rPr>
                <w:i/>
                <w:iCs/>
              </w:rPr>
              <w:t>TP/oneM2M/CSE/DMR/CRE/012_SUB/SU</w:t>
            </w:r>
          </w:p>
        </w:tc>
      </w:tr>
      <w:tr w:rsidR="003A1A6E" w14:paraId="15C0F833" w14:textId="77777777">
        <w:tc>
          <w:tcPr>
            <w:tcW w:w="2640" w:type="dxa"/>
          </w:tcPr>
          <w:p w14:paraId="63CA7013" w14:textId="77777777" w:rsidR="003A1A6E" w:rsidRDefault="000E23F5">
            <w:r>
              <w:t>CE/SUB/00004/00001</w:t>
            </w:r>
          </w:p>
        </w:tc>
        <w:tc>
          <w:tcPr>
            <w:tcW w:w="2640" w:type="dxa"/>
          </w:tcPr>
          <w:p w14:paraId="683A84E8" w14:textId="77777777" w:rsidR="003A1A6E" w:rsidRDefault="000E23F5">
            <w:r>
              <w:t>Notify the address indicated in notificationURI with notification elements multiplicity equals 1[2]</w:t>
            </w:r>
          </w:p>
        </w:tc>
        <w:tc>
          <w:tcPr>
            <w:tcW w:w="2640" w:type="dxa"/>
          </w:tcPr>
          <w:p w14:paraId="2809A9B9" w14:textId="77777777" w:rsidR="003A1A6E" w:rsidRDefault="000E23F5">
            <w:r>
              <w:rPr>
                <w:i/>
                <w:iCs/>
              </w:rPr>
              <w:t>TP/oneM2M/CSE/SUB/CRE/001_SUB</w:t>
            </w:r>
            <w:r>
              <w:br/>
            </w:r>
            <w:r>
              <w:rPr>
                <w:i/>
                <w:iCs/>
              </w:rPr>
              <w:t>TP/oneM2M/CSE/SUB/CRE/001_CIN</w:t>
            </w:r>
            <w:r>
              <w:br/>
            </w:r>
            <w:r>
              <w:rPr>
                <w:i/>
                <w:iCs/>
              </w:rPr>
              <w:t>TP/oneM2M/CSE/SUB/CRE/003</w:t>
            </w:r>
            <w:r>
              <w:br/>
            </w:r>
            <w:r>
              <w:rPr>
                <w:i/>
                <w:iCs/>
              </w:rPr>
              <w:t>TP/oneM2M/CSE/SUB/CRE/005</w:t>
            </w:r>
          </w:p>
        </w:tc>
      </w:tr>
      <w:tr w:rsidR="003A1A6E" w14:paraId="3B6D533C" w14:textId="77777777">
        <w:tc>
          <w:tcPr>
            <w:tcW w:w="2640" w:type="dxa"/>
          </w:tcPr>
          <w:p w14:paraId="26FE75C6" w14:textId="77777777" w:rsidR="003A1A6E" w:rsidRDefault="000E23F5">
            <w:r>
              <w:t>CE/SUB/00004/00002</w:t>
            </w:r>
          </w:p>
        </w:tc>
        <w:tc>
          <w:tcPr>
            <w:tcW w:w="2640" w:type="dxa"/>
          </w:tcPr>
          <w:p w14:paraId="0AF8FE15" w14:textId="77777777" w:rsidR="003A1A6E" w:rsidRDefault="000E23F5">
            <w:r>
              <w:t>Notify with notificationEvent/representation set in the notification</w:t>
            </w:r>
          </w:p>
        </w:tc>
        <w:tc>
          <w:tcPr>
            <w:tcW w:w="2640" w:type="dxa"/>
          </w:tcPr>
          <w:p w14:paraId="0D38143E" w14:textId="77777777" w:rsidR="003A1A6E" w:rsidRDefault="000E23F5">
            <w:r>
              <w:rPr>
                <w:i/>
                <w:iCs/>
              </w:rPr>
              <w:t>TP/oneM2M/CSE/SUB/CRE/005</w:t>
            </w:r>
            <w:r>
              <w:br/>
            </w:r>
            <w:r>
              <w:rPr>
                <w:i/>
                <w:iCs/>
              </w:rPr>
              <w:t>TP/oneM2M/CSE/SUB/UPD/001</w:t>
            </w:r>
            <w:r>
              <w:br/>
            </w:r>
            <w:r>
              <w:rPr>
                <w:i/>
                <w:iCs/>
              </w:rPr>
              <w:t>TP/oneM2M/CSE/SUB/UPD/002</w:t>
            </w:r>
            <w:r>
              <w:br/>
            </w:r>
            <w:r>
              <w:rPr>
                <w:i/>
                <w:iCs/>
              </w:rPr>
              <w:t>TP/oneM2M/CSE/SUB/UPD/003</w:t>
            </w:r>
            <w:r>
              <w:br/>
            </w:r>
            <w:r>
              <w:rPr>
                <w:i/>
                <w:iCs/>
              </w:rPr>
              <w:t>TP/oneM2M/CSE/SUB/UPD/004</w:t>
            </w:r>
            <w:r>
              <w:br/>
            </w:r>
            <w:r>
              <w:rPr>
                <w:i/>
                <w:iCs/>
              </w:rPr>
              <w:t>TP/oneM2M/CSE/SUB/UPD/005</w:t>
            </w:r>
            <w:r>
              <w:br/>
            </w:r>
            <w:r>
              <w:rPr>
                <w:i/>
                <w:iCs/>
              </w:rPr>
              <w:t>TP/oneM2M/CSE/SUB/UPD/006</w:t>
            </w:r>
            <w:r>
              <w:br/>
            </w:r>
            <w:r>
              <w:rPr>
                <w:i/>
                <w:iCs/>
              </w:rPr>
              <w:t>TP/oneM2M/CSE/SUB/UPD/007</w:t>
            </w:r>
            <w:r>
              <w:br/>
            </w:r>
            <w:r>
              <w:rPr>
                <w:i/>
                <w:iCs/>
              </w:rPr>
              <w:t>TP/oneM2M/CSE/SUB/UPD/008</w:t>
            </w:r>
            <w:r>
              <w:br/>
            </w:r>
            <w:r>
              <w:rPr>
                <w:i/>
                <w:iCs/>
              </w:rPr>
              <w:t>TP/oneM2M/CSE/SUB/UPD/009</w:t>
            </w:r>
            <w:r>
              <w:br/>
            </w:r>
            <w:r>
              <w:rPr>
                <w:i/>
                <w:iCs/>
              </w:rPr>
              <w:t>TP/oneM2M/CSE/SUB/DEL/001</w:t>
            </w:r>
            <w:r>
              <w:br/>
            </w:r>
            <w:r>
              <w:rPr>
                <w:i/>
                <w:iCs/>
              </w:rPr>
              <w:t>TP/oneM2M/CSE/SUB/DEL/002</w:t>
            </w:r>
            <w:r>
              <w:br/>
            </w:r>
            <w:r>
              <w:rPr>
                <w:i/>
                <w:iCs/>
              </w:rPr>
              <w:t>TP/oneM2M/CSE/SUB/DEL/003</w:t>
            </w:r>
            <w:r>
              <w:br/>
            </w:r>
            <w:r>
              <w:rPr>
                <w:i/>
                <w:iCs/>
              </w:rPr>
              <w:t>TP/oneM2M/CSE/SUB/NTF/001</w:t>
            </w:r>
            <w:r>
              <w:br/>
            </w:r>
            <w:r>
              <w:rPr>
                <w:i/>
                <w:iCs/>
              </w:rPr>
              <w:t>TP/oneM2M/CSE/SUB/NTF/002</w:t>
            </w:r>
            <w:r>
              <w:br/>
            </w:r>
            <w:r>
              <w:rPr>
                <w:i/>
                <w:iCs/>
              </w:rPr>
              <w:t>TP/oneM2M/CSE/SUB/NTF/003</w:t>
            </w:r>
          </w:p>
        </w:tc>
      </w:tr>
      <w:tr w:rsidR="003A1A6E" w14:paraId="4E998F83" w14:textId="77777777">
        <w:tc>
          <w:tcPr>
            <w:tcW w:w="2640" w:type="dxa"/>
          </w:tcPr>
          <w:p w14:paraId="6C1EEDED" w14:textId="77777777" w:rsidR="003A1A6E" w:rsidRDefault="000E23F5">
            <w:r>
              <w:t>CE/SUB/00004/00003</w:t>
            </w:r>
          </w:p>
        </w:tc>
        <w:tc>
          <w:tcPr>
            <w:tcW w:w="2640" w:type="dxa"/>
          </w:tcPr>
          <w:p w14:paraId="799A81B9" w14:textId="77777777" w:rsidR="003A1A6E" w:rsidRDefault="000E23F5">
            <w:r>
              <w:t>Notify with creator set in the notification</w:t>
            </w:r>
          </w:p>
        </w:tc>
        <w:tc>
          <w:tcPr>
            <w:tcW w:w="2640" w:type="dxa"/>
          </w:tcPr>
          <w:p w14:paraId="376F9450" w14:textId="77777777" w:rsidR="003A1A6E" w:rsidRDefault="000E23F5">
            <w:r>
              <w:rPr>
                <w:i/>
                <w:iCs/>
              </w:rPr>
              <w:t>TP/oneM2M/CSE/SUB/CRE/004</w:t>
            </w:r>
          </w:p>
        </w:tc>
      </w:tr>
      <w:tr w:rsidR="003A1A6E" w14:paraId="21F1B613" w14:textId="77777777">
        <w:tc>
          <w:tcPr>
            <w:tcW w:w="2640" w:type="dxa"/>
          </w:tcPr>
          <w:p w14:paraId="7423753F" w14:textId="77777777" w:rsidR="003A1A6E" w:rsidRDefault="000E23F5">
            <w:r>
              <w:t>CE/SEC/00001/00001</w:t>
            </w:r>
          </w:p>
        </w:tc>
        <w:tc>
          <w:tcPr>
            <w:tcW w:w="2640" w:type="dxa"/>
          </w:tcPr>
          <w:p w14:paraId="0F55D7DE" w14:textId="77777777" w:rsidR="003A1A6E" w:rsidRDefault="000E23F5">
            <w:r>
              <w:t>Support &lt;accessControlPolicy&gt; resource with attributes multiplicity equals 1[1]</w:t>
            </w:r>
          </w:p>
        </w:tc>
        <w:tc>
          <w:tcPr>
            <w:tcW w:w="2640" w:type="dxa"/>
          </w:tcPr>
          <w:p w14:paraId="6B471B5D" w14:textId="77777777" w:rsidR="003A1A6E" w:rsidRDefault="000E23F5">
            <w:r>
              <w:rPr>
                <w:i/>
                <w:iCs/>
              </w:rPr>
              <w:t>TP/oneM2M/CSE/DMR/CRE/001_ACP/CB</w:t>
            </w:r>
            <w:r>
              <w:br/>
            </w:r>
            <w:r>
              <w:rPr>
                <w:i/>
                <w:iCs/>
              </w:rPr>
              <w:t>TP/oneM2M/CSE/DMR/CRE/001_ACP/AE</w:t>
            </w:r>
            <w:r>
              <w:br/>
            </w:r>
            <w:r>
              <w:rPr>
                <w:i/>
                <w:iCs/>
              </w:rPr>
              <w:t>TP/oneM2M/CSE/DMR/CRE/001_ACP/AEA</w:t>
            </w:r>
            <w:r>
              <w:br/>
            </w:r>
            <w:r>
              <w:rPr>
                <w:i/>
                <w:iCs/>
              </w:rPr>
              <w:t>TP/oneM2M/CSE/DMR/CRE/002_ACP</w:t>
            </w:r>
            <w:r>
              <w:br/>
            </w:r>
            <w:r>
              <w:rPr>
                <w:i/>
                <w:iCs/>
              </w:rPr>
              <w:t>TP/oneM2M/CSE/DMR/CRE/003_ACP</w:t>
            </w:r>
            <w:r>
              <w:br/>
            </w:r>
            <w:r>
              <w:rPr>
                <w:i/>
                <w:iCs/>
              </w:rPr>
              <w:t>TP/oneM2M/CSE/DMR/RET/001_ACP</w:t>
            </w:r>
            <w:r>
              <w:br/>
            </w:r>
            <w:r>
              <w:rPr>
                <w:i/>
                <w:iCs/>
              </w:rPr>
              <w:t>TP/oneM2M/CSE/DMR/RET/013_ACP</w:t>
            </w:r>
            <w:r>
              <w:br/>
            </w:r>
            <w:r>
              <w:rPr>
                <w:i/>
                <w:iCs/>
              </w:rPr>
              <w:t>TP/oneM2M/CSE/DMR/UPD/001_ACP/LBL</w:t>
            </w:r>
            <w:r>
              <w:br/>
            </w:r>
            <w:r>
              <w:rPr>
                <w:i/>
                <w:iCs/>
              </w:rPr>
              <w:lastRenderedPageBreak/>
              <w:t>TP/oneM2M/CSE/DMR/UPD/002_ACP/LBL</w:t>
            </w:r>
            <w:r>
              <w:br/>
            </w:r>
            <w:r>
              <w:rPr>
                <w:i/>
                <w:iCs/>
              </w:rPr>
              <w:t>TP/oneM2M/CSE/DMR/UPD/003_ACP/LBL</w:t>
            </w:r>
            <w:r>
              <w:br/>
            </w:r>
            <w:r>
              <w:rPr>
                <w:i/>
                <w:iCs/>
              </w:rPr>
              <w:t>TP/oneM2M/CSE/DMR/UPD/004_ACP/PV/AT/LBL</w:t>
            </w:r>
            <w:r>
              <w:br/>
            </w:r>
            <w:r>
              <w:rPr>
                <w:i/>
                <w:iCs/>
              </w:rPr>
              <w:t>TP/oneM2M/CSE/DMR/UPD/005_ACP/EXC</w:t>
            </w:r>
            <w:r>
              <w:br/>
            </w:r>
            <w:r>
              <w:rPr>
                <w:i/>
                <w:iCs/>
              </w:rPr>
              <w:t>TP/oneM2M/CSE/DMR/UPD/007_ACP/CT</w:t>
            </w:r>
            <w:r>
              <w:br/>
            </w:r>
            <w:r>
              <w:rPr>
                <w:i/>
                <w:iCs/>
              </w:rPr>
              <w:t>TP/oneM2M/CSE/DMR/UPD/008_ACP/ET</w:t>
            </w:r>
            <w:r>
              <w:br/>
            </w:r>
            <w:r>
              <w:rPr>
                <w:i/>
                <w:iCs/>
              </w:rPr>
              <w:t>TP/oneM2M/CSE/DMR/UPD/009_ACP/LBL</w:t>
            </w:r>
            <w:r>
              <w:br/>
            </w:r>
            <w:r>
              <w:rPr>
                <w:i/>
                <w:iCs/>
              </w:rPr>
              <w:t>TP/oneM2M/CSE/DMR/UPD/016_ACP/ET</w:t>
            </w:r>
            <w:r>
              <w:br/>
            </w:r>
            <w:r>
              <w:rPr>
                <w:i/>
                <w:iCs/>
              </w:rPr>
              <w:t>TP/oneM2M/CSE/DMR/UPD/016_ACP/PV</w:t>
            </w:r>
            <w:r>
              <w:br/>
            </w:r>
            <w:r>
              <w:rPr>
                <w:i/>
                <w:iCs/>
              </w:rPr>
              <w:t>TP/oneM2M/CSE/DMR/UPD/016_ACP/PVS</w:t>
            </w:r>
            <w:r>
              <w:br/>
            </w:r>
            <w:r>
              <w:rPr>
                <w:i/>
                <w:iCs/>
              </w:rPr>
              <w:t>TP/oneM2M/CSE/DMR/DEL/001_ACP</w:t>
            </w:r>
            <w:r>
              <w:br/>
            </w:r>
            <w:r>
              <w:rPr>
                <w:i/>
                <w:iCs/>
              </w:rPr>
              <w:t>TP/oneM2M/CSE/SEC/ACP/CRE/001</w:t>
            </w:r>
            <w:r>
              <w:br/>
            </w:r>
            <w:r>
              <w:rPr>
                <w:i/>
                <w:iCs/>
              </w:rPr>
              <w:t>TP/oneM2M/CSE/SEC/ACP/CRE/002</w:t>
            </w:r>
            <w:r>
              <w:br/>
            </w:r>
            <w:r>
              <w:rPr>
                <w:i/>
                <w:iCs/>
              </w:rPr>
              <w:t>TP/oneM2M/CSE/SEC/ACP/CRE/003</w:t>
            </w:r>
            <w:r>
              <w:br/>
            </w:r>
            <w:r>
              <w:rPr>
                <w:i/>
                <w:iCs/>
              </w:rPr>
              <w:t>TP/oneM2M/CSE/SEC/ACP/CRE/004</w:t>
            </w:r>
          </w:p>
        </w:tc>
      </w:tr>
      <w:tr w:rsidR="003A1A6E" w14:paraId="1BE4E957" w14:textId="77777777">
        <w:tc>
          <w:tcPr>
            <w:tcW w:w="2640" w:type="dxa"/>
          </w:tcPr>
          <w:p w14:paraId="50E2B0F9" w14:textId="77777777" w:rsidR="003A1A6E" w:rsidRDefault="000E23F5">
            <w:r>
              <w:lastRenderedPageBreak/>
              <w:t>CE/SEC/00002/00001</w:t>
            </w:r>
          </w:p>
        </w:tc>
        <w:tc>
          <w:tcPr>
            <w:tcW w:w="2640" w:type="dxa"/>
          </w:tcPr>
          <w:p w14:paraId="23AC1188" w14:textId="77777777" w:rsidR="003A1A6E" w:rsidRDefault="000E23F5">
            <w:r>
              <w:t>Support accessControlPolicyIDs attribute for &lt;resource&gt; that the Implementation supports.</w:t>
            </w:r>
          </w:p>
        </w:tc>
        <w:tc>
          <w:tcPr>
            <w:tcW w:w="2640" w:type="dxa"/>
          </w:tcPr>
          <w:p w14:paraId="1B29566A" w14:textId="77777777" w:rsidR="003A1A6E" w:rsidRDefault="000E23F5">
            <w:r>
              <w:rPr>
                <w:i/>
                <w:iCs/>
              </w:rPr>
              <w:t>TP/oneM2M/CSE/DMR/CRE/012_SUB/ACPI</w:t>
            </w:r>
            <w:r>
              <w:br/>
            </w:r>
            <w:r>
              <w:rPr>
                <w:i/>
                <w:iCs/>
              </w:rPr>
              <w:t>TP/oneM2M/CSE/DMR/CRE/012_CNT/ACPI</w:t>
            </w:r>
            <w:r>
              <w:br/>
            </w:r>
            <w:r>
              <w:rPr>
                <w:i/>
                <w:iCs/>
              </w:rPr>
              <w:t>TP/oneM2M/CSE/DMR/UPD/014_CNT/ACPI</w:t>
            </w:r>
            <w:r>
              <w:br/>
            </w:r>
            <w:r>
              <w:rPr>
                <w:i/>
                <w:iCs/>
              </w:rPr>
              <w:t>TP/oneM2M/CSE/DMR/UPD/015_AE/ACPI</w:t>
            </w:r>
            <w:r>
              <w:br/>
            </w:r>
            <w:r>
              <w:rPr>
                <w:i/>
                <w:iCs/>
              </w:rPr>
              <w:t>TP/oneM2M/CSE/DMR/UPD/015_CNT/ACPI</w:t>
            </w:r>
            <w:r>
              <w:br/>
            </w:r>
            <w:r>
              <w:rPr>
                <w:i/>
                <w:iCs/>
              </w:rPr>
              <w:t>TP/oneM2M/CSE/DMR/UPD/015_SUB/ACPI</w:t>
            </w:r>
            <w:r>
              <w:br/>
            </w:r>
            <w:r>
              <w:rPr>
                <w:i/>
                <w:iCs/>
              </w:rPr>
              <w:t>TP/oneM2M/CSE/DMR/UPD/015_GRP/ACPI</w:t>
            </w:r>
            <w:r>
              <w:br/>
            </w:r>
            <w:r>
              <w:rPr>
                <w:i/>
                <w:iCs/>
              </w:rPr>
              <w:t>TP/oneM2M/CSE/SEC/ACP/UPD/001</w:t>
            </w:r>
            <w:r>
              <w:br/>
            </w:r>
            <w:r>
              <w:rPr>
                <w:i/>
                <w:iCs/>
              </w:rPr>
              <w:t>TP/oneM2M/CSE/SEC/ACP/UPD/002</w:t>
            </w:r>
          </w:p>
        </w:tc>
      </w:tr>
      <w:tr w:rsidR="003A1A6E" w14:paraId="75FF8798" w14:textId="77777777">
        <w:tc>
          <w:tcPr>
            <w:tcW w:w="2640" w:type="dxa"/>
          </w:tcPr>
          <w:p w14:paraId="37D8775D" w14:textId="77777777" w:rsidR="003A1A6E" w:rsidRDefault="000E23F5">
            <w:r>
              <w:t>CE/SEC/00002/00002</w:t>
            </w:r>
          </w:p>
        </w:tc>
        <w:tc>
          <w:tcPr>
            <w:tcW w:w="2640" w:type="dxa"/>
          </w:tcPr>
          <w:p w14:paraId="0667EC93" w14:textId="77777777" w:rsidR="003A1A6E" w:rsidRDefault="000E23F5">
            <w:r>
              <w:t>Support access control decision and enforcement making on the Hosting CSE</w:t>
            </w:r>
          </w:p>
        </w:tc>
        <w:tc>
          <w:tcPr>
            <w:tcW w:w="2640" w:type="dxa"/>
          </w:tcPr>
          <w:p w14:paraId="5BEB894F" w14:textId="77777777" w:rsidR="003A1A6E" w:rsidRDefault="000E23F5">
            <w:r>
              <w:rPr>
                <w:i/>
                <w:iCs/>
              </w:rPr>
              <w:t>TP/oneM2M/CSE/DMR/CRE/004_CNT</w:t>
            </w:r>
            <w:r>
              <w:br/>
            </w:r>
            <w:r>
              <w:rPr>
                <w:i/>
                <w:iCs/>
              </w:rPr>
              <w:t>TP/oneM2M/CSE/DMR/CRE/004_ACP</w:t>
            </w:r>
            <w:r>
              <w:br/>
            </w:r>
            <w:r>
              <w:rPr>
                <w:i/>
                <w:iCs/>
              </w:rPr>
              <w:t>TP/oneM2M/CSE/DMR/CRE/004_SUB</w:t>
            </w:r>
            <w:r>
              <w:br/>
            </w:r>
            <w:r>
              <w:rPr>
                <w:i/>
                <w:iCs/>
              </w:rPr>
              <w:t>TP/oneM2M/CSE/DMR/CRE/004_GRP</w:t>
            </w:r>
            <w:r>
              <w:br/>
            </w:r>
            <w:r>
              <w:rPr>
                <w:i/>
                <w:iCs/>
              </w:rPr>
              <w:t>TP/oneM2M/CSE/DMR/CRE/004_PCH</w:t>
            </w:r>
            <w:r>
              <w:br/>
            </w:r>
            <w:r>
              <w:rPr>
                <w:i/>
                <w:iCs/>
              </w:rPr>
              <w:lastRenderedPageBreak/>
              <w:t>TP/oneM2M/CSE/DMR/RET/003_ACPTP/oneM2M/CSE/DMR/RET/003_CNT TP/oneM2M/CSE/DMR/RET/003_SUB TP/oneM2M/CSE/DMR/RET/014_ACP</w:t>
            </w:r>
            <w:r>
              <w:br/>
            </w:r>
            <w:r>
              <w:rPr>
                <w:i/>
                <w:iCs/>
              </w:rPr>
              <w:t>TP/oneM2M/CSE/DMR/RET/014_AE</w:t>
            </w:r>
            <w:r>
              <w:br/>
            </w:r>
            <w:r>
              <w:rPr>
                <w:i/>
                <w:iCs/>
              </w:rPr>
              <w:t>TP/oneM2M/CSE/DMR/RET/014_CNT</w:t>
            </w:r>
            <w:r>
              <w:br/>
            </w:r>
            <w:r>
              <w:rPr>
                <w:i/>
                <w:iCs/>
              </w:rPr>
              <w:t>TP/oneM2M/CSE/DMR/RET/014_CSR</w:t>
            </w:r>
            <w:r>
              <w:br/>
            </w:r>
            <w:r>
              <w:rPr>
                <w:i/>
                <w:iCs/>
              </w:rPr>
              <w:t>TP/oneM2M/CSE/DMR/RET/014_SUB</w:t>
            </w:r>
            <w:r>
              <w:br/>
            </w:r>
            <w:r>
              <w:rPr>
                <w:i/>
                <w:iCs/>
              </w:rPr>
              <w:t>TP/oneM2M/CSE/DMR/RET/014_GRP</w:t>
            </w:r>
            <w:r>
              <w:br/>
            </w:r>
            <w:r>
              <w:rPr>
                <w:i/>
                <w:iCs/>
              </w:rPr>
              <w:t>TP/oneM2M/CSE/DMR/UPD/006_CNT/LBL</w:t>
            </w:r>
            <w:r>
              <w:br/>
            </w:r>
            <w:r>
              <w:rPr>
                <w:i/>
                <w:iCs/>
              </w:rPr>
              <w:t>TP/oneM2M/CSE/DMR/UPD/006_ACP/LBL</w:t>
            </w:r>
            <w:r>
              <w:br/>
            </w:r>
            <w:r>
              <w:rPr>
                <w:i/>
                <w:iCs/>
              </w:rPr>
              <w:t>TP/oneM2M/CSE/DMR/UPD/006_SUB/LBL</w:t>
            </w:r>
            <w:r>
              <w:br/>
            </w:r>
            <w:r>
              <w:rPr>
                <w:i/>
                <w:iCs/>
              </w:rPr>
              <w:t>TP/oneM2M/CSE/DMR/DEL</w:t>
            </w:r>
            <w:r>
              <w:rPr>
                <w:i/>
                <w:iCs/>
              </w:rPr>
              <w:t>/002_CNT</w:t>
            </w:r>
            <w:r>
              <w:br/>
            </w:r>
            <w:r>
              <w:rPr>
                <w:i/>
                <w:iCs/>
              </w:rPr>
              <w:t>TP/oneM2M/CSE/DMR/DEL/002_ACP</w:t>
            </w:r>
            <w:r>
              <w:br/>
            </w:r>
            <w:r>
              <w:rPr>
                <w:i/>
                <w:iCs/>
              </w:rPr>
              <w:t>TP/oneM2M/CSE/DMR/DEL/002_SUB</w:t>
            </w:r>
            <w:r>
              <w:br/>
            </w:r>
            <w:r>
              <w:rPr>
                <w:i/>
                <w:iCs/>
              </w:rPr>
              <w:t>TP/oneM2M/CSE/DMR/DEL/002_GRP</w:t>
            </w:r>
            <w:r>
              <w:br/>
            </w:r>
            <w:r>
              <w:rPr>
                <w:i/>
                <w:iCs/>
              </w:rPr>
              <w:t>TP/oneM2M/CSE/SUB/CRE/002</w:t>
            </w:r>
            <w:r>
              <w:br/>
            </w:r>
            <w:r>
              <w:rPr>
                <w:i/>
                <w:iCs/>
              </w:rPr>
              <w:t>TP/oneM2M/CSE/SEC/ACP/001_CRE</w:t>
            </w:r>
            <w:r>
              <w:br/>
            </w:r>
            <w:r>
              <w:rPr>
                <w:i/>
                <w:iCs/>
              </w:rPr>
              <w:t>TP/oneM2M/CSE/SEC/ACP/001_UPD</w:t>
            </w:r>
            <w:r>
              <w:br/>
            </w:r>
            <w:r>
              <w:rPr>
                <w:i/>
                <w:iCs/>
              </w:rPr>
              <w:t>TP/oneM2M/CSE/SEC/ACP/001_RET</w:t>
            </w:r>
            <w:r>
              <w:br/>
            </w:r>
            <w:r>
              <w:rPr>
                <w:i/>
                <w:iCs/>
              </w:rPr>
              <w:t>TP/oneM2M/CSE/SEC/ACP/001_DEL</w:t>
            </w:r>
            <w:r>
              <w:br/>
            </w:r>
            <w:r>
              <w:rPr>
                <w:i/>
                <w:iCs/>
              </w:rPr>
              <w:t>TP/oneM2M/CSE/SEC/ACP/002_CRE</w:t>
            </w:r>
            <w:r>
              <w:br/>
            </w:r>
            <w:r>
              <w:rPr>
                <w:i/>
                <w:iCs/>
              </w:rPr>
              <w:t>TP/oneM2M/CSE/SEC/ACP/002_UPD</w:t>
            </w:r>
            <w:r>
              <w:br/>
            </w:r>
            <w:r>
              <w:rPr>
                <w:i/>
                <w:iCs/>
              </w:rPr>
              <w:t>TP/oneM2M/CSE/SEC/ACP/002_RET</w:t>
            </w:r>
            <w:r>
              <w:br/>
            </w:r>
            <w:r>
              <w:rPr>
                <w:i/>
                <w:iCs/>
              </w:rPr>
              <w:t>TP/oneM2M/CSE/SEC/ACP/002_DEL</w:t>
            </w:r>
            <w:r>
              <w:br/>
            </w:r>
            <w:r>
              <w:rPr>
                <w:i/>
                <w:iCs/>
              </w:rPr>
              <w:t>TP/oneM2M/CSE/SEC/ACP/003_CRE</w:t>
            </w:r>
            <w:r>
              <w:br/>
            </w:r>
            <w:r>
              <w:rPr>
                <w:i/>
                <w:iCs/>
              </w:rPr>
              <w:t>TP/oneM2M/CSE/SEC/ACP/003_UPD</w:t>
            </w:r>
            <w:r>
              <w:br/>
            </w:r>
            <w:r>
              <w:rPr>
                <w:i/>
                <w:iCs/>
              </w:rPr>
              <w:t>TP/oneM2M/CSE/SEC/ACP/003_RET</w:t>
            </w:r>
            <w:r>
              <w:br/>
            </w:r>
            <w:r>
              <w:rPr>
                <w:i/>
                <w:iCs/>
              </w:rPr>
              <w:t>TP/oneM2M/CSE/SEC/ACP/003_DEL</w:t>
            </w:r>
            <w:r>
              <w:br/>
            </w:r>
            <w:r>
              <w:rPr>
                <w:i/>
                <w:iCs/>
              </w:rPr>
              <w:t>TP/oneM2M/CSE/SEC/ACP/004_CRE</w:t>
            </w:r>
            <w:r>
              <w:br/>
            </w:r>
            <w:r>
              <w:rPr>
                <w:i/>
                <w:iCs/>
              </w:rPr>
              <w:t>TP/oneM2M/CSE/SEC/ACP/004_UPD</w:t>
            </w:r>
            <w:r>
              <w:br/>
            </w:r>
            <w:r>
              <w:rPr>
                <w:i/>
                <w:iCs/>
              </w:rPr>
              <w:lastRenderedPageBreak/>
              <w:t>TP/oneM2M/CSE/SEC/ACP/004_RET</w:t>
            </w:r>
            <w:r>
              <w:br/>
            </w:r>
            <w:r>
              <w:rPr>
                <w:i/>
                <w:iCs/>
              </w:rPr>
              <w:t>TP/oneM2M/CSE/SEC/ACP/004_DEL</w:t>
            </w:r>
            <w:r>
              <w:br/>
            </w:r>
            <w:r>
              <w:rPr>
                <w:i/>
                <w:iCs/>
              </w:rPr>
              <w:t>TP/oneM2M/CSE/SEC/ACP/005_CRE</w:t>
            </w:r>
            <w:r>
              <w:br/>
            </w:r>
            <w:r>
              <w:rPr>
                <w:i/>
                <w:iCs/>
              </w:rPr>
              <w:t>TP/oneM2M/CSE/SEC/ACP/005_UPD</w:t>
            </w:r>
            <w:r>
              <w:br/>
            </w:r>
            <w:r>
              <w:rPr>
                <w:i/>
                <w:iCs/>
              </w:rPr>
              <w:t>TP/oneM2M/CSE/SEC/ACP/005_RET</w:t>
            </w:r>
            <w:r>
              <w:br/>
            </w:r>
            <w:r>
              <w:rPr>
                <w:i/>
                <w:iCs/>
              </w:rPr>
              <w:t>TP/oneM2M/CSE/SEC/ACP/005_DEL</w:t>
            </w:r>
            <w:r>
              <w:br/>
            </w:r>
            <w:r>
              <w:rPr>
                <w:i/>
                <w:iCs/>
              </w:rPr>
              <w:t>TP/oneM2M/CSE/SEC/ACP/006_CRE</w:t>
            </w:r>
            <w:r>
              <w:br/>
            </w:r>
            <w:r>
              <w:rPr>
                <w:i/>
                <w:iCs/>
              </w:rPr>
              <w:t>TP</w:t>
            </w:r>
            <w:r>
              <w:rPr>
                <w:i/>
                <w:iCs/>
              </w:rPr>
              <w:t>/oneM2M/CSE/SEC/ACP/006_UPD</w:t>
            </w:r>
            <w:r>
              <w:br/>
            </w:r>
            <w:r>
              <w:rPr>
                <w:i/>
                <w:iCs/>
              </w:rPr>
              <w:t>TP/oneM2M/CSE/SEC/ACP/006_RET</w:t>
            </w:r>
            <w:r>
              <w:br/>
            </w:r>
            <w:r>
              <w:rPr>
                <w:i/>
                <w:iCs/>
              </w:rPr>
              <w:t>TP/oneM2M/CSE/SEC/ACP/006_DEL</w:t>
            </w:r>
            <w:r>
              <w:br/>
            </w:r>
            <w:r>
              <w:rPr>
                <w:i/>
                <w:iCs/>
              </w:rPr>
              <w:t>TP/oneM2M/CSE/SEC/ACP/007_CRE</w:t>
            </w:r>
            <w:r>
              <w:br/>
            </w:r>
            <w:r>
              <w:rPr>
                <w:i/>
                <w:iCs/>
              </w:rPr>
              <w:t>TP/oneM2M/CSE/SEC/ACP/007_UPD</w:t>
            </w:r>
            <w:r>
              <w:br/>
            </w:r>
            <w:r>
              <w:rPr>
                <w:i/>
                <w:iCs/>
              </w:rPr>
              <w:t>TP/oneM2M/CSE/SEC/ACP/007_RET</w:t>
            </w:r>
            <w:r>
              <w:br/>
            </w:r>
            <w:r>
              <w:rPr>
                <w:i/>
                <w:iCs/>
              </w:rPr>
              <w:t>TP/oneM2M/CSE/SEC/ACP/007_DEL</w:t>
            </w:r>
            <w:r>
              <w:br/>
            </w:r>
            <w:r>
              <w:rPr>
                <w:i/>
                <w:iCs/>
              </w:rPr>
              <w:t>TP/oneM2M/CSE/SEC/ACP/008_CRE</w:t>
            </w:r>
            <w:r>
              <w:br/>
            </w:r>
            <w:r>
              <w:rPr>
                <w:i/>
                <w:iCs/>
              </w:rPr>
              <w:t>TP/oneM2M/CSE/SEC/ACP/008_UPD</w:t>
            </w:r>
            <w:r>
              <w:br/>
            </w:r>
            <w:r>
              <w:rPr>
                <w:i/>
                <w:iCs/>
              </w:rPr>
              <w:t>TP/oneM2M/CSE/SEC/ACP/008_RET</w:t>
            </w:r>
            <w:r>
              <w:br/>
            </w:r>
            <w:r>
              <w:rPr>
                <w:i/>
                <w:iCs/>
              </w:rPr>
              <w:t>TP/oneM2M/CSE/SEC/ACP/008_DEL</w:t>
            </w:r>
            <w:r>
              <w:br/>
            </w:r>
            <w:r>
              <w:rPr>
                <w:i/>
                <w:iCs/>
              </w:rPr>
              <w:t>TP/oneM2M/CSE/SEC/ACP/009_CRE</w:t>
            </w:r>
            <w:r>
              <w:br/>
            </w:r>
            <w:r>
              <w:rPr>
                <w:i/>
                <w:iCs/>
              </w:rPr>
              <w:t>TP/oneM2M/CSE/SEC/ACP/009_UPD</w:t>
            </w:r>
            <w:r>
              <w:br/>
            </w:r>
            <w:r>
              <w:rPr>
                <w:i/>
                <w:iCs/>
              </w:rPr>
              <w:t>TP/oneM2M/CSE/SEC/ACP/009_RET</w:t>
            </w:r>
            <w:r>
              <w:br/>
            </w:r>
            <w:r>
              <w:rPr>
                <w:i/>
                <w:iCs/>
              </w:rPr>
              <w:t>TP/oneM2M/CSE/SEC/ACP/009_DEL</w:t>
            </w:r>
            <w:r>
              <w:br/>
            </w:r>
            <w:r>
              <w:rPr>
                <w:i/>
                <w:iCs/>
              </w:rPr>
              <w:t>TP/oneM2M/CSE/SEC/ACP/010_CRE</w:t>
            </w:r>
            <w:r>
              <w:br/>
            </w:r>
            <w:r>
              <w:rPr>
                <w:i/>
                <w:iCs/>
              </w:rPr>
              <w:t>TP/oneM2M/CSE/SEC/ACP/010_UPD</w:t>
            </w:r>
            <w:r>
              <w:br/>
            </w:r>
            <w:r>
              <w:rPr>
                <w:i/>
                <w:iCs/>
              </w:rPr>
              <w:t>TP/o</w:t>
            </w:r>
            <w:r>
              <w:rPr>
                <w:i/>
                <w:iCs/>
              </w:rPr>
              <w:t>neM2M/CSE/SEC/ACP/010_RET</w:t>
            </w:r>
            <w:r>
              <w:br/>
            </w:r>
            <w:r>
              <w:rPr>
                <w:i/>
                <w:iCs/>
              </w:rPr>
              <w:t>TP/oneM2M/CSE/SEC/ACP/010_DEL</w:t>
            </w:r>
            <w:r>
              <w:br/>
            </w:r>
            <w:r>
              <w:rPr>
                <w:i/>
                <w:iCs/>
              </w:rPr>
              <w:t>TP/oneM2M/CSE/SEC/ACP/011_CRE</w:t>
            </w:r>
            <w:r>
              <w:br/>
            </w:r>
            <w:r>
              <w:rPr>
                <w:i/>
                <w:iCs/>
              </w:rPr>
              <w:t>TP/oneM2M/CSE/SEC/ACP/011_UPD</w:t>
            </w:r>
            <w:r>
              <w:br/>
            </w:r>
            <w:r>
              <w:rPr>
                <w:i/>
                <w:iCs/>
              </w:rPr>
              <w:t>TP/oneM2M/CSE/SEC/ACP/011_RET</w:t>
            </w:r>
            <w:r>
              <w:br/>
            </w:r>
            <w:r>
              <w:rPr>
                <w:i/>
                <w:iCs/>
              </w:rPr>
              <w:t>TP/oneM2M/CSE/SEC/ACP/011_DEL</w:t>
            </w:r>
            <w:r>
              <w:br/>
            </w:r>
            <w:r>
              <w:rPr>
                <w:i/>
                <w:iCs/>
              </w:rPr>
              <w:lastRenderedPageBreak/>
              <w:t>TP/oneM2M/CSE/SEC/ACP/012_CRE</w:t>
            </w:r>
            <w:r>
              <w:br/>
            </w:r>
            <w:r>
              <w:rPr>
                <w:i/>
                <w:iCs/>
              </w:rPr>
              <w:t>TP/oneM2M/CSE/SEC/ACP/012_UPD</w:t>
            </w:r>
            <w:r>
              <w:br/>
            </w:r>
            <w:r>
              <w:rPr>
                <w:i/>
                <w:iCs/>
              </w:rPr>
              <w:t>TP/oneM2M/CSE/SEC/ACP/012_RET</w:t>
            </w:r>
            <w:r>
              <w:br/>
            </w:r>
            <w:r>
              <w:rPr>
                <w:i/>
                <w:iCs/>
              </w:rPr>
              <w:t>TP/oneM2M/CSE/SEC/ACP/012_DEL</w:t>
            </w:r>
          </w:p>
        </w:tc>
      </w:tr>
      <w:tr w:rsidR="003A1A6E" w14:paraId="501EF42E" w14:textId="77777777">
        <w:tc>
          <w:tcPr>
            <w:tcW w:w="2640" w:type="dxa"/>
          </w:tcPr>
          <w:p w14:paraId="6701C1A3" w14:textId="77777777" w:rsidR="003A1A6E" w:rsidRDefault="000E23F5">
            <w:r>
              <w:lastRenderedPageBreak/>
              <w:t>CE/DIS/00001/00001</w:t>
            </w:r>
          </w:p>
        </w:tc>
        <w:tc>
          <w:tcPr>
            <w:tcW w:w="2640" w:type="dxa"/>
          </w:tcPr>
          <w:p w14:paraId="496E67F3" w14:textId="77777777" w:rsidR="003A1A6E" w:rsidRDefault="000E23F5">
            <w:r>
              <w:t>Support the Discovery request with filterUsage equals to “Discovery”</w:t>
            </w:r>
          </w:p>
        </w:tc>
        <w:tc>
          <w:tcPr>
            <w:tcW w:w="2640" w:type="dxa"/>
          </w:tcPr>
          <w:p w14:paraId="2B96B809" w14:textId="77777777" w:rsidR="003A1A6E" w:rsidRDefault="000E23F5">
            <w:r>
              <w:rPr>
                <w:i/>
                <w:iCs/>
              </w:rPr>
              <w:t>TP/oneM2M/CSE/DIS/001</w:t>
            </w:r>
            <w:r>
              <w:br/>
            </w:r>
            <w:r>
              <w:rPr>
                <w:i/>
                <w:iCs/>
              </w:rPr>
              <w:t>TP/oneM2M/CSE/DIS/004</w:t>
            </w:r>
            <w:r>
              <w:br/>
            </w:r>
            <w:r>
              <w:rPr>
                <w:i/>
                <w:iCs/>
              </w:rPr>
              <w:t>TP/oneM2M/CSE/DIS/005</w:t>
            </w:r>
            <w:r>
              <w:br/>
            </w:r>
            <w:r>
              <w:rPr>
                <w:i/>
                <w:iCs/>
              </w:rPr>
              <w:t>TP/oneM2M/CSE/DIS/006</w:t>
            </w:r>
          </w:p>
        </w:tc>
      </w:tr>
      <w:tr w:rsidR="003A1A6E" w14:paraId="2C6335A5" w14:textId="77777777">
        <w:tc>
          <w:tcPr>
            <w:tcW w:w="2640" w:type="dxa"/>
          </w:tcPr>
          <w:p w14:paraId="4E8A6A6B" w14:textId="77777777" w:rsidR="003A1A6E" w:rsidRDefault="000E23F5">
            <w:r>
              <w:t>CE/DIS/00001/00002</w:t>
            </w:r>
          </w:p>
        </w:tc>
        <w:tc>
          <w:tcPr>
            <w:tcW w:w="2640" w:type="dxa"/>
          </w:tcPr>
          <w:p w14:paraId="2F215F51" w14:textId="77777777" w:rsidR="003A1A6E" w:rsidRDefault="000E23F5">
            <w:r>
              <w:t>Support discovery with filterCriteria (createdBefore, createdAfter, modifiedSince, unmodifiedSince, stateTagSmaller, stateTagBigger, expireBefore, expireAfter, labels, resourceType, sizeAbove, sizeBelow, contentType, limit, attribute)</w:t>
            </w:r>
          </w:p>
        </w:tc>
        <w:tc>
          <w:tcPr>
            <w:tcW w:w="2640" w:type="dxa"/>
          </w:tcPr>
          <w:p w14:paraId="2E52751A" w14:textId="77777777" w:rsidR="003A1A6E" w:rsidRDefault="000E23F5">
            <w:r>
              <w:rPr>
                <w:i/>
                <w:iCs/>
              </w:rPr>
              <w:t>TP/oneM2M/CSE/DIS/002</w:t>
            </w:r>
            <w:r>
              <w:br/>
            </w:r>
            <w:r>
              <w:rPr>
                <w:i/>
                <w:iCs/>
              </w:rPr>
              <w:t>TP/oneM2M/CSE/DIS/003</w:t>
            </w:r>
            <w:r>
              <w:br/>
            </w:r>
            <w:r>
              <w:rPr>
                <w:i/>
                <w:iCs/>
              </w:rPr>
              <w:t>TP/oneM2M/CSE/DIS/007</w:t>
            </w:r>
            <w:r>
              <w:br/>
            </w:r>
            <w:r>
              <w:rPr>
                <w:i/>
                <w:iCs/>
              </w:rPr>
              <w:t>TP/oneM2M/CSE/DIS/008</w:t>
            </w:r>
            <w:r>
              <w:br/>
            </w:r>
            <w:r>
              <w:rPr>
                <w:i/>
                <w:iCs/>
              </w:rPr>
              <w:t>TP/oneM2M/CSE/DIS/009</w:t>
            </w:r>
          </w:p>
        </w:tc>
      </w:tr>
      <w:tr w:rsidR="003A1A6E" w14:paraId="24A492C5" w14:textId="77777777">
        <w:tc>
          <w:tcPr>
            <w:tcW w:w="2640" w:type="dxa"/>
          </w:tcPr>
          <w:p w14:paraId="750DD48D" w14:textId="77777777" w:rsidR="003A1A6E" w:rsidRDefault="000E23F5">
            <w:r>
              <w:t>CE/DIS/00001/00003</w:t>
            </w:r>
          </w:p>
        </w:tc>
        <w:tc>
          <w:tcPr>
            <w:tcW w:w="2640" w:type="dxa"/>
          </w:tcPr>
          <w:p w14:paraId="2EA02EB8" w14:textId="77777777" w:rsidR="003A1A6E" w:rsidRDefault="000E23F5">
            <w:r>
              <w:t>Support discovery with filterCriteria (level, offset)</w:t>
            </w:r>
          </w:p>
        </w:tc>
        <w:tc>
          <w:tcPr>
            <w:tcW w:w="2640" w:type="dxa"/>
          </w:tcPr>
          <w:p w14:paraId="522D084F" w14:textId="77777777" w:rsidR="003A1A6E" w:rsidRDefault="003A1A6E"/>
        </w:tc>
      </w:tr>
      <w:tr w:rsidR="003A1A6E" w14:paraId="0BF39607" w14:textId="77777777">
        <w:tc>
          <w:tcPr>
            <w:tcW w:w="2640" w:type="dxa"/>
          </w:tcPr>
          <w:p w14:paraId="589F61C3" w14:textId="77777777" w:rsidR="003A1A6E" w:rsidRDefault="000E23F5">
            <w:r>
              <w:t>CE/DIS/00001/00004</w:t>
            </w:r>
          </w:p>
        </w:tc>
        <w:tc>
          <w:tcPr>
            <w:tcW w:w="2640" w:type="dxa"/>
          </w:tcPr>
          <w:p w14:paraId="757659A4" w14:textId="77777777" w:rsidR="003A1A6E" w:rsidRDefault="000E23F5">
            <w:r>
              <w:t>Support discovery with content filter (contentFilterSyntax, contentFilterQuery of filterCriteria)</w:t>
            </w:r>
          </w:p>
        </w:tc>
        <w:tc>
          <w:tcPr>
            <w:tcW w:w="2640" w:type="dxa"/>
          </w:tcPr>
          <w:p w14:paraId="5859E6AE" w14:textId="77777777" w:rsidR="003A1A6E" w:rsidRDefault="003A1A6E"/>
        </w:tc>
      </w:tr>
      <w:tr w:rsidR="003A1A6E" w14:paraId="4AECDC26" w14:textId="77777777">
        <w:tc>
          <w:tcPr>
            <w:tcW w:w="2640" w:type="dxa"/>
          </w:tcPr>
          <w:p w14:paraId="1ACF44D7" w14:textId="77777777" w:rsidR="003A1A6E" w:rsidRDefault="000E23F5">
            <w:r>
              <w:t>CE/DIS/00001/00005</w:t>
            </w:r>
          </w:p>
        </w:tc>
        <w:tc>
          <w:tcPr>
            <w:tcW w:w="2640" w:type="dxa"/>
          </w:tcPr>
          <w:p w14:paraId="1C90ABB9" w14:textId="77777777" w:rsidR="003A1A6E" w:rsidRDefault="000E23F5">
            <w:r>
              <w:t>Support discovery with filterCriteria (filterOperation)</w:t>
            </w:r>
          </w:p>
        </w:tc>
        <w:tc>
          <w:tcPr>
            <w:tcW w:w="2640" w:type="dxa"/>
          </w:tcPr>
          <w:p w14:paraId="751893D9" w14:textId="77777777" w:rsidR="003A1A6E" w:rsidRDefault="003A1A6E"/>
        </w:tc>
      </w:tr>
      <w:tr w:rsidR="003A1A6E" w14:paraId="027856C4" w14:textId="77777777">
        <w:tc>
          <w:tcPr>
            <w:tcW w:w="2640" w:type="dxa"/>
          </w:tcPr>
          <w:p w14:paraId="7BC6826E" w14:textId="77777777" w:rsidR="003A1A6E" w:rsidRDefault="000E23F5">
            <w:r>
              <w:t>CE/GMG/00001/00001</w:t>
            </w:r>
          </w:p>
        </w:tc>
        <w:tc>
          <w:tcPr>
            <w:tcW w:w="2640" w:type="dxa"/>
          </w:tcPr>
          <w:p w14:paraId="0986B3FE" w14:textId="77777777" w:rsidR="003A1A6E" w:rsidRDefault="000E23F5">
            <w:r>
              <w:t>Support &lt;group&gt; resource with MIXED memberType</w:t>
            </w:r>
          </w:p>
        </w:tc>
        <w:tc>
          <w:tcPr>
            <w:tcW w:w="2640" w:type="dxa"/>
          </w:tcPr>
          <w:p w14:paraId="0FB3DED5" w14:textId="77777777" w:rsidR="003A1A6E" w:rsidRDefault="000E23F5">
            <w:r>
              <w:rPr>
                <w:i/>
                <w:iCs/>
              </w:rPr>
              <w:t>TP/oneM2M/CSE/DMR/CRE/001_GRP/CB</w:t>
            </w:r>
            <w:r>
              <w:br/>
            </w:r>
            <w:r>
              <w:rPr>
                <w:i/>
                <w:iCs/>
              </w:rPr>
              <w:t>TP/oneM2M/CSE/DMR/CRE/001_GRP/AE</w:t>
            </w:r>
            <w:r>
              <w:br/>
            </w:r>
            <w:r>
              <w:rPr>
                <w:i/>
                <w:iCs/>
              </w:rPr>
              <w:t>TP/oneM2M/CSE/DMR/CRE/002_GRP</w:t>
            </w:r>
            <w:r>
              <w:br/>
            </w:r>
            <w:r>
              <w:rPr>
                <w:i/>
                <w:iCs/>
              </w:rPr>
              <w:t>TP/oneM2M/CSE/DMR/CRE/003_GRP</w:t>
            </w:r>
            <w:r>
              <w:br/>
            </w:r>
            <w:r>
              <w:rPr>
                <w:i/>
                <w:iCs/>
              </w:rPr>
              <w:t>TP/oneM2M/CSE/DMR/RET/001_GRP</w:t>
            </w:r>
            <w:r>
              <w:br/>
            </w:r>
            <w:r>
              <w:rPr>
                <w:i/>
                <w:iCs/>
              </w:rPr>
              <w:t>TP/oneM2M/CSE/DMR/RET/013_GRP</w:t>
            </w:r>
            <w:r>
              <w:br/>
            </w:r>
            <w:r>
              <w:rPr>
                <w:i/>
                <w:iCs/>
              </w:rPr>
              <w:t>TP/oneM2M/CSE/DMR/UPD/001_GRP/LBL</w:t>
            </w:r>
            <w:r>
              <w:br/>
            </w:r>
            <w:r>
              <w:rPr>
                <w:i/>
                <w:iCs/>
              </w:rPr>
              <w:t>TP/oneM2M/CSE/DMR/UPD/002_GRP/LBL</w:t>
            </w:r>
            <w:r>
              <w:br/>
            </w:r>
            <w:r>
              <w:rPr>
                <w:i/>
                <w:iCs/>
              </w:rPr>
              <w:t>TP/oneM2M/CSE/DMR/UPD/003_GRP/LBL</w:t>
            </w:r>
            <w:r>
              <w:br/>
            </w:r>
            <w:r>
              <w:rPr>
                <w:i/>
                <w:iCs/>
              </w:rPr>
              <w:t>TP/oneM2M/CSE/DMR/UPD/004_GRP/ET/GN/LBL</w:t>
            </w:r>
            <w:r>
              <w:br/>
            </w:r>
            <w:r>
              <w:rPr>
                <w:i/>
                <w:iCs/>
              </w:rPr>
              <w:t>TP/oneM2M/CSE/DMR/UPD/005_GRP/EXC</w:t>
            </w:r>
            <w:r>
              <w:br/>
            </w:r>
            <w:r>
              <w:rPr>
                <w:i/>
                <w:iCs/>
              </w:rPr>
              <w:t>TP/oneM2M/CSE/DMR/UPD/006_GRP/LBL</w:t>
            </w:r>
            <w:r>
              <w:br/>
            </w:r>
            <w:r>
              <w:rPr>
                <w:i/>
                <w:iCs/>
              </w:rPr>
              <w:t>TP/oneM2M/CSE/DMR/UPD/007_GRP/CT</w:t>
            </w:r>
            <w:r>
              <w:br/>
            </w:r>
            <w:r>
              <w:rPr>
                <w:i/>
                <w:iCs/>
              </w:rPr>
              <w:t>TP/oneM2M/CSE/DMR/UPD/008_GRP/ET</w:t>
            </w:r>
            <w:r>
              <w:br/>
            </w:r>
            <w:r>
              <w:rPr>
                <w:i/>
                <w:iCs/>
              </w:rPr>
              <w:lastRenderedPageBreak/>
              <w:t>TP/oneM2M/CSE/DMR/UPD/009_GRP/LBL</w:t>
            </w:r>
            <w:r>
              <w:br/>
            </w:r>
            <w:r>
              <w:rPr>
                <w:i/>
                <w:iCs/>
              </w:rPr>
              <w:t>TP/oneM2M/CSE/DMR/UPD/016_GRP/ET</w:t>
            </w:r>
            <w:r>
              <w:br/>
            </w:r>
            <w:r>
              <w:rPr>
                <w:i/>
                <w:iCs/>
              </w:rPr>
              <w:t>TP/oneM2M/CSE/D</w:t>
            </w:r>
            <w:r>
              <w:rPr>
                <w:i/>
                <w:iCs/>
              </w:rPr>
              <w:t>MR/UPD/016_GRP/MNM</w:t>
            </w:r>
            <w:r>
              <w:br/>
            </w:r>
            <w:r>
              <w:rPr>
                <w:i/>
                <w:iCs/>
              </w:rPr>
              <w:t>TP/oneM2M/CSE/DMR/UPD/016_GRP/MID</w:t>
            </w:r>
            <w:r>
              <w:br/>
            </w:r>
            <w:r>
              <w:rPr>
                <w:i/>
                <w:iCs/>
              </w:rPr>
              <w:t>TP/oneM2M/CSE/DMR/DEL/001_GRP</w:t>
            </w:r>
            <w:r>
              <w:br/>
            </w:r>
            <w:r>
              <w:rPr>
                <w:i/>
                <w:iCs/>
              </w:rPr>
              <w:t>TP/oneM2M/CSE/DMR/DEL/002_GRP</w:t>
            </w:r>
            <w:r>
              <w:br/>
            </w:r>
            <w:r>
              <w:rPr>
                <w:i/>
                <w:iCs/>
              </w:rPr>
              <w:t>TP/oneM2M/CSE/GMG/CRE/001</w:t>
            </w:r>
            <w:r>
              <w:br/>
            </w:r>
            <w:r>
              <w:rPr>
                <w:i/>
                <w:iCs/>
              </w:rPr>
              <w:t>TP/oneM2M/CSE/GMG/CRE/003</w:t>
            </w:r>
            <w:r>
              <w:br/>
            </w:r>
            <w:r>
              <w:rPr>
                <w:i/>
                <w:iCs/>
              </w:rPr>
              <w:t>TP/oneM2M/CSE/GMG/UPD/002</w:t>
            </w:r>
            <w:r>
              <w:br/>
            </w:r>
            <w:r>
              <w:rPr>
                <w:i/>
                <w:iCs/>
              </w:rPr>
              <w:t>TP/oneM2M/CSE/GMG/UPD/007</w:t>
            </w:r>
            <w:r>
              <w:br/>
            </w:r>
            <w:r>
              <w:rPr>
                <w:i/>
                <w:iCs/>
              </w:rPr>
              <w:t>TP/oneM2M/CSE/GMG/UPD/008</w:t>
            </w:r>
            <w:r>
              <w:br/>
            </w:r>
            <w:r>
              <w:rPr>
                <w:i/>
                <w:iCs/>
              </w:rPr>
              <w:t>TP/oneM2M/CSE/DMR/UPD/015_GRP/GN</w:t>
            </w:r>
          </w:p>
        </w:tc>
      </w:tr>
      <w:tr w:rsidR="003A1A6E" w14:paraId="4CB42BFA" w14:textId="77777777">
        <w:tc>
          <w:tcPr>
            <w:tcW w:w="2640" w:type="dxa"/>
          </w:tcPr>
          <w:p w14:paraId="5DA55852" w14:textId="77777777" w:rsidR="003A1A6E" w:rsidRDefault="000E23F5">
            <w:r>
              <w:lastRenderedPageBreak/>
              <w:t>CE/GMG/00002/00001</w:t>
            </w:r>
          </w:p>
        </w:tc>
        <w:tc>
          <w:tcPr>
            <w:tcW w:w="2640" w:type="dxa"/>
          </w:tcPr>
          <w:p w14:paraId="2B3A27B2" w14:textId="77777777" w:rsidR="003A1A6E" w:rsidRDefault="000E23F5">
            <w:r>
              <w:t>Support &lt;group&gt; resource with single specific resource types</w:t>
            </w:r>
          </w:p>
        </w:tc>
        <w:tc>
          <w:tcPr>
            <w:tcW w:w="2640" w:type="dxa"/>
          </w:tcPr>
          <w:p w14:paraId="7111A357" w14:textId="77777777" w:rsidR="003A1A6E" w:rsidRDefault="000E23F5">
            <w:r>
              <w:rPr>
                <w:i/>
                <w:iCs/>
              </w:rPr>
              <w:t>TP/oneM2M/CSE/GMG/CRE/002</w:t>
            </w:r>
            <w:r>
              <w:br/>
            </w:r>
            <w:r>
              <w:rPr>
                <w:i/>
                <w:iCs/>
              </w:rPr>
              <w:t>TP/oneM2M/CSE/GMG/CRE/004</w:t>
            </w:r>
            <w:r>
              <w:br/>
            </w:r>
            <w:r>
              <w:rPr>
                <w:i/>
                <w:iCs/>
              </w:rPr>
              <w:t>TP/oneM2M/CSE/GMG/CRE/005</w:t>
            </w:r>
            <w:r>
              <w:br/>
            </w:r>
            <w:r>
              <w:rPr>
                <w:i/>
                <w:iCs/>
              </w:rPr>
              <w:t>TP/oneM2M/CSE/GMG/CRE/006</w:t>
            </w:r>
            <w:r>
              <w:br/>
            </w:r>
            <w:r>
              <w:rPr>
                <w:i/>
                <w:iCs/>
              </w:rPr>
              <w:t>TP/oneM2M/CSE/GMG/CRE/007</w:t>
            </w:r>
            <w:r>
              <w:br/>
            </w:r>
            <w:r>
              <w:rPr>
                <w:i/>
                <w:iCs/>
              </w:rPr>
              <w:t>TP/oneM2M/CSE/GMG/UPD/001</w:t>
            </w:r>
            <w:r>
              <w:br/>
            </w:r>
            <w:r>
              <w:rPr>
                <w:i/>
                <w:iCs/>
              </w:rPr>
              <w:t>TP/oneM2M/CSE/GMG/UPD/003</w:t>
            </w:r>
            <w:r>
              <w:br/>
            </w:r>
            <w:r>
              <w:rPr>
                <w:i/>
                <w:iCs/>
              </w:rPr>
              <w:t>TP/oneM2M/CSE/GMG/UPD/004</w:t>
            </w:r>
            <w:r>
              <w:br/>
            </w:r>
            <w:r>
              <w:rPr>
                <w:i/>
                <w:iCs/>
              </w:rPr>
              <w:t>TP/oneM2M/CSE/GMG/UPD/005</w:t>
            </w:r>
            <w:r>
              <w:br/>
            </w:r>
            <w:r>
              <w:rPr>
                <w:i/>
                <w:iCs/>
              </w:rPr>
              <w:t>TP/oneM2M/CSE/GMG/UPD/006</w:t>
            </w:r>
            <w:r>
              <w:br/>
            </w:r>
            <w:r>
              <w:rPr>
                <w:i/>
                <w:iCs/>
              </w:rPr>
              <w:t>TP/oneM2M/CSE/GMG/UPD/009</w:t>
            </w:r>
            <w:r>
              <w:br/>
            </w:r>
            <w:r>
              <w:rPr>
                <w:i/>
                <w:iCs/>
              </w:rPr>
              <w:t>TP/oneM2M/CSE/GMG/UPD/010</w:t>
            </w:r>
          </w:p>
        </w:tc>
      </w:tr>
      <w:tr w:rsidR="003A1A6E" w14:paraId="7F92F050" w14:textId="77777777">
        <w:tc>
          <w:tcPr>
            <w:tcW w:w="2640" w:type="dxa"/>
          </w:tcPr>
          <w:p w14:paraId="3707FAE6" w14:textId="77777777" w:rsidR="003A1A6E" w:rsidRDefault="000E23F5">
            <w:r>
              <w:t>CE/GMG/00003/00001</w:t>
            </w:r>
          </w:p>
        </w:tc>
        <w:tc>
          <w:tcPr>
            <w:tcW w:w="2640" w:type="dxa"/>
          </w:tcPr>
          <w:p w14:paraId="483124AB" w14:textId="77777777" w:rsidR="003A1A6E" w:rsidRDefault="000E23F5">
            <w:r>
              <w:t>Fan out of request to all members and aggregate member responses</w:t>
            </w:r>
          </w:p>
        </w:tc>
        <w:tc>
          <w:tcPr>
            <w:tcW w:w="2640" w:type="dxa"/>
          </w:tcPr>
          <w:p w14:paraId="2058892B" w14:textId="77777777" w:rsidR="003A1A6E" w:rsidRDefault="000E23F5">
            <w:r>
              <w:rPr>
                <w:i/>
                <w:iCs/>
              </w:rPr>
              <w:t>TP/oneM2M/CSE/GMG/RET/001</w:t>
            </w:r>
            <w:r>
              <w:br/>
            </w:r>
            <w:r>
              <w:rPr>
                <w:i/>
                <w:iCs/>
              </w:rPr>
              <w:t>TP/oneM2M/CSE/GMG/001_CRE</w:t>
            </w:r>
            <w:r>
              <w:br/>
            </w:r>
            <w:r>
              <w:rPr>
                <w:i/>
                <w:iCs/>
              </w:rPr>
              <w:t>TP/oneM2M/CSE/GMG/001_RET</w:t>
            </w:r>
            <w:r>
              <w:br/>
            </w:r>
            <w:r>
              <w:rPr>
                <w:i/>
                <w:iCs/>
              </w:rPr>
              <w:t>TP/oneM2M/CSE/GMG/001_UPD</w:t>
            </w:r>
            <w:r>
              <w:br/>
            </w:r>
            <w:r>
              <w:rPr>
                <w:i/>
                <w:iCs/>
              </w:rPr>
              <w:t>TP/oneM2M/CSE/GMG/001_DEL</w:t>
            </w:r>
            <w:r>
              <w:br/>
            </w:r>
            <w:r>
              <w:rPr>
                <w:i/>
                <w:iCs/>
              </w:rPr>
              <w:t>TP/oneM2M/CSE/GMG/002_CRE</w:t>
            </w:r>
            <w:r>
              <w:br/>
            </w:r>
            <w:r>
              <w:rPr>
                <w:i/>
                <w:iCs/>
              </w:rPr>
              <w:t>TP/oneM2M/CSE/GMG/002_RET</w:t>
            </w:r>
            <w:r>
              <w:br/>
            </w:r>
            <w:r>
              <w:rPr>
                <w:i/>
                <w:iCs/>
              </w:rPr>
              <w:t>TP/oneM2M/CSE/GMG/002_UPD</w:t>
            </w:r>
            <w:r>
              <w:br/>
            </w:r>
            <w:r>
              <w:rPr>
                <w:i/>
                <w:iCs/>
              </w:rPr>
              <w:t>TP/oneM2M/CSE/GMG/002_DEL</w:t>
            </w:r>
            <w:r>
              <w:br/>
            </w:r>
            <w:r>
              <w:rPr>
                <w:i/>
                <w:iCs/>
              </w:rPr>
              <w:t>TP/oneM2M/CSE/GMG/003_CRE</w:t>
            </w:r>
            <w:r>
              <w:br/>
            </w:r>
            <w:r>
              <w:rPr>
                <w:i/>
                <w:iCs/>
              </w:rPr>
              <w:t>TP/oneM2M/CSE/GMG/003_RET</w:t>
            </w:r>
            <w:r>
              <w:br/>
            </w:r>
            <w:r>
              <w:rPr>
                <w:i/>
                <w:iCs/>
              </w:rPr>
              <w:t>TP/oneM2M/CSE/GMG/003_UPD</w:t>
            </w:r>
            <w:r>
              <w:br/>
            </w:r>
            <w:r>
              <w:rPr>
                <w:i/>
                <w:iCs/>
              </w:rPr>
              <w:t>TP/oneM2M/CSE/GMG/003_DEL</w:t>
            </w:r>
            <w:r>
              <w:br/>
            </w:r>
            <w:r>
              <w:rPr>
                <w:i/>
                <w:iCs/>
              </w:rPr>
              <w:t>TP/oneM2M/CSE/GMG/004_CRE</w:t>
            </w:r>
            <w:r>
              <w:br/>
            </w:r>
            <w:r>
              <w:rPr>
                <w:i/>
                <w:iCs/>
              </w:rPr>
              <w:t>TP/oneM2M/CSE/GMG/004_RET</w:t>
            </w:r>
            <w:r>
              <w:br/>
            </w:r>
            <w:r>
              <w:rPr>
                <w:i/>
                <w:iCs/>
              </w:rPr>
              <w:t>TP/oneM2M/CSE/GMG/004_UPD</w:t>
            </w:r>
            <w:r>
              <w:br/>
            </w:r>
            <w:r>
              <w:rPr>
                <w:i/>
                <w:iCs/>
              </w:rPr>
              <w:t>TP/oneM2M/CSE/GMG/004_DEL</w:t>
            </w:r>
            <w:r>
              <w:br/>
            </w:r>
            <w:r>
              <w:rPr>
                <w:i/>
                <w:iCs/>
              </w:rPr>
              <w:t>TP/oneM2M/CSE/GMG/005_CRE</w:t>
            </w:r>
            <w:r>
              <w:br/>
            </w:r>
            <w:r>
              <w:rPr>
                <w:i/>
                <w:iCs/>
              </w:rPr>
              <w:t>TP/oneM2M/CSE/GMG/005_RET</w:t>
            </w:r>
            <w:r>
              <w:br/>
            </w:r>
            <w:r>
              <w:rPr>
                <w:i/>
                <w:iCs/>
              </w:rPr>
              <w:t>TP/oneM2M/CSE/GMG/005_UPD</w:t>
            </w:r>
            <w:r>
              <w:br/>
            </w:r>
            <w:r>
              <w:rPr>
                <w:i/>
                <w:iCs/>
              </w:rPr>
              <w:t>TP/oneM2M/CSE/GMG</w:t>
            </w:r>
            <w:r>
              <w:rPr>
                <w:i/>
                <w:iCs/>
              </w:rPr>
              <w:t>/005_DEL</w:t>
            </w:r>
            <w:r>
              <w:br/>
            </w:r>
            <w:r>
              <w:rPr>
                <w:i/>
                <w:iCs/>
              </w:rPr>
              <w:t>TP/oneM2M/CSE/GMG/006_CRE</w:t>
            </w:r>
            <w:r>
              <w:br/>
            </w:r>
            <w:r>
              <w:rPr>
                <w:i/>
                <w:iCs/>
              </w:rPr>
              <w:t>TP/oneM2M/CSE/GMG/006_RET</w:t>
            </w:r>
            <w:r>
              <w:br/>
            </w:r>
            <w:r>
              <w:rPr>
                <w:i/>
                <w:iCs/>
              </w:rPr>
              <w:t>TP/oneM2M/CSE/GMG/006_UPD</w:t>
            </w:r>
            <w:r>
              <w:br/>
            </w:r>
            <w:r>
              <w:rPr>
                <w:i/>
                <w:iCs/>
              </w:rPr>
              <w:t>TP/oneM2M/CSE/GMG/006_DEL</w:t>
            </w:r>
          </w:p>
        </w:tc>
      </w:tr>
      <w:tr w:rsidR="003A1A6E" w14:paraId="1F81B9A1" w14:textId="77777777">
        <w:tc>
          <w:tcPr>
            <w:tcW w:w="2640" w:type="dxa"/>
          </w:tcPr>
          <w:p w14:paraId="431A2805" w14:textId="77777777" w:rsidR="003A1A6E" w:rsidRDefault="000E23F5">
            <w:r>
              <w:lastRenderedPageBreak/>
              <w:t>CE/GMG/00003/00002</w:t>
            </w:r>
          </w:p>
        </w:tc>
        <w:tc>
          <w:tcPr>
            <w:tcW w:w="2640" w:type="dxa"/>
          </w:tcPr>
          <w:p w14:paraId="5D7E2480" w14:textId="77777777" w:rsidR="003A1A6E" w:rsidRDefault="000E23F5">
            <w:r>
              <w:t>Create sub group resource in case multiple members belong to same member CSE</w:t>
            </w:r>
          </w:p>
        </w:tc>
        <w:tc>
          <w:tcPr>
            <w:tcW w:w="2640" w:type="dxa"/>
          </w:tcPr>
          <w:p w14:paraId="4B4B36CA" w14:textId="77777777" w:rsidR="003A1A6E" w:rsidRDefault="003A1A6E"/>
        </w:tc>
      </w:tr>
      <w:tr w:rsidR="003A1A6E" w14:paraId="69D95785" w14:textId="77777777">
        <w:tc>
          <w:tcPr>
            <w:tcW w:w="2640" w:type="dxa"/>
          </w:tcPr>
          <w:p w14:paraId="4EBB0B96" w14:textId="77777777" w:rsidR="003A1A6E" w:rsidRDefault="000E23F5">
            <w:r>
              <w:t>CE/GMG/00003/00003</w:t>
            </w:r>
          </w:p>
        </w:tc>
        <w:tc>
          <w:tcPr>
            <w:tcW w:w="2640" w:type="dxa"/>
          </w:tcPr>
          <w:p w14:paraId="78B858DF" w14:textId="77777777" w:rsidR="003A1A6E" w:rsidRDefault="000E23F5">
            <w:r>
              <w:t>Create &lt;subscription&gt; resource via group without aggregating notifications</w:t>
            </w:r>
          </w:p>
        </w:tc>
        <w:tc>
          <w:tcPr>
            <w:tcW w:w="2640" w:type="dxa"/>
          </w:tcPr>
          <w:p w14:paraId="53366BFB" w14:textId="77777777" w:rsidR="003A1A6E" w:rsidRDefault="003A1A6E"/>
        </w:tc>
      </w:tr>
      <w:tr w:rsidR="003A1A6E" w14:paraId="54B0C6FA" w14:textId="77777777">
        <w:tc>
          <w:tcPr>
            <w:tcW w:w="2640" w:type="dxa"/>
          </w:tcPr>
          <w:p w14:paraId="51FF7344" w14:textId="77777777" w:rsidR="003A1A6E" w:rsidRDefault="000E23F5">
            <w:r>
              <w:t>CE/GMG/00003/00004</w:t>
            </w:r>
          </w:p>
        </w:tc>
        <w:tc>
          <w:tcPr>
            <w:tcW w:w="2640" w:type="dxa"/>
          </w:tcPr>
          <w:p w14:paraId="4FF5CB66" w14:textId="77777777" w:rsidR="003A1A6E" w:rsidRDefault="000E23F5">
            <w:r>
              <w:t>Create &lt;subscription&gt; resource via group and aggregate notifications</w:t>
            </w:r>
          </w:p>
        </w:tc>
        <w:tc>
          <w:tcPr>
            <w:tcW w:w="2640" w:type="dxa"/>
          </w:tcPr>
          <w:p w14:paraId="2388DDC6" w14:textId="77777777" w:rsidR="003A1A6E" w:rsidRDefault="003A1A6E"/>
        </w:tc>
      </w:tr>
      <w:tr w:rsidR="003A1A6E" w14:paraId="69A6E227" w14:textId="77777777">
        <w:tc>
          <w:tcPr>
            <w:tcW w:w="2640" w:type="dxa"/>
          </w:tcPr>
          <w:p w14:paraId="1CCE3AB1" w14:textId="77777777" w:rsidR="003A1A6E" w:rsidRDefault="000E23F5">
            <w:r>
              <w:t>CE/GMG/00003/00005</w:t>
            </w:r>
          </w:p>
        </w:tc>
        <w:tc>
          <w:tcPr>
            <w:tcW w:w="2640" w:type="dxa"/>
          </w:tcPr>
          <w:p w14:paraId="2EAE51EC" w14:textId="77777777" w:rsidR="003A1A6E" w:rsidRDefault="000E23F5">
            <w:r>
              <w:t>Support the membersAccessControlPolicyIDs attribute of &lt;group&gt; resource</w:t>
            </w:r>
          </w:p>
        </w:tc>
        <w:tc>
          <w:tcPr>
            <w:tcW w:w="2640" w:type="dxa"/>
          </w:tcPr>
          <w:p w14:paraId="7089985C" w14:textId="77777777" w:rsidR="003A1A6E" w:rsidRDefault="000E23F5">
            <w:r>
              <w:rPr>
                <w:i/>
                <w:iCs/>
              </w:rPr>
              <w:t>TP/oneM2M/CSE/DMR/UPD/015_GRP/MACP</w:t>
            </w:r>
          </w:p>
        </w:tc>
      </w:tr>
      <w:tr w:rsidR="003A1A6E" w14:paraId="3ABEFB8D" w14:textId="77777777">
        <w:tc>
          <w:tcPr>
            <w:tcW w:w="2640" w:type="dxa"/>
          </w:tcPr>
          <w:p w14:paraId="423EDF30" w14:textId="77777777" w:rsidR="003A1A6E" w:rsidRDefault="000E23F5">
            <w:r>
              <w:t>CE/PCH/00001/00001</w:t>
            </w:r>
          </w:p>
        </w:tc>
        <w:tc>
          <w:tcPr>
            <w:tcW w:w="2640" w:type="dxa"/>
          </w:tcPr>
          <w:p w14:paraId="0105194C" w14:textId="77777777" w:rsidR="003A1A6E" w:rsidRDefault="000E23F5">
            <w:r>
              <w:t>Polling Channel resource management</w:t>
            </w:r>
          </w:p>
        </w:tc>
        <w:tc>
          <w:tcPr>
            <w:tcW w:w="2640" w:type="dxa"/>
          </w:tcPr>
          <w:p w14:paraId="3BA81874" w14:textId="77777777" w:rsidR="003A1A6E" w:rsidRDefault="000E23F5">
            <w:r>
              <w:rPr>
                <w:i/>
                <w:iCs/>
              </w:rPr>
              <w:t>TP/oneM2M/CSE/DMR/CRE/001_PCH/AE</w:t>
            </w:r>
            <w:r>
              <w:br/>
            </w:r>
            <w:r>
              <w:rPr>
                <w:i/>
                <w:iCs/>
              </w:rPr>
              <w:t>TP/oneM2M/CSE/DMR/CRE/002_PCH</w:t>
            </w:r>
            <w:r>
              <w:br/>
            </w:r>
            <w:r>
              <w:rPr>
                <w:i/>
                <w:iCs/>
              </w:rPr>
              <w:t>TP/oneM2M/CSE/DMR/CRE/003_PCH</w:t>
            </w:r>
            <w:r>
              <w:br/>
            </w:r>
            <w:r>
              <w:rPr>
                <w:i/>
                <w:iCs/>
              </w:rPr>
              <w:t>TP/oneM2M/CSE/DMR/RET/001_PCH</w:t>
            </w:r>
            <w:r>
              <w:br/>
            </w:r>
            <w:r>
              <w:rPr>
                <w:i/>
                <w:iCs/>
              </w:rPr>
              <w:t>TP/oneM2M/CSE/DMR/UPD/001_PCH/LBL</w:t>
            </w:r>
            <w:r>
              <w:br/>
            </w:r>
            <w:r>
              <w:rPr>
                <w:i/>
                <w:iCs/>
              </w:rPr>
              <w:t>TP/oneM2M/CSE/DMR/UPD/002_PCH/LBL</w:t>
            </w:r>
            <w:r>
              <w:br/>
            </w:r>
            <w:r>
              <w:rPr>
                <w:i/>
                <w:iCs/>
              </w:rPr>
              <w:t>TP/oneM2M/CSE/DMR/UPD/003_PCH TP/oneM2M/CSE/DMR/UPD/007_PCH/CT</w:t>
            </w:r>
            <w:r>
              <w:br/>
            </w:r>
            <w:r>
              <w:rPr>
                <w:i/>
                <w:iCs/>
              </w:rPr>
              <w:t>TP/oneM2M/CSE/DMR/UPD/009_PCH/EXC TP/oneM2M/CSE/DMR/DEL/001_PCH</w:t>
            </w:r>
          </w:p>
        </w:tc>
      </w:tr>
      <w:tr w:rsidR="003A1A6E" w14:paraId="055462E9" w14:textId="77777777">
        <w:tc>
          <w:tcPr>
            <w:tcW w:w="2640" w:type="dxa"/>
          </w:tcPr>
          <w:p w14:paraId="4BC51442" w14:textId="77777777" w:rsidR="003A1A6E" w:rsidRDefault="000E23F5">
            <w:r>
              <w:t>CE/PCH/00002/00001</w:t>
            </w:r>
          </w:p>
        </w:tc>
        <w:tc>
          <w:tcPr>
            <w:tcW w:w="2640" w:type="dxa"/>
          </w:tcPr>
          <w:p w14:paraId="62A6FF1E" w14:textId="77777777" w:rsidR="003A1A6E" w:rsidRDefault="000E23F5">
            <w:r>
              <w:t>Long Polling Procedure</w:t>
            </w:r>
          </w:p>
        </w:tc>
        <w:tc>
          <w:tcPr>
            <w:tcW w:w="2640" w:type="dxa"/>
          </w:tcPr>
          <w:p w14:paraId="3B960541" w14:textId="77777777" w:rsidR="003A1A6E" w:rsidRDefault="000E23F5">
            <w:r>
              <w:rPr>
                <w:i/>
                <w:iCs/>
              </w:rPr>
              <w:t>TP/oneM2M/CSE/PCH/001</w:t>
            </w:r>
            <w:r>
              <w:br/>
            </w:r>
            <w:r>
              <w:rPr>
                <w:i/>
                <w:iCs/>
              </w:rPr>
              <w:t>TP/oneM2M/CSE/PCH/002</w:t>
            </w:r>
            <w:r>
              <w:br/>
            </w:r>
            <w:r>
              <w:rPr>
                <w:i/>
                <w:iCs/>
              </w:rPr>
              <w:t>TP/oneM2M/CSE/PCH/003</w:t>
            </w:r>
            <w:r>
              <w:br/>
            </w:r>
            <w:r>
              <w:rPr>
                <w:i/>
                <w:iCs/>
              </w:rPr>
              <w:t>TP/oneM2M/CSE/PCH/004</w:t>
            </w:r>
            <w:r>
              <w:br/>
            </w:r>
            <w:r>
              <w:rPr>
                <w:i/>
                <w:iCs/>
              </w:rPr>
              <w:t>TP/oneM2M/CSE/PCH/005_XXX</w:t>
            </w:r>
            <w:r>
              <w:br/>
            </w:r>
            <w:r>
              <w:rPr>
                <w:i/>
                <w:iCs/>
              </w:rPr>
              <w:t>TP/oneM2M/CSE/PCH/006</w:t>
            </w:r>
          </w:p>
        </w:tc>
      </w:tr>
    </w:tbl>
    <w:p w14:paraId="11634563" w14:textId="77777777" w:rsidR="003A1A6E" w:rsidRDefault="003A1A6E"/>
    <w:p w14:paraId="2869980B" w14:textId="77777777" w:rsidR="003A1A6E" w:rsidRDefault="000E23F5">
      <w:pPr>
        <w:pStyle w:val="TableCaption"/>
      </w:pPr>
      <w:r>
        <w:t>Table A-2: Mapping of feature to Test Purposes for AE</w:t>
      </w:r>
    </w:p>
    <w:tbl>
      <w:tblPr>
        <w:tblStyle w:val="Table"/>
        <w:tblW w:w="5000" w:type="pct"/>
        <w:tblLayout w:type="fixed"/>
        <w:tblLook w:val="0020" w:firstRow="1" w:lastRow="0" w:firstColumn="0" w:lastColumn="0" w:noHBand="0" w:noVBand="0"/>
        <w:tblCaption w:val="Table A-2: Mapping of feature to Test Purposes for AE"/>
      </w:tblPr>
      <w:tblGrid>
        <w:gridCol w:w="3209"/>
        <w:gridCol w:w="3210"/>
        <w:gridCol w:w="3210"/>
      </w:tblGrid>
      <w:tr w:rsidR="003A1A6E" w14:paraId="6636D003"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75FAB6DC" w14:textId="77777777" w:rsidR="003A1A6E" w:rsidRDefault="000E23F5">
            <w:r>
              <w:t>Feature ID</w:t>
            </w:r>
          </w:p>
        </w:tc>
        <w:tc>
          <w:tcPr>
            <w:tcW w:w="2640" w:type="dxa"/>
          </w:tcPr>
          <w:p w14:paraId="2E460019" w14:textId="77777777" w:rsidR="003A1A6E" w:rsidRDefault="000E23F5">
            <w:r>
              <w:t>Description</w:t>
            </w:r>
          </w:p>
        </w:tc>
        <w:tc>
          <w:tcPr>
            <w:tcW w:w="2640" w:type="dxa"/>
          </w:tcPr>
          <w:p w14:paraId="4E7E8165" w14:textId="77777777" w:rsidR="003A1A6E" w:rsidRDefault="000E23F5">
            <w:r>
              <w:rPr>
                <w:i/>
                <w:iCs/>
              </w:rPr>
              <w:t>Mapped Test Purposes</w:t>
            </w:r>
          </w:p>
        </w:tc>
      </w:tr>
      <w:tr w:rsidR="003A1A6E" w14:paraId="0FD6C6DF" w14:textId="77777777">
        <w:tc>
          <w:tcPr>
            <w:tcW w:w="2640" w:type="dxa"/>
          </w:tcPr>
          <w:p w14:paraId="5FD6F880" w14:textId="77777777" w:rsidR="003A1A6E" w:rsidRDefault="000E23F5">
            <w:r>
              <w:rPr>
                <w:i/>
                <w:iCs/>
              </w:rPr>
              <w:t>AE/GEN/00001</w:t>
            </w:r>
          </w:p>
        </w:tc>
        <w:tc>
          <w:tcPr>
            <w:tcW w:w="2640" w:type="dxa"/>
          </w:tcPr>
          <w:p w14:paraId="5508388A" w14:textId="77777777" w:rsidR="003A1A6E" w:rsidRDefault="000E23F5">
            <w:r>
              <w:t>Support one of the format of resource identification</w:t>
            </w:r>
          </w:p>
        </w:tc>
        <w:tc>
          <w:tcPr>
            <w:tcW w:w="2640" w:type="dxa"/>
          </w:tcPr>
          <w:p w14:paraId="376DF182" w14:textId="77777777" w:rsidR="003A1A6E" w:rsidRDefault="000E23F5">
            <w:r>
              <w:t>TP/oneM2M/AE/GEN/CRE/001_CSR</w:t>
            </w:r>
            <w:r>
              <w:br/>
              <w:t>TP/oneM2M/AE/GEN/CRE/001_SPR</w:t>
            </w:r>
            <w:r>
              <w:br/>
            </w:r>
            <w:r>
              <w:t>TP/oneM2M/AE/GEN/CRE/001_ABS</w:t>
            </w:r>
            <w:r>
              <w:br/>
              <w:t>TP/oneM2M/AE/GEN/CRE/002_CSR</w:t>
            </w:r>
            <w:r>
              <w:br/>
              <w:t>TP/oneM2M/AE/GEN/CRE/002_SPR</w:t>
            </w:r>
            <w:r>
              <w:br/>
              <w:t>TP/oneM2M/AE/GEN/CRE/002_ABS</w:t>
            </w:r>
            <w:r>
              <w:br/>
            </w:r>
            <w:r>
              <w:lastRenderedPageBreak/>
              <w:t>TP/oneM2M/AE/GEN/UPD/001_CSR</w:t>
            </w:r>
            <w:r>
              <w:br/>
              <w:t>TP/oneM2M/AE/GEN/UPD/001_SPR</w:t>
            </w:r>
            <w:r>
              <w:br/>
              <w:t>TP/oneM2M/AE/GEN/UPD/001_ABS</w:t>
            </w:r>
            <w:r>
              <w:br/>
              <w:t>TP/oneM2M/AE/GEN/UPD/002_CSR</w:t>
            </w:r>
            <w:r>
              <w:br/>
              <w:t>TP/oneM2M/AE/GEN/UPD/002_SPR</w:t>
            </w:r>
            <w:r>
              <w:br/>
              <w:t>TP/oneM2M/AE/GEN/UPD/002_ABS</w:t>
            </w:r>
            <w:r>
              <w:br/>
              <w:t>TP/oneM2M/AE/GEN/RET/001_CSR</w:t>
            </w:r>
            <w:r>
              <w:br/>
              <w:t>TP/oneM2M/AE/GEN/RET/001_SPR</w:t>
            </w:r>
            <w:r>
              <w:br/>
              <w:t>TP/oneM2M/AE/GEN/RET/001_ABS</w:t>
            </w:r>
            <w:r>
              <w:br/>
              <w:t>TP/oneM2M/AE/GEN/RET/002_CSR</w:t>
            </w:r>
            <w:r>
              <w:br/>
              <w:t>TP/oneM2M/AE/GEN/RET/002_SPR</w:t>
            </w:r>
            <w:r>
              <w:br/>
              <w:t>TP/oneM2M/AE/GEN/RET/002_ABS</w:t>
            </w:r>
            <w:r>
              <w:br/>
              <w:t>TP/oneM2M/AE/GEN/DEL/001_CSR</w:t>
            </w:r>
            <w:r>
              <w:br/>
              <w:t>TP/oneM2M/AE/GEN/DE</w:t>
            </w:r>
            <w:r>
              <w:t>L/001_SPR</w:t>
            </w:r>
            <w:r>
              <w:br/>
              <w:t>TP/oneM2M/AE/GEN/DEL/001_ABS</w:t>
            </w:r>
            <w:r>
              <w:br/>
              <w:t>TP/oneM2M/AE/GEN/DEL/002_CSR</w:t>
            </w:r>
            <w:r>
              <w:br/>
              <w:t>TP/oneM2M/AE/GEN/DEL/002_SPR</w:t>
            </w:r>
            <w:r>
              <w:br/>
              <w:t>TP/oneM2M/AE/GEN/DEL/002_ABS</w:t>
            </w:r>
          </w:p>
        </w:tc>
      </w:tr>
      <w:tr w:rsidR="003A1A6E" w14:paraId="004652A3" w14:textId="77777777">
        <w:tc>
          <w:tcPr>
            <w:tcW w:w="2640" w:type="dxa"/>
          </w:tcPr>
          <w:p w14:paraId="3D9806CB" w14:textId="77777777" w:rsidR="003A1A6E" w:rsidRDefault="000E23F5">
            <w:r>
              <w:rPr>
                <w:i/>
                <w:iCs/>
              </w:rPr>
              <w:lastRenderedPageBreak/>
              <w:t>AE/GEN/00002/00001</w:t>
            </w:r>
          </w:p>
        </w:tc>
        <w:tc>
          <w:tcPr>
            <w:tcW w:w="2640" w:type="dxa"/>
          </w:tcPr>
          <w:p w14:paraId="0C4972EA" w14:textId="77777777" w:rsidR="003A1A6E" w:rsidRDefault="000E23F5">
            <w:r>
              <w:t>Support create request</w:t>
            </w:r>
          </w:p>
        </w:tc>
        <w:tc>
          <w:tcPr>
            <w:tcW w:w="2640" w:type="dxa"/>
          </w:tcPr>
          <w:p w14:paraId="78CA3453" w14:textId="77777777" w:rsidR="003A1A6E" w:rsidRDefault="000E23F5">
            <w:r>
              <w:t>TP/oneM2M/AE/DMR/CRE/001</w:t>
            </w:r>
          </w:p>
        </w:tc>
      </w:tr>
      <w:tr w:rsidR="003A1A6E" w14:paraId="504457AC" w14:textId="77777777">
        <w:tc>
          <w:tcPr>
            <w:tcW w:w="2640" w:type="dxa"/>
          </w:tcPr>
          <w:p w14:paraId="24DCDBB5" w14:textId="77777777" w:rsidR="003A1A6E" w:rsidRDefault="000E23F5">
            <w:r>
              <w:rPr>
                <w:i/>
                <w:iCs/>
              </w:rPr>
              <w:t>AE/DMR/00002/00001</w:t>
            </w:r>
          </w:p>
        </w:tc>
        <w:tc>
          <w:tcPr>
            <w:tcW w:w="2640" w:type="dxa"/>
          </w:tcPr>
          <w:p w14:paraId="47E573D7" w14:textId="77777777" w:rsidR="003A1A6E" w:rsidRDefault="000E23F5">
            <w:r>
              <w:t>Support create contentInstance</w:t>
            </w:r>
          </w:p>
        </w:tc>
        <w:tc>
          <w:tcPr>
            <w:tcW w:w="2640" w:type="dxa"/>
          </w:tcPr>
          <w:p w14:paraId="4899D31A" w14:textId="77777777" w:rsidR="003A1A6E" w:rsidRDefault="000E23F5">
            <w:r>
              <w:t>TP/oneM2M/AE/DMR/CRE/002</w:t>
            </w:r>
          </w:p>
        </w:tc>
      </w:tr>
      <w:tr w:rsidR="003A1A6E" w14:paraId="666F2257" w14:textId="77777777">
        <w:tc>
          <w:tcPr>
            <w:tcW w:w="2640" w:type="dxa"/>
          </w:tcPr>
          <w:p w14:paraId="68E44968" w14:textId="77777777" w:rsidR="003A1A6E" w:rsidRDefault="000E23F5">
            <w:r>
              <w:rPr>
                <w:i/>
                <w:iCs/>
              </w:rPr>
              <w:t>AE/REG/00002/00001</w:t>
            </w:r>
          </w:p>
        </w:tc>
        <w:tc>
          <w:tcPr>
            <w:tcW w:w="2640" w:type="dxa"/>
          </w:tcPr>
          <w:p w14:paraId="18E11883" w14:textId="77777777" w:rsidR="003A1A6E" w:rsidRDefault="000E23F5">
            <w:r>
              <w:t>Create &lt;AE&gt;</w:t>
            </w:r>
          </w:p>
        </w:tc>
        <w:tc>
          <w:tcPr>
            <w:tcW w:w="2640" w:type="dxa"/>
          </w:tcPr>
          <w:p w14:paraId="0E762B7D" w14:textId="77777777" w:rsidR="003A1A6E" w:rsidRDefault="000E23F5">
            <w:r>
              <w:t>TP/oneM2M/AE/REG//CRE/001</w:t>
            </w:r>
            <w:r>
              <w:br/>
              <w:t>TP/oneM2M/AE/REG/CRE/002_RR</w:t>
            </w:r>
          </w:p>
        </w:tc>
      </w:tr>
      <w:tr w:rsidR="003A1A6E" w14:paraId="76FAA5C1" w14:textId="77777777">
        <w:tc>
          <w:tcPr>
            <w:tcW w:w="2640" w:type="dxa"/>
          </w:tcPr>
          <w:p w14:paraId="50854BD4" w14:textId="77777777" w:rsidR="003A1A6E" w:rsidRDefault="000E23F5">
            <w:r>
              <w:rPr>
                <w:i/>
                <w:iCs/>
              </w:rPr>
              <w:t>AE/GEN/00003/00001</w:t>
            </w:r>
          </w:p>
        </w:tc>
        <w:tc>
          <w:tcPr>
            <w:tcW w:w="2640" w:type="dxa"/>
          </w:tcPr>
          <w:p w14:paraId="24BAF742" w14:textId="77777777" w:rsidR="003A1A6E" w:rsidRDefault="000E23F5">
            <w:r>
              <w:t>Create &lt;AE&gt; with resourceName</w:t>
            </w:r>
          </w:p>
        </w:tc>
        <w:tc>
          <w:tcPr>
            <w:tcW w:w="2640" w:type="dxa"/>
          </w:tcPr>
          <w:p w14:paraId="33AC6064" w14:textId="77777777" w:rsidR="003A1A6E" w:rsidRDefault="000E23F5">
            <w:r>
              <w:t>TP/oneM2M/AE/REG/CRE/002_RN</w:t>
            </w:r>
          </w:p>
        </w:tc>
      </w:tr>
      <w:tr w:rsidR="003A1A6E" w14:paraId="47DC80E2" w14:textId="77777777">
        <w:tc>
          <w:tcPr>
            <w:tcW w:w="2640" w:type="dxa"/>
          </w:tcPr>
          <w:p w14:paraId="08B5DD9E" w14:textId="77777777" w:rsidR="003A1A6E" w:rsidRDefault="000E23F5">
            <w:r>
              <w:rPr>
                <w:i/>
                <w:iCs/>
              </w:rPr>
              <w:t>AE/GEN/00003/00002</w:t>
            </w:r>
          </w:p>
        </w:tc>
        <w:tc>
          <w:tcPr>
            <w:tcW w:w="2640" w:type="dxa"/>
          </w:tcPr>
          <w:p w14:paraId="4403BDA8" w14:textId="77777777" w:rsidR="003A1A6E" w:rsidRDefault="000E23F5">
            <w:r>
              <w:t>Create &lt;AE&gt; with expirationTime</w:t>
            </w:r>
          </w:p>
        </w:tc>
        <w:tc>
          <w:tcPr>
            <w:tcW w:w="2640" w:type="dxa"/>
          </w:tcPr>
          <w:p w14:paraId="5E8FA5E7" w14:textId="77777777" w:rsidR="003A1A6E" w:rsidRDefault="000E23F5">
            <w:r>
              <w:t>TP/oneM2M/AE/REG/CRE/002_ET</w:t>
            </w:r>
          </w:p>
        </w:tc>
      </w:tr>
      <w:tr w:rsidR="003A1A6E" w14:paraId="78FDA7C4" w14:textId="77777777">
        <w:tc>
          <w:tcPr>
            <w:tcW w:w="2640" w:type="dxa"/>
          </w:tcPr>
          <w:p w14:paraId="71494281" w14:textId="77777777" w:rsidR="003A1A6E" w:rsidRDefault="000E23F5">
            <w:r>
              <w:rPr>
                <w:i/>
                <w:iCs/>
              </w:rPr>
              <w:t>AE/DIS/00001/00017</w:t>
            </w:r>
          </w:p>
        </w:tc>
        <w:tc>
          <w:tcPr>
            <w:tcW w:w="2640" w:type="dxa"/>
          </w:tcPr>
          <w:p w14:paraId="228937FD" w14:textId="77777777" w:rsidR="003A1A6E" w:rsidRDefault="000E23F5">
            <w:r>
              <w:t>Create &lt;AE&gt; with labels</w:t>
            </w:r>
          </w:p>
        </w:tc>
        <w:tc>
          <w:tcPr>
            <w:tcW w:w="2640" w:type="dxa"/>
          </w:tcPr>
          <w:p w14:paraId="0535B8C2" w14:textId="77777777" w:rsidR="003A1A6E" w:rsidRDefault="000E23F5">
            <w:r>
              <w:t>TP/oneM2M/AE/REG/CRE/002_LBL</w:t>
            </w:r>
          </w:p>
        </w:tc>
      </w:tr>
      <w:tr w:rsidR="003A1A6E" w14:paraId="5D040E21" w14:textId="77777777">
        <w:tc>
          <w:tcPr>
            <w:tcW w:w="2640" w:type="dxa"/>
          </w:tcPr>
          <w:p w14:paraId="3619FA5F" w14:textId="77777777" w:rsidR="003A1A6E" w:rsidRDefault="000E23F5">
            <w:r>
              <w:rPr>
                <w:i/>
                <w:iCs/>
              </w:rPr>
              <w:t>AE/REG/00002/00002</w:t>
            </w:r>
          </w:p>
        </w:tc>
        <w:tc>
          <w:tcPr>
            <w:tcW w:w="2640" w:type="dxa"/>
          </w:tcPr>
          <w:p w14:paraId="1DA6E535" w14:textId="77777777" w:rsidR="003A1A6E" w:rsidRDefault="000E23F5">
            <w:r>
              <w:t>Create &lt;AE&gt; with applicationName</w:t>
            </w:r>
          </w:p>
        </w:tc>
        <w:tc>
          <w:tcPr>
            <w:tcW w:w="2640" w:type="dxa"/>
          </w:tcPr>
          <w:p w14:paraId="26B3DBCD" w14:textId="77777777" w:rsidR="003A1A6E" w:rsidRDefault="000E23F5">
            <w:r>
              <w:t>TP/oneM2M/AE/REG/CRE/002_APN</w:t>
            </w:r>
          </w:p>
        </w:tc>
      </w:tr>
      <w:tr w:rsidR="003A1A6E" w14:paraId="6B46326A" w14:textId="77777777">
        <w:tc>
          <w:tcPr>
            <w:tcW w:w="2640" w:type="dxa"/>
          </w:tcPr>
          <w:p w14:paraId="7F9EECD7" w14:textId="77777777" w:rsidR="003A1A6E" w:rsidRDefault="000E23F5">
            <w:r>
              <w:rPr>
                <w:i/>
                <w:iCs/>
              </w:rPr>
              <w:t>AE/DMR/00001/00001</w:t>
            </w:r>
          </w:p>
        </w:tc>
        <w:tc>
          <w:tcPr>
            <w:tcW w:w="2640" w:type="dxa"/>
          </w:tcPr>
          <w:p w14:paraId="0EF0E0AE" w14:textId="77777777" w:rsidR="003A1A6E" w:rsidRDefault="000E23F5">
            <w:r>
              <w:t>Create &lt;container&gt; with no attribute set</w:t>
            </w:r>
          </w:p>
        </w:tc>
        <w:tc>
          <w:tcPr>
            <w:tcW w:w="2640" w:type="dxa"/>
          </w:tcPr>
          <w:p w14:paraId="49E82E54" w14:textId="77777777" w:rsidR="003A1A6E" w:rsidRDefault="000E23F5">
            <w:r>
              <w:t>TP/oneM2M/AE/DMR/CRE/001</w:t>
            </w:r>
          </w:p>
        </w:tc>
      </w:tr>
      <w:tr w:rsidR="003A1A6E" w14:paraId="0858F82A" w14:textId="77777777">
        <w:tc>
          <w:tcPr>
            <w:tcW w:w="2640" w:type="dxa"/>
          </w:tcPr>
          <w:p w14:paraId="7F090DE8" w14:textId="77777777" w:rsidR="003A1A6E" w:rsidRDefault="000E23F5">
            <w:r>
              <w:rPr>
                <w:i/>
                <w:iCs/>
              </w:rPr>
              <w:t>AE/GEN/00003/00001</w:t>
            </w:r>
          </w:p>
        </w:tc>
        <w:tc>
          <w:tcPr>
            <w:tcW w:w="2640" w:type="dxa"/>
          </w:tcPr>
          <w:p w14:paraId="196771CC" w14:textId="77777777" w:rsidR="003A1A6E" w:rsidRDefault="000E23F5">
            <w:r>
              <w:t xml:space="preserve">Create &lt;container&gt; with </w:t>
            </w:r>
            <w:r>
              <w:rPr>
                <w:i/>
                <w:iCs/>
              </w:rPr>
              <w:t>resourceName</w:t>
            </w:r>
          </w:p>
        </w:tc>
        <w:tc>
          <w:tcPr>
            <w:tcW w:w="2640" w:type="dxa"/>
          </w:tcPr>
          <w:p w14:paraId="308563F8" w14:textId="77777777" w:rsidR="003A1A6E" w:rsidRDefault="000E23F5">
            <w:r>
              <w:t>TP/oneM2M/AE/DMR/CRE/004_RN</w:t>
            </w:r>
          </w:p>
        </w:tc>
      </w:tr>
      <w:tr w:rsidR="003A1A6E" w14:paraId="0610342C" w14:textId="77777777">
        <w:tc>
          <w:tcPr>
            <w:tcW w:w="2640" w:type="dxa"/>
          </w:tcPr>
          <w:p w14:paraId="58351948" w14:textId="77777777" w:rsidR="003A1A6E" w:rsidRDefault="000E23F5">
            <w:r>
              <w:rPr>
                <w:i/>
                <w:iCs/>
              </w:rPr>
              <w:lastRenderedPageBreak/>
              <w:t>AE/GEN/00003/00002</w:t>
            </w:r>
          </w:p>
        </w:tc>
        <w:tc>
          <w:tcPr>
            <w:tcW w:w="2640" w:type="dxa"/>
          </w:tcPr>
          <w:p w14:paraId="0817B793" w14:textId="77777777" w:rsidR="003A1A6E" w:rsidRDefault="000E23F5">
            <w:r>
              <w:t xml:space="preserve">Create &lt;container&gt; with </w:t>
            </w:r>
            <w:r>
              <w:rPr>
                <w:i/>
                <w:iCs/>
              </w:rPr>
              <w:t>expirationTime</w:t>
            </w:r>
          </w:p>
        </w:tc>
        <w:tc>
          <w:tcPr>
            <w:tcW w:w="2640" w:type="dxa"/>
          </w:tcPr>
          <w:p w14:paraId="10EA42C5" w14:textId="77777777" w:rsidR="003A1A6E" w:rsidRDefault="000E23F5">
            <w:r>
              <w:t>TP/oneM2M/AE/DMR/CRE/004_ET</w:t>
            </w:r>
          </w:p>
        </w:tc>
      </w:tr>
      <w:tr w:rsidR="003A1A6E" w14:paraId="6A640636" w14:textId="77777777">
        <w:tc>
          <w:tcPr>
            <w:tcW w:w="2640" w:type="dxa"/>
          </w:tcPr>
          <w:p w14:paraId="36AE1CBB" w14:textId="77777777" w:rsidR="003A1A6E" w:rsidRDefault="000E23F5">
            <w:r>
              <w:rPr>
                <w:i/>
                <w:iCs/>
              </w:rPr>
              <w:t>AE/DIS/00001/00017</w:t>
            </w:r>
          </w:p>
        </w:tc>
        <w:tc>
          <w:tcPr>
            <w:tcW w:w="2640" w:type="dxa"/>
          </w:tcPr>
          <w:p w14:paraId="5090F3DF" w14:textId="77777777" w:rsidR="003A1A6E" w:rsidRDefault="000E23F5">
            <w:r>
              <w:t xml:space="preserve">Create &lt;container&gt; with </w:t>
            </w:r>
            <w:r>
              <w:rPr>
                <w:i/>
                <w:iCs/>
              </w:rPr>
              <w:t>labels</w:t>
            </w:r>
          </w:p>
        </w:tc>
        <w:tc>
          <w:tcPr>
            <w:tcW w:w="2640" w:type="dxa"/>
          </w:tcPr>
          <w:p w14:paraId="63E885DB" w14:textId="77777777" w:rsidR="003A1A6E" w:rsidRDefault="000E23F5">
            <w:r>
              <w:t>TP/oneM2M/AE/DMR/CRE/004_LBL</w:t>
            </w:r>
          </w:p>
        </w:tc>
      </w:tr>
      <w:tr w:rsidR="003A1A6E" w14:paraId="6A909D62" w14:textId="77777777">
        <w:tc>
          <w:tcPr>
            <w:tcW w:w="2640" w:type="dxa"/>
          </w:tcPr>
          <w:p w14:paraId="1A4F35CA" w14:textId="77777777" w:rsidR="003A1A6E" w:rsidRDefault="000E23F5">
            <w:r>
              <w:rPr>
                <w:i/>
                <w:iCs/>
              </w:rPr>
              <w:t>AE/DMR/00001/00002</w:t>
            </w:r>
          </w:p>
        </w:tc>
        <w:tc>
          <w:tcPr>
            <w:tcW w:w="2640" w:type="dxa"/>
          </w:tcPr>
          <w:p w14:paraId="6BCF36A2" w14:textId="77777777" w:rsidR="003A1A6E" w:rsidRDefault="000E23F5">
            <w:r>
              <w:t xml:space="preserve">Create &lt;container&gt; with </w:t>
            </w:r>
            <w:r>
              <w:rPr>
                <w:i/>
                <w:iCs/>
              </w:rPr>
              <w:t>maxNrOfInstances</w:t>
            </w:r>
          </w:p>
        </w:tc>
        <w:tc>
          <w:tcPr>
            <w:tcW w:w="2640" w:type="dxa"/>
          </w:tcPr>
          <w:p w14:paraId="076FE429" w14:textId="77777777" w:rsidR="003A1A6E" w:rsidRDefault="000E23F5">
            <w:r>
              <w:t>TP/oneM2M/AE/DMR/CRE/004_MNI</w:t>
            </w:r>
          </w:p>
        </w:tc>
      </w:tr>
      <w:tr w:rsidR="003A1A6E" w14:paraId="4B82FF75" w14:textId="77777777">
        <w:tc>
          <w:tcPr>
            <w:tcW w:w="2640" w:type="dxa"/>
          </w:tcPr>
          <w:p w14:paraId="48F2A40C" w14:textId="77777777" w:rsidR="003A1A6E" w:rsidRDefault="000E23F5">
            <w:r>
              <w:rPr>
                <w:i/>
                <w:iCs/>
              </w:rPr>
              <w:t>AE/DMR/00001/00003</w:t>
            </w:r>
          </w:p>
        </w:tc>
        <w:tc>
          <w:tcPr>
            <w:tcW w:w="2640" w:type="dxa"/>
          </w:tcPr>
          <w:p w14:paraId="1F8C4C55" w14:textId="77777777" w:rsidR="003A1A6E" w:rsidRDefault="000E23F5">
            <w:r>
              <w:t xml:space="preserve">Create &lt;container&gt; with </w:t>
            </w:r>
            <w:r>
              <w:rPr>
                <w:i/>
                <w:iCs/>
              </w:rPr>
              <w:t>maxByteSize</w:t>
            </w:r>
          </w:p>
        </w:tc>
        <w:tc>
          <w:tcPr>
            <w:tcW w:w="2640" w:type="dxa"/>
          </w:tcPr>
          <w:p w14:paraId="645928E7" w14:textId="77777777" w:rsidR="003A1A6E" w:rsidRDefault="000E23F5">
            <w:r>
              <w:t>TP/oneM2M/AE/DMR/CRE/004_MBS</w:t>
            </w:r>
          </w:p>
        </w:tc>
      </w:tr>
      <w:tr w:rsidR="003A1A6E" w14:paraId="69EDAC79" w14:textId="77777777">
        <w:tc>
          <w:tcPr>
            <w:tcW w:w="2640" w:type="dxa"/>
          </w:tcPr>
          <w:p w14:paraId="7B8F07AA" w14:textId="77777777" w:rsidR="003A1A6E" w:rsidRDefault="000E23F5">
            <w:r>
              <w:rPr>
                <w:i/>
                <w:iCs/>
              </w:rPr>
              <w:t>AE/DMR/00001/00004</w:t>
            </w:r>
          </w:p>
        </w:tc>
        <w:tc>
          <w:tcPr>
            <w:tcW w:w="2640" w:type="dxa"/>
          </w:tcPr>
          <w:p w14:paraId="3925EEA2" w14:textId="77777777" w:rsidR="003A1A6E" w:rsidRDefault="000E23F5">
            <w:r>
              <w:t xml:space="preserve">Create &lt;container&gt; with </w:t>
            </w:r>
            <w:r>
              <w:rPr>
                <w:i/>
                <w:iCs/>
              </w:rPr>
              <w:t>maxInstanceAge</w:t>
            </w:r>
          </w:p>
        </w:tc>
        <w:tc>
          <w:tcPr>
            <w:tcW w:w="2640" w:type="dxa"/>
          </w:tcPr>
          <w:p w14:paraId="7F4089A6" w14:textId="77777777" w:rsidR="003A1A6E" w:rsidRDefault="000E23F5">
            <w:r>
              <w:t>TP/oneM2M/AE/DMR/CRE/004_MIA</w:t>
            </w:r>
          </w:p>
        </w:tc>
      </w:tr>
      <w:tr w:rsidR="003A1A6E" w14:paraId="429DF926" w14:textId="77777777">
        <w:tc>
          <w:tcPr>
            <w:tcW w:w="2640" w:type="dxa"/>
          </w:tcPr>
          <w:p w14:paraId="5DFE91DF" w14:textId="77777777" w:rsidR="003A1A6E" w:rsidRDefault="000E23F5">
            <w:r>
              <w:rPr>
                <w:i/>
                <w:iCs/>
              </w:rPr>
              <w:t>AE/GEN/00003/00001</w:t>
            </w:r>
          </w:p>
        </w:tc>
        <w:tc>
          <w:tcPr>
            <w:tcW w:w="2640" w:type="dxa"/>
          </w:tcPr>
          <w:p w14:paraId="0A2EF1C8" w14:textId="77777777" w:rsidR="003A1A6E" w:rsidRDefault="000E23F5">
            <w:r>
              <w:t xml:space="preserve">Create &lt;contentInstance&gt; with </w:t>
            </w:r>
            <w:r>
              <w:rPr>
                <w:i/>
                <w:iCs/>
              </w:rPr>
              <w:t>resourceName</w:t>
            </w:r>
          </w:p>
        </w:tc>
        <w:tc>
          <w:tcPr>
            <w:tcW w:w="2640" w:type="dxa"/>
          </w:tcPr>
          <w:p w14:paraId="45FE29FF" w14:textId="77777777" w:rsidR="003A1A6E" w:rsidRDefault="000E23F5">
            <w:r>
              <w:t>TP/oneM2M/AE/DMR/CRE/003_RN</w:t>
            </w:r>
          </w:p>
        </w:tc>
      </w:tr>
      <w:tr w:rsidR="003A1A6E" w14:paraId="32170662" w14:textId="77777777">
        <w:tc>
          <w:tcPr>
            <w:tcW w:w="2640" w:type="dxa"/>
          </w:tcPr>
          <w:p w14:paraId="416BF4A8" w14:textId="77777777" w:rsidR="003A1A6E" w:rsidRDefault="000E23F5">
            <w:r>
              <w:rPr>
                <w:i/>
                <w:iCs/>
              </w:rPr>
              <w:t>AE/GEN/00003/00002</w:t>
            </w:r>
          </w:p>
        </w:tc>
        <w:tc>
          <w:tcPr>
            <w:tcW w:w="2640" w:type="dxa"/>
          </w:tcPr>
          <w:p w14:paraId="6595A04E" w14:textId="77777777" w:rsidR="003A1A6E" w:rsidRDefault="000E23F5">
            <w:r>
              <w:t xml:space="preserve">Create &lt;contentInstance&gt; with </w:t>
            </w:r>
            <w:r>
              <w:rPr>
                <w:i/>
                <w:iCs/>
              </w:rPr>
              <w:t>expirationTime</w:t>
            </w:r>
          </w:p>
        </w:tc>
        <w:tc>
          <w:tcPr>
            <w:tcW w:w="2640" w:type="dxa"/>
          </w:tcPr>
          <w:p w14:paraId="3833B0EB" w14:textId="77777777" w:rsidR="003A1A6E" w:rsidRDefault="000E23F5">
            <w:r>
              <w:t>TP/oneM2M/AE/DMR/CRE/003_ET</w:t>
            </w:r>
          </w:p>
        </w:tc>
      </w:tr>
      <w:tr w:rsidR="003A1A6E" w14:paraId="61B3123E" w14:textId="77777777">
        <w:tc>
          <w:tcPr>
            <w:tcW w:w="2640" w:type="dxa"/>
          </w:tcPr>
          <w:p w14:paraId="385C9D5E" w14:textId="77777777" w:rsidR="003A1A6E" w:rsidRDefault="000E23F5">
            <w:r>
              <w:rPr>
                <w:i/>
                <w:iCs/>
              </w:rPr>
              <w:t>AE/DIS/00001/00017</w:t>
            </w:r>
          </w:p>
        </w:tc>
        <w:tc>
          <w:tcPr>
            <w:tcW w:w="2640" w:type="dxa"/>
          </w:tcPr>
          <w:p w14:paraId="540DE8BA" w14:textId="77777777" w:rsidR="003A1A6E" w:rsidRDefault="000E23F5">
            <w:r>
              <w:t xml:space="preserve">Create &lt;contentInstance&gt; with </w:t>
            </w:r>
            <w:r>
              <w:rPr>
                <w:i/>
                <w:iCs/>
              </w:rPr>
              <w:t>labels</w:t>
            </w:r>
          </w:p>
        </w:tc>
        <w:tc>
          <w:tcPr>
            <w:tcW w:w="2640" w:type="dxa"/>
          </w:tcPr>
          <w:p w14:paraId="34A60FA6" w14:textId="77777777" w:rsidR="003A1A6E" w:rsidRDefault="000E23F5">
            <w:r>
              <w:t>TP/oneM2M/AE/DMR/CRE/003_LBL</w:t>
            </w:r>
          </w:p>
        </w:tc>
      </w:tr>
      <w:tr w:rsidR="003A1A6E" w14:paraId="5E58076F" w14:textId="77777777">
        <w:tc>
          <w:tcPr>
            <w:tcW w:w="2640" w:type="dxa"/>
          </w:tcPr>
          <w:p w14:paraId="2DCFC48B" w14:textId="77777777" w:rsidR="003A1A6E" w:rsidRDefault="000E23F5">
            <w:r>
              <w:rPr>
                <w:i/>
                <w:iCs/>
              </w:rPr>
              <w:t>AE/DMR/00002/00002</w:t>
            </w:r>
          </w:p>
        </w:tc>
        <w:tc>
          <w:tcPr>
            <w:tcW w:w="2640" w:type="dxa"/>
          </w:tcPr>
          <w:p w14:paraId="16B3D12E" w14:textId="77777777" w:rsidR="003A1A6E" w:rsidRDefault="000E23F5">
            <w:r>
              <w:t xml:space="preserve">Create &lt;contentInstance&gt; with </w:t>
            </w:r>
            <w:r>
              <w:rPr>
                <w:i/>
                <w:iCs/>
              </w:rPr>
              <w:t>contentInfo</w:t>
            </w:r>
          </w:p>
        </w:tc>
        <w:tc>
          <w:tcPr>
            <w:tcW w:w="2640" w:type="dxa"/>
          </w:tcPr>
          <w:p w14:paraId="0B6C8C88" w14:textId="77777777" w:rsidR="003A1A6E" w:rsidRDefault="000E23F5">
            <w:r>
              <w:t>TP/oneM2M/AE/DMR/CRE/003_CNF</w:t>
            </w:r>
          </w:p>
        </w:tc>
      </w:tr>
      <w:tr w:rsidR="003A1A6E" w14:paraId="106DDF05" w14:textId="77777777">
        <w:tc>
          <w:tcPr>
            <w:tcW w:w="2640" w:type="dxa"/>
          </w:tcPr>
          <w:p w14:paraId="722218D8" w14:textId="77777777" w:rsidR="003A1A6E" w:rsidRDefault="000E23F5">
            <w:r>
              <w:rPr>
                <w:i/>
                <w:iCs/>
              </w:rPr>
              <w:t>AE/REG/00002/00003</w:t>
            </w:r>
          </w:p>
        </w:tc>
        <w:tc>
          <w:tcPr>
            <w:tcW w:w="2640" w:type="dxa"/>
          </w:tcPr>
          <w:p w14:paraId="21200969" w14:textId="77777777" w:rsidR="003A1A6E" w:rsidRDefault="000E23F5">
            <w:r>
              <w:t xml:space="preserve">Create &lt;AE&gt; with </w:t>
            </w:r>
            <w:r>
              <w:rPr>
                <w:i/>
                <w:iCs/>
              </w:rPr>
              <w:t>pointOfAccess</w:t>
            </w:r>
          </w:p>
        </w:tc>
        <w:tc>
          <w:tcPr>
            <w:tcW w:w="2640" w:type="dxa"/>
          </w:tcPr>
          <w:p w14:paraId="6515CD32" w14:textId="77777777" w:rsidR="003A1A6E" w:rsidRDefault="000E23F5">
            <w:r>
              <w:t>TP/oneM2M/AE/REG/CRE/002_POA</w:t>
            </w:r>
          </w:p>
        </w:tc>
      </w:tr>
      <w:tr w:rsidR="003A1A6E" w14:paraId="4930A984" w14:textId="77777777">
        <w:tc>
          <w:tcPr>
            <w:tcW w:w="2640" w:type="dxa"/>
          </w:tcPr>
          <w:p w14:paraId="62116CD9" w14:textId="77777777" w:rsidR="003A1A6E" w:rsidRDefault="000E23F5">
            <w:r>
              <w:rPr>
                <w:i/>
                <w:iCs/>
              </w:rPr>
              <w:t>AE/SUB/00001/00001</w:t>
            </w:r>
          </w:p>
        </w:tc>
        <w:tc>
          <w:tcPr>
            <w:tcW w:w="2640" w:type="dxa"/>
          </w:tcPr>
          <w:p w14:paraId="5189BD36" w14:textId="77777777" w:rsidR="003A1A6E" w:rsidRDefault="000E23F5">
            <w:r>
              <w:t>Create &lt;subscription&gt; with mandatory attributes [2]</w:t>
            </w:r>
          </w:p>
        </w:tc>
        <w:tc>
          <w:tcPr>
            <w:tcW w:w="2640" w:type="dxa"/>
          </w:tcPr>
          <w:p w14:paraId="2C2CAE8A" w14:textId="77777777" w:rsidR="003A1A6E" w:rsidRDefault="000E23F5">
            <w:r>
              <w:t>TP/oneM2M/AE/SUB/CRE/001</w:t>
            </w:r>
          </w:p>
        </w:tc>
      </w:tr>
      <w:tr w:rsidR="003A1A6E" w14:paraId="7FA8EA3E" w14:textId="77777777">
        <w:tc>
          <w:tcPr>
            <w:tcW w:w="2640" w:type="dxa"/>
          </w:tcPr>
          <w:p w14:paraId="6AE40E6F" w14:textId="77777777" w:rsidR="003A1A6E" w:rsidRDefault="000E23F5">
            <w:r>
              <w:rPr>
                <w:i/>
                <w:iCs/>
              </w:rPr>
              <w:t>AE/SUB/00004/00001</w:t>
            </w:r>
          </w:p>
        </w:tc>
        <w:tc>
          <w:tcPr>
            <w:tcW w:w="2640" w:type="dxa"/>
          </w:tcPr>
          <w:p w14:paraId="4A0A9E3A" w14:textId="77777777" w:rsidR="003A1A6E" w:rsidRDefault="000E23F5">
            <w:r>
              <w:t>Receiving a notification</w:t>
            </w:r>
          </w:p>
        </w:tc>
        <w:tc>
          <w:tcPr>
            <w:tcW w:w="2640" w:type="dxa"/>
          </w:tcPr>
          <w:p w14:paraId="1464F21C" w14:textId="77777777" w:rsidR="003A1A6E" w:rsidRDefault="003A1A6E"/>
        </w:tc>
      </w:tr>
      <w:tr w:rsidR="003A1A6E" w14:paraId="3BC2B11B" w14:textId="77777777">
        <w:tc>
          <w:tcPr>
            <w:tcW w:w="2640" w:type="dxa"/>
          </w:tcPr>
          <w:p w14:paraId="0E2F5712" w14:textId="77777777" w:rsidR="003A1A6E" w:rsidRDefault="000E23F5">
            <w:r>
              <w:t>GE/PCH/00001/00001</w:t>
            </w:r>
            <w:r>
              <w:br/>
              <w:t>GE/PCH/00001/00002</w:t>
            </w:r>
            <w:r>
              <w:br/>
              <w:t>GE/PCH/00001/00003</w:t>
            </w:r>
          </w:p>
        </w:tc>
        <w:tc>
          <w:tcPr>
            <w:tcW w:w="2640" w:type="dxa"/>
          </w:tcPr>
          <w:p w14:paraId="492BFB78" w14:textId="77777777" w:rsidR="003A1A6E" w:rsidRDefault="000E23F5">
            <w:r>
              <w:t>Polling Channel resource management</w:t>
            </w:r>
          </w:p>
        </w:tc>
        <w:tc>
          <w:tcPr>
            <w:tcW w:w="2640" w:type="dxa"/>
          </w:tcPr>
          <w:p w14:paraId="375B11B2" w14:textId="77777777" w:rsidR="003A1A6E" w:rsidRDefault="003A1A6E"/>
        </w:tc>
      </w:tr>
      <w:tr w:rsidR="003A1A6E" w14:paraId="3506D635" w14:textId="77777777">
        <w:tc>
          <w:tcPr>
            <w:tcW w:w="2640" w:type="dxa"/>
          </w:tcPr>
          <w:p w14:paraId="371131AD" w14:textId="77777777" w:rsidR="003A1A6E" w:rsidRDefault="000E23F5">
            <w:r>
              <w:rPr>
                <w:i/>
                <w:iCs/>
              </w:rPr>
              <w:t>GE/PCH/00002/00001</w:t>
            </w:r>
          </w:p>
        </w:tc>
        <w:tc>
          <w:tcPr>
            <w:tcW w:w="2640" w:type="dxa"/>
          </w:tcPr>
          <w:p w14:paraId="29AB7DA9" w14:textId="77777777" w:rsidR="003A1A6E" w:rsidRDefault="000E23F5">
            <w:r>
              <w:t>Long Polling Procedure</w:t>
            </w:r>
          </w:p>
        </w:tc>
        <w:tc>
          <w:tcPr>
            <w:tcW w:w="2640" w:type="dxa"/>
          </w:tcPr>
          <w:p w14:paraId="33007EA2" w14:textId="77777777" w:rsidR="003A1A6E" w:rsidRDefault="003A1A6E"/>
        </w:tc>
      </w:tr>
      <w:tr w:rsidR="003A1A6E" w14:paraId="462EC706" w14:textId="77777777">
        <w:tc>
          <w:tcPr>
            <w:tcW w:w="2640" w:type="dxa"/>
          </w:tcPr>
          <w:p w14:paraId="6254826C" w14:textId="77777777" w:rsidR="003A1A6E" w:rsidRDefault="000E23F5">
            <w:r>
              <w:rPr>
                <w:i/>
                <w:iCs/>
              </w:rPr>
              <w:t>AE/GEN/00002/00002</w:t>
            </w:r>
          </w:p>
        </w:tc>
        <w:tc>
          <w:tcPr>
            <w:tcW w:w="2640" w:type="dxa"/>
          </w:tcPr>
          <w:p w14:paraId="5F1C5AE6" w14:textId="77777777" w:rsidR="003A1A6E" w:rsidRDefault="000E23F5">
            <w:r>
              <w:t>Support Retrieve request targeting one resource</w:t>
            </w:r>
          </w:p>
        </w:tc>
        <w:tc>
          <w:tcPr>
            <w:tcW w:w="2640" w:type="dxa"/>
          </w:tcPr>
          <w:p w14:paraId="5DD81872" w14:textId="77777777" w:rsidR="003A1A6E" w:rsidRDefault="000E23F5">
            <w:r>
              <w:t>TP/oneM2M/AE/DMR/RET/001_CB</w:t>
            </w:r>
            <w:r>
              <w:br/>
              <w:t>TP/oneM2M/AE/DMR/RET/001_AE</w:t>
            </w:r>
            <w:r>
              <w:br/>
              <w:t>TP/oneM2M/AE/DMR/RET/001_CNT</w:t>
            </w:r>
          </w:p>
        </w:tc>
      </w:tr>
      <w:tr w:rsidR="003A1A6E" w14:paraId="4CBAB638" w14:textId="77777777">
        <w:tc>
          <w:tcPr>
            <w:tcW w:w="2640" w:type="dxa"/>
          </w:tcPr>
          <w:p w14:paraId="0B960374" w14:textId="77777777" w:rsidR="003A1A6E" w:rsidRDefault="000E23F5">
            <w:r>
              <w:rPr>
                <w:i/>
                <w:iCs/>
              </w:rPr>
              <w:t>AE/GEN/00002/00003</w:t>
            </w:r>
          </w:p>
        </w:tc>
        <w:tc>
          <w:tcPr>
            <w:tcW w:w="2640" w:type="dxa"/>
          </w:tcPr>
          <w:p w14:paraId="150F3D8E" w14:textId="77777777" w:rsidR="003A1A6E" w:rsidRDefault="000E23F5">
            <w:r>
              <w:t>Support Update request targeting one resource</w:t>
            </w:r>
          </w:p>
        </w:tc>
        <w:tc>
          <w:tcPr>
            <w:tcW w:w="2640" w:type="dxa"/>
          </w:tcPr>
          <w:p w14:paraId="04B91DD9" w14:textId="77777777" w:rsidR="003A1A6E" w:rsidRDefault="000E23F5">
            <w:r>
              <w:t>TP/oneM2M/AE/DMR/UPD/002_LBL\</w:t>
            </w:r>
          </w:p>
        </w:tc>
      </w:tr>
      <w:tr w:rsidR="003A1A6E" w14:paraId="4CF66695" w14:textId="77777777">
        <w:tc>
          <w:tcPr>
            <w:tcW w:w="2640" w:type="dxa"/>
          </w:tcPr>
          <w:p w14:paraId="31ED5883" w14:textId="77777777" w:rsidR="003A1A6E" w:rsidRDefault="000E23F5">
            <w:r>
              <w:rPr>
                <w:i/>
                <w:iCs/>
              </w:rPr>
              <w:t>AE/GEN/00002/00004</w:t>
            </w:r>
          </w:p>
        </w:tc>
        <w:tc>
          <w:tcPr>
            <w:tcW w:w="2640" w:type="dxa"/>
          </w:tcPr>
          <w:p w14:paraId="79696F14" w14:textId="77777777" w:rsidR="003A1A6E" w:rsidRDefault="000E23F5">
            <w:r>
              <w:t>Support Delete request targeting one resource</w:t>
            </w:r>
          </w:p>
        </w:tc>
        <w:tc>
          <w:tcPr>
            <w:tcW w:w="2640" w:type="dxa"/>
          </w:tcPr>
          <w:p w14:paraId="5CD75C22" w14:textId="77777777" w:rsidR="003A1A6E" w:rsidRDefault="000E23F5">
            <w:r>
              <w:t>TP/oneM2M/AE/DMR/DEL/003</w:t>
            </w:r>
          </w:p>
        </w:tc>
      </w:tr>
      <w:tr w:rsidR="003A1A6E" w14:paraId="725B2507" w14:textId="77777777">
        <w:tc>
          <w:tcPr>
            <w:tcW w:w="2640" w:type="dxa"/>
          </w:tcPr>
          <w:p w14:paraId="23CA40FD" w14:textId="77777777" w:rsidR="003A1A6E" w:rsidRDefault="000E23F5">
            <w:r>
              <w:rPr>
                <w:i/>
                <w:iCs/>
              </w:rPr>
              <w:t>AE/REG/00001/00001</w:t>
            </w:r>
          </w:p>
        </w:tc>
        <w:tc>
          <w:tcPr>
            <w:tcW w:w="2640" w:type="dxa"/>
          </w:tcPr>
          <w:p w14:paraId="212C021A" w14:textId="77777777" w:rsidR="003A1A6E" w:rsidRDefault="000E23F5">
            <w:r>
              <w:t>The Retrieval of &lt;CSEBase&gt; resource</w:t>
            </w:r>
          </w:p>
        </w:tc>
        <w:tc>
          <w:tcPr>
            <w:tcW w:w="2640" w:type="dxa"/>
          </w:tcPr>
          <w:p w14:paraId="30597145" w14:textId="77777777" w:rsidR="003A1A6E" w:rsidRDefault="000E23F5">
            <w:r>
              <w:t>TP/oneM2M/AE/DMR/RET/001_CB</w:t>
            </w:r>
          </w:p>
        </w:tc>
      </w:tr>
      <w:tr w:rsidR="003A1A6E" w14:paraId="67AFB660" w14:textId="77777777">
        <w:tc>
          <w:tcPr>
            <w:tcW w:w="2640" w:type="dxa"/>
          </w:tcPr>
          <w:p w14:paraId="2DA869E4" w14:textId="77777777" w:rsidR="003A1A6E" w:rsidRDefault="000E23F5">
            <w:r>
              <w:rPr>
                <w:i/>
                <w:iCs/>
              </w:rPr>
              <w:t>AE/REG/00002/00004</w:t>
            </w:r>
          </w:p>
        </w:tc>
        <w:tc>
          <w:tcPr>
            <w:tcW w:w="2640" w:type="dxa"/>
          </w:tcPr>
          <w:p w14:paraId="30F31C7B" w14:textId="77777777" w:rsidR="003A1A6E" w:rsidRDefault="000E23F5">
            <w:r>
              <w:t xml:space="preserve">Create &lt;AE&gt; with </w:t>
            </w:r>
            <w:r>
              <w:rPr>
                <w:i/>
                <w:iCs/>
              </w:rPr>
              <w:t>nodeLink</w:t>
            </w:r>
          </w:p>
        </w:tc>
        <w:tc>
          <w:tcPr>
            <w:tcW w:w="2640" w:type="dxa"/>
          </w:tcPr>
          <w:p w14:paraId="79986D8D" w14:textId="77777777" w:rsidR="003A1A6E" w:rsidRDefault="000E23F5">
            <w:r>
              <w:t>TP/oneM2M/AE/REG/CRE/002_NL</w:t>
            </w:r>
          </w:p>
        </w:tc>
      </w:tr>
      <w:tr w:rsidR="003A1A6E" w14:paraId="544C3F0A" w14:textId="77777777">
        <w:tc>
          <w:tcPr>
            <w:tcW w:w="2640" w:type="dxa"/>
          </w:tcPr>
          <w:p w14:paraId="5AF48054" w14:textId="77777777" w:rsidR="003A1A6E" w:rsidRDefault="000E23F5">
            <w:r>
              <w:rPr>
                <w:i/>
                <w:iCs/>
              </w:rPr>
              <w:t>AE/REG/00002/00005</w:t>
            </w:r>
          </w:p>
        </w:tc>
        <w:tc>
          <w:tcPr>
            <w:tcW w:w="2640" w:type="dxa"/>
          </w:tcPr>
          <w:p w14:paraId="70EBEF3A" w14:textId="77777777" w:rsidR="003A1A6E" w:rsidRDefault="000E23F5">
            <w:r>
              <w:t xml:space="preserve">Create &lt;AE&gt; with </w:t>
            </w:r>
            <w:r>
              <w:rPr>
                <w:i/>
                <w:iCs/>
              </w:rPr>
              <w:t>contentSerialization</w:t>
            </w:r>
          </w:p>
        </w:tc>
        <w:tc>
          <w:tcPr>
            <w:tcW w:w="2640" w:type="dxa"/>
          </w:tcPr>
          <w:p w14:paraId="264586AC" w14:textId="77777777" w:rsidR="003A1A6E" w:rsidRDefault="000E23F5">
            <w:r>
              <w:t>TP/oneM2M/AE/REG/CRE/002_CSZ</w:t>
            </w:r>
          </w:p>
        </w:tc>
      </w:tr>
      <w:tr w:rsidR="003A1A6E" w14:paraId="19D80630" w14:textId="77777777">
        <w:tc>
          <w:tcPr>
            <w:tcW w:w="2640" w:type="dxa"/>
          </w:tcPr>
          <w:p w14:paraId="0C1B3236" w14:textId="77777777" w:rsidR="003A1A6E" w:rsidRDefault="000E23F5">
            <w:r>
              <w:rPr>
                <w:i/>
                <w:iCs/>
              </w:rPr>
              <w:lastRenderedPageBreak/>
              <w:t>AE/GEN/00003/00002</w:t>
            </w:r>
          </w:p>
        </w:tc>
        <w:tc>
          <w:tcPr>
            <w:tcW w:w="2640" w:type="dxa"/>
          </w:tcPr>
          <w:p w14:paraId="0A61F15A" w14:textId="77777777" w:rsidR="003A1A6E" w:rsidRDefault="000E23F5">
            <w:r>
              <w:t xml:space="preserve">Update &lt;AE&gt; with </w:t>
            </w:r>
            <w:r>
              <w:rPr>
                <w:i/>
                <w:iCs/>
              </w:rPr>
              <w:t>expirationTime</w:t>
            </w:r>
          </w:p>
        </w:tc>
        <w:tc>
          <w:tcPr>
            <w:tcW w:w="2640" w:type="dxa"/>
          </w:tcPr>
          <w:p w14:paraId="6A74B1DB" w14:textId="77777777" w:rsidR="003A1A6E" w:rsidRDefault="000E23F5">
            <w:r>
              <w:t>TP/oneM2M/AE/DMR/UPD/001_ET\</w:t>
            </w:r>
          </w:p>
        </w:tc>
      </w:tr>
      <w:tr w:rsidR="003A1A6E" w14:paraId="31F1EFDE" w14:textId="77777777">
        <w:tc>
          <w:tcPr>
            <w:tcW w:w="2640" w:type="dxa"/>
          </w:tcPr>
          <w:p w14:paraId="0F721AEF" w14:textId="77777777" w:rsidR="003A1A6E" w:rsidRDefault="000E23F5">
            <w:r>
              <w:rPr>
                <w:i/>
                <w:iCs/>
              </w:rPr>
              <w:t>AE/DIS/00001/00017</w:t>
            </w:r>
          </w:p>
        </w:tc>
        <w:tc>
          <w:tcPr>
            <w:tcW w:w="2640" w:type="dxa"/>
          </w:tcPr>
          <w:p w14:paraId="277FFED8" w14:textId="77777777" w:rsidR="003A1A6E" w:rsidRDefault="000E23F5">
            <w:r>
              <w:t xml:space="preserve">Update &lt;AE&gt; with </w:t>
            </w:r>
            <w:r>
              <w:rPr>
                <w:i/>
                <w:iCs/>
              </w:rPr>
              <w:t>labels</w:t>
            </w:r>
          </w:p>
        </w:tc>
        <w:tc>
          <w:tcPr>
            <w:tcW w:w="2640" w:type="dxa"/>
          </w:tcPr>
          <w:p w14:paraId="74606AE6" w14:textId="77777777" w:rsidR="003A1A6E" w:rsidRDefault="000E23F5">
            <w:r>
              <w:t>TP/oneM2M/AE/DMR/UPD/001_LBL\</w:t>
            </w:r>
          </w:p>
        </w:tc>
      </w:tr>
      <w:tr w:rsidR="003A1A6E" w14:paraId="23FB87A7" w14:textId="77777777">
        <w:tc>
          <w:tcPr>
            <w:tcW w:w="2640" w:type="dxa"/>
          </w:tcPr>
          <w:p w14:paraId="298BEA4C" w14:textId="77777777" w:rsidR="003A1A6E" w:rsidRDefault="000E23F5">
            <w:r>
              <w:rPr>
                <w:i/>
                <w:iCs/>
              </w:rPr>
              <w:t>AE/REG/00002/00007</w:t>
            </w:r>
          </w:p>
        </w:tc>
        <w:tc>
          <w:tcPr>
            <w:tcW w:w="2640" w:type="dxa"/>
          </w:tcPr>
          <w:p w14:paraId="77A8267F" w14:textId="77777777" w:rsidR="003A1A6E" w:rsidRDefault="000E23F5">
            <w:r>
              <w:t xml:space="preserve">Update &lt;AE&gt; with </w:t>
            </w:r>
            <w:r>
              <w:rPr>
                <w:i/>
                <w:iCs/>
              </w:rPr>
              <w:t>applicationName</w:t>
            </w:r>
          </w:p>
        </w:tc>
        <w:tc>
          <w:tcPr>
            <w:tcW w:w="2640" w:type="dxa"/>
          </w:tcPr>
          <w:p w14:paraId="08D9BB85" w14:textId="77777777" w:rsidR="003A1A6E" w:rsidRDefault="000E23F5">
            <w:r>
              <w:t>TP/oneM2M/AE/DMR/UPD/001_APN\</w:t>
            </w:r>
          </w:p>
        </w:tc>
      </w:tr>
      <w:tr w:rsidR="003A1A6E" w14:paraId="16308E6A" w14:textId="77777777">
        <w:tc>
          <w:tcPr>
            <w:tcW w:w="2640" w:type="dxa"/>
          </w:tcPr>
          <w:p w14:paraId="038FDD33" w14:textId="77777777" w:rsidR="003A1A6E" w:rsidRDefault="000E23F5">
            <w:r>
              <w:rPr>
                <w:i/>
                <w:iCs/>
              </w:rPr>
              <w:t>AE/REG/00002/00008</w:t>
            </w:r>
          </w:p>
        </w:tc>
        <w:tc>
          <w:tcPr>
            <w:tcW w:w="2640" w:type="dxa"/>
          </w:tcPr>
          <w:p w14:paraId="4125A49A" w14:textId="77777777" w:rsidR="003A1A6E" w:rsidRDefault="000E23F5">
            <w:r>
              <w:t xml:space="preserve">Update &lt;AE&gt; with </w:t>
            </w:r>
            <w:r>
              <w:rPr>
                <w:i/>
                <w:iCs/>
              </w:rPr>
              <w:t>pointOfAccess</w:t>
            </w:r>
          </w:p>
        </w:tc>
        <w:tc>
          <w:tcPr>
            <w:tcW w:w="2640" w:type="dxa"/>
          </w:tcPr>
          <w:p w14:paraId="5C286ED3" w14:textId="77777777" w:rsidR="003A1A6E" w:rsidRDefault="000E23F5">
            <w:r>
              <w:t>TP/oneM2M/AE/DMR/UPD/001_POA\</w:t>
            </w:r>
          </w:p>
        </w:tc>
      </w:tr>
      <w:tr w:rsidR="003A1A6E" w14:paraId="20B998C2" w14:textId="77777777">
        <w:tc>
          <w:tcPr>
            <w:tcW w:w="2640" w:type="dxa"/>
          </w:tcPr>
          <w:p w14:paraId="5FD4325A" w14:textId="77777777" w:rsidR="003A1A6E" w:rsidRDefault="000E23F5">
            <w:r>
              <w:rPr>
                <w:i/>
                <w:iCs/>
              </w:rPr>
              <w:t>AE/REG/00002/00009</w:t>
            </w:r>
          </w:p>
        </w:tc>
        <w:tc>
          <w:tcPr>
            <w:tcW w:w="2640" w:type="dxa"/>
          </w:tcPr>
          <w:p w14:paraId="6A9C8939" w14:textId="77777777" w:rsidR="003A1A6E" w:rsidRDefault="000E23F5">
            <w:r>
              <w:t xml:space="preserve">Update &lt;AE&gt; with </w:t>
            </w:r>
            <w:r>
              <w:rPr>
                <w:i/>
                <w:iCs/>
              </w:rPr>
              <w:t>nodeLink</w:t>
            </w:r>
          </w:p>
        </w:tc>
        <w:tc>
          <w:tcPr>
            <w:tcW w:w="2640" w:type="dxa"/>
          </w:tcPr>
          <w:p w14:paraId="12494A71" w14:textId="77777777" w:rsidR="003A1A6E" w:rsidRDefault="000E23F5">
            <w:r>
              <w:t>TP/oneM2M/AE/DMR/UPD/001_NL\</w:t>
            </w:r>
          </w:p>
        </w:tc>
      </w:tr>
      <w:tr w:rsidR="003A1A6E" w14:paraId="761EF78A" w14:textId="77777777">
        <w:tc>
          <w:tcPr>
            <w:tcW w:w="2640" w:type="dxa"/>
          </w:tcPr>
          <w:p w14:paraId="0B261DCD" w14:textId="77777777" w:rsidR="003A1A6E" w:rsidRDefault="000E23F5">
            <w:r>
              <w:rPr>
                <w:i/>
                <w:iCs/>
              </w:rPr>
              <w:t>AE/GEN/00002/00005</w:t>
            </w:r>
          </w:p>
        </w:tc>
        <w:tc>
          <w:tcPr>
            <w:tcW w:w="2640" w:type="dxa"/>
          </w:tcPr>
          <w:p w14:paraId="5051F459" w14:textId="77777777" w:rsidR="003A1A6E" w:rsidRDefault="000E23F5">
            <w:r>
              <w:t xml:space="preserve">Update &lt;AE&gt; with </w:t>
            </w:r>
            <w:r>
              <w:rPr>
                <w:i/>
                <w:iCs/>
              </w:rPr>
              <w:t>requestReachability</w:t>
            </w:r>
          </w:p>
        </w:tc>
        <w:tc>
          <w:tcPr>
            <w:tcW w:w="2640" w:type="dxa"/>
          </w:tcPr>
          <w:p w14:paraId="7317E0FB" w14:textId="77777777" w:rsidR="003A1A6E" w:rsidRDefault="000E23F5">
            <w:r>
              <w:t>TP/oneM2M/AE/DMR/UPD/001_RR\</w:t>
            </w:r>
          </w:p>
        </w:tc>
      </w:tr>
      <w:tr w:rsidR="003A1A6E" w14:paraId="1A051CD6" w14:textId="77777777">
        <w:tc>
          <w:tcPr>
            <w:tcW w:w="2640" w:type="dxa"/>
          </w:tcPr>
          <w:p w14:paraId="1D0B5ACD" w14:textId="77777777" w:rsidR="003A1A6E" w:rsidRDefault="000E23F5">
            <w:r>
              <w:rPr>
                <w:i/>
                <w:iCs/>
              </w:rPr>
              <w:t>AE/REG/00002/00010</w:t>
            </w:r>
          </w:p>
        </w:tc>
        <w:tc>
          <w:tcPr>
            <w:tcW w:w="2640" w:type="dxa"/>
          </w:tcPr>
          <w:p w14:paraId="57A73314" w14:textId="77777777" w:rsidR="003A1A6E" w:rsidRDefault="000E23F5">
            <w:r>
              <w:t xml:space="preserve">Update &lt;AE&gt; with </w:t>
            </w:r>
            <w:r>
              <w:rPr>
                <w:i/>
                <w:iCs/>
              </w:rPr>
              <w:t>contentSerialization</w:t>
            </w:r>
          </w:p>
        </w:tc>
        <w:tc>
          <w:tcPr>
            <w:tcW w:w="2640" w:type="dxa"/>
          </w:tcPr>
          <w:p w14:paraId="445F607B" w14:textId="77777777" w:rsidR="003A1A6E" w:rsidRDefault="000E23F5">
            <w:r>
              <w:t>TP/oneM2M/AE/DMR/UPD/001_CSZ</w:t>
            </w:r>
          </w:p>
        </w:tc>
      </w:tr>
      <w:tr w:rsidR="003A1A6E" w14:paraId="4B951088" w14:textId="77777777">
        <w:tc>
          <w:tcPr>
            <w:tcW w:w="2640" w:type="dxa"/>
          </w:tcPr>
          <w:p w14:paraId="51300287" w14:textId="77777777" w:rsidR="003A1A6E" w:rsidRDefault="000E23F5">
            <w:r>
              <w:rPr>
                <w:i/>
                <w:iCs/>
              </w:rPr>
              <w:t>AE/REG/00002/00013</w:t>
            </w:r>
          </w:p>
        </w:tc>
        <w:tc>
          <w:tcPr>
            <w:tcW w:w="2640" w:type="dxa"/>
          </w:tcPr>
          <w:p w14:paraId="39DDC524" w14:textId="77777777" w:rsidR="003A1A6E" w:rsidRDefault="000E23F5">
            <w:r>
              <w:t>Delete &lt;AE&gt;</w:t>
            </w:r>
          </w:p>
        </w:tc>
        <w:tc>
          <w:tcPr>
            <w:tcW w:w="2640" w:type="dxa"/>
          </w:tcPr>
          <w:p w14:paraId="0BE0D697" w14:textId="77777777" w:rsidR="003A1A6E" w:rsidRDefault="000E23F5">
            <w:r>
              <w:t>TP/oneM2M/AE/REG/DEL/001</w:t>
            </w:r>
          </w:p>
        </w:tc>
      </w:tr>
      <w:tr w:rsidR="003A1A6E" w14:paraId="1D74483D" w14:textId="77777777">
        <w:tc>
          <w:tcPr>
            <w:tcW w:w="2640" w:type="dxa"/>
          </w:tcPr>
          <w:p w14:paraId="30A81BA8" w14:textId="77777777" w:rsidR="003A1A6E" w:rsidRDefault="000E23F5">
            <w:r>
              <w:rPr>
                <w:i/>
                <w:iCs/>
              </w:rPr>
              <w:t>AE/REG/00002/00012</w:t>
            </w:r>
          </w:p>
        </w:tc>
        <w:tc>
          <w:tcPr>
            <w:tcW w:w="2640" w:type="dxa"/>
          </w:tcPr>
          <w:p w14:paraId="3C39C53D" w14:textId="77777777" w:rsidR="003A1A6E" w:rsidRDefault="000E23F5">
            <w:r>
              <w:t>Retrieve &lt;AE&gt;</w:t>
            </w:r>
          </w:p>
        </w:tc>
        <w:tc>
          <w:tcPr>
            <w:tcW w:w="2640" w:type="dxa"/>
          </w:tcPr>
          <w:p w14:paraId="0F507A66" w14:textId="77777777" w:rsidR="003A1A6E" w:rsidRDefault="000E23F5">
            <w:r>
              <w:t>TP/oneM2M/AE/DMR/RET/001_AE</w:t>
            </w:r>
          </w:p>
        </w:tc>
      </w:tr>
      <w:tr w:rsidR="003A1A6E" w14:paraId="201A78BC" w14:textId="77777777">
        <w:tc>
          <w:tcPr>
            <w:tcW w:w="2640" w:type="dxa"/>
          </w:tcPr>
          <w:p w14:paraId="110413F2" w14:textId="77777777" w:rsidR="003A1A6E" w:rsidRDefault="000E23F5">
            <w:r>
              <w:rPr>
                <w:i/>
                <w:iCs/>
              </w:rPr>
              <w:t>AE/GEN/00003/00002</w:t>
            </w:r>
          </w:p>
        </w:tc>
        <w:tc>
          <w:tcPr>
            <w:tcW w:w="2640" w:type="dxa"/>
          </w:tcPr>
          <w:p w14:paraId="647DDED6" w14:textId="77777777" w:rsidR="003A1A6E" w:rsidRDefault="000E23F5">
            <w:r>
              <w:t xml:space="preserve">Update &lt;container&gt; with </w:t>
            </w:r>
            <w:r>
              <w:rPr>
                <w:i/>
                <w:iCs/>
              </w:rPr>
              <w:t>expirationTime</w:t>
            </w:r>
          </w:p>
        </w:tc>
        <w:tc>
          <w:tcPr>
            <w:tcW w:w="2640" w:type="dxa"/>
          </w:tcPr>
          <w:p w14:paraId="4BDAB339" w14:textId="77777777" w:rsidR="003A1A6E" w:rsidRDefault="000E23F5">
            <w:r>
              <w:t>TP/oneM2M/AE/DMR/UPD/002_ET</w:t>
            </w:r>
          </w:p>
        </w:tc>
      </w:tr>
      <w:tr w:rsidR="003A1A6E" w14:paraId="5D3F80F0" w14:textId="77777777">
        <w:tc>
          <w:tcPr>
            <w:tcW w:w="2640" w:type="dxa"/>
          </w:tcPr>
          <w:p w14:paraId="329694C5" w14:textId="77777777" w:rsidR="003A1A6E" w:rsidRDefault="000E23F5">
            <w:r>
              <w:rPr>
                <w:i/>
                <w:iCs/>
              </w:rPr>
              <w:t>AE/DIS/00001/00017</w:t>
            </w:r>
          </w:p>
        </w:tc>
        <w:tc>
          <w:tcPr>
            <w:tcW w:w="2640" w:type="dxa"/>
          </w:tcPr>
          <w:p w14:paraId="55D6268D" w14:textId="77777777" w:rsidR="003A1A6E" w:rsidRDefault="000E23F5">
            <w:r>
              <w:t xml:space="preserve">Update &lt;container&gt; with </w:t>
            </w:r>
            <w:r>
              <w:rPr>
                <w:i/>
                <w:iCs/>
              </w:rPr>
              <w:t>labels</w:t>
            </w:r>
          </w:p>
        </w:tc>
        <w:tc>
          <w:tcPr>
            <w:tcW w:w="2640" w:type="dxa"/>
          </w:tcPr>
          <w:p w14:paraId="1391D906" w14:textId="77777777" w:rsidR="003A1A6E" w:rsidRDefault="000E23F5">
            <w:r>
              <w:t>TP/oneM2M/AE/DMR/UPD/002_LBL</w:t>
            </w:r>
          </w:p>
        </w:tc>
      </w:tr>
      <w:tr w:rsidR="003A1A6E" w14:paraId="00F083E5" w14:textId="77777777">
        <w:tc>
          <w:tcPr>
            <w:tcW w:w="2640" w:type="dxa"/>
          </w:tcPr>
          <w:p w14:paraId="68425525" w14:textId="77777777" w:rsidR="003A1A6E" w:rsidRDefault="000E23F5">
            <w:r>
              <w:rPr>
                <w:i/>
                <w:iCs/>
              </w:rPr>
              <w:t>AE/DMR/00001/00006</w:t>
            </w:r>
          </w:p>
        </w:tc>
        <w:tc>
          <w:tcPr>
            <w:tcW w:w="2640" w:type="dxa"/>
          </w:tcPr>
          <w:p w14:paraId="53C9641A" w14:textId="77777777" w:rsidR="003A1A6E" w:rsidRDefault="000E23F5">
            <w:r>
              <w:t xml:space="preserve">Update &lt;container&gt; with </w:t>
            </w:r>
            <w:r>
              <w:rPr>
                <w:i/>
                <w:iCs/>
              </w:rPr>
              <w:t>maxNrOfInstances</w:t>
            </w:r>
          </w:p>
        </w:tc>
        <w:tc>
          <w:tcPr>
            <w:tcW w:w="2640" w:type="dxa"/>
          </w:tcPr>
          <w:p w14:paraId="7012165B" w14:textId="77777777" w:rsidR="003A1A6E" w:rsidRDefault="000E23F5">
            <w:r>
              <w:t>TP/oneM2M/AE/DMR/UPD/002_MNI</w:t>
            </w:r>
          </w:p>
        </w:tc>
      </w:tr>
      <w:tr w:rsidR="003A1A6E" w14:paraId="2645AF37" w14:textId="77777777">
        <w:tc>
          <w:tcPr>
            <w:tcW w:w="2640" w:type="dxa"/>
          </w:tcPr>
          <w:p w14:paraId="26008BC9" w14:textId="77777777" w:rsidR="003A1A6E" w:rsidRDefault="000E23F5">
            <w:r>
              <w:rPr>
                <w:i/>
                <w:iCs/>
              </w:rPr>
              <w:t>AE/DMR/00001/00007</w:t>
            </w:r>
          </w:p>
        </w:tc>
        <w:tc>
          <w:tcPr>
            <w:tcW w:w="2640" w:type="dxa"/>
          </w:tcPr>
          <w:p w14:paraId="7DFF5C35" w14:textId="77777777" w:rsidR="003A1A6E" w:rsidRDefault="000E23F5">
            <w:r>
              <w:t xml:space="preserve">Update &lt;container&gt; with </w:t>
            </w:r>
            <w:r>
              <w:rPr>
                <w:i/>
                <w:iCs/>
              </w:rPr>
              <w:t>maxByteSize</w:t>
            </w:r>
          </w:p>
        </w:tc>
        <w:tc>
          <w:tcPr>
            <w:tcW w:w="2640" w:type="dxa"/>
          </w:tcPr>
          <w:p w14:paraId="48815FD1" w14:textId="77777777" w:rsidR="003A1A6E" w:rsidRDefault="000E23F5">
            <w:r>
              <w:t>TP/oneM2M/AE/DMR/UPD/002_MBS</w:t>
            </w:r>
          </w:p>
        </w:tc>
      </w:tr>
      <w:tr w:rsidR="003A1A6E" w14:paraId="2ACDE4EE" w14:textId="77777777">
        <w:tc>
          <w:tcPr>
            <w:tcW w:w="2640" w:type="dxa"/>
          </w:tcPr>
          <w:p w14:paraId="5A5FA619" w14:textId="77777777" w:rsidR="003A1A6E" w:rsidRDefault="000E23F5">
            <w:r>
              <w:rPr>
                <w:i/>
                <w:iCs/>
              </w:rPr>
              <w:t>AE/DMR/00001/00008</w:t>
            </w:r>
          </w:p>
        </w:tc>
        <w:tc>
          <w:tcPr>
            <w:tcW w:w="2640" w:type="dxa"/>
          </w:tcPr>
          <w:p w14:paraId="2273F41C" w14:textId="77777777" w:rsidR="003A1A6E" w:rsidRDefault="000E23F5">
            <w:r>
              <w:t xml:space="preserve">Update &lt;container&gt; with </w:t>
            </w:r>
            <w:r>
              <w:rPr>
                <w:i/>
                <w:iCs/>
              </w:rPr>
              <w:t>maxInstanceAge</w:t>
            </w:r>
          </w:p>
        </w:tc>
        <w:tc>
          <w:tcPr>
            <w:tcW w:w="2640" w:type="dxa"/>
          </w:tcPr>
          <w:p w14:paraId="5568A6A5" w14:textId="77777777" w:rsidR="003A1A6E" w:rsidRDefault="000E23F5">
            <w:r>
              <w:t>TP/oneM2M/AE/DMR/UPD/002_MIA</w:t>
            </w:r>
          </w:p>
        </w:tc>
      </w:tr>
      <w:tr w:rsidR="003A1A6E" w14:paraId="5BA4707A" w14:textId="77777777">
        <w:tc>
          <w:tcPr>
            <w:tcW w:w="2640" w:type="dxa"/>
          </w:tcPr>
          <w:p w14:paraId="37D441E6" w14:textId="77777777" w:rsidR="003A1A6E" w:rsidRDefault="000E23F5">
            <w:r>
              <w:rPr>
                <w:i/>
                <w:iCs/>
              </w:rPr>
              <w:t>AE/DMR/00001/00011</w:t>
            </w:r>
          </w:p>
        </w:tc>
        <w:tc>
          <w:tcPr>
            <w:tcW w:w="2640" w:type="dxa"/>
          </w:tcPr>
          <w:p w14:paraId="64F0DA50" w14:textId="77777777" w:rsidR="003A1A6E" w:rsidRDefault="000E23F5">
            <w:r>
              <w:t>Delete &lt;container&gt;</w:t>
            </w:r>
          </w:p>
        </w:tc>
        <w:tc>
          <w:tcPr>
            <w:tcW w:w="2640" w:type="dxa"/>
          </w:tcPr>
          <w:p w14:paraId="06F40D07" w14:textId="77777777" w:rsidR="003A1A6E" w:rsidRDefault="000E23F5">
            <w:r>
              <w:t>TP/oneM2M/AE/DMR/DEL/003</w:t>
            </w:r>
          </w:p>
        </w:tc>
      </w:tr>
      <w:tr w:rsidR="003A1A6E" w14:paraId="45CC36DD" w14:textId="77777777">
        <w:tc>
          <w:tcPr>
            <w:tcW w:w="2640" w:type="dxa"/>
          </w:tcPr>
          <w:p w14:paraId="4E7BD53B" w14:textId="77777777" w:rsidR="003A1A6E" w:rsidRDefault="000E23F5">
            <w:r>
              <w:rPr>
                <w:i/>
                <w:iCs/>
              </w:rPr>
              <w:t>AE/DMR/00001/00012</w:t>
            </w:r>
          </w:p>
        </w:tc>
        <w:tc>
          <w:tcPr>
            <w:tcW w:w="2640" w:type="dxa"/>
          </w:tcPr>
          <w:p w14:paraId="7FB01B43" w14:textId="77777777" w:rsidR="003A1A6E" w:rsidRDefault="000E23F5">
            <w:r>
              <w:t>Retrieve &lt;container&gt;</w:t>
            </w:r>
          </w:p>
        </w:tc>
        <w:tc>
          <w:tcPr>
            <w:tcW w:w="2640" w:type="dxa"/>
          </w:tcPr>
          <w:p w14:paraId="2212C996" w14:textId="77777777" w:rsidR="003A1A6E" w:rsidRDefault="000E23F5">
            <w:r>
              <w:t>TP/oneM2M/AE/DMR/RET/004</w:t>
            </w:r>
          </w:p>
        </w:tc>
      </w:tr>
      <w:tr w:rsidR="003A1A6E" w14:paraId="3837725B" w14:textId="77777777">
        <w:tc>
          <w:tcPr>
            <w:tcW w:w="2640" w:type="dxa"/>
          </w:tcPr>
          <w:p w14:paraId="46619F0A" w14:textId="77777777" w:rsidR="003A1A6E" w:rsidRDefault="000E23F5">
            <w:r>
              <w:rPr>
                <w:i/>
                <w:iCs/>
              </w:rPr>
              <w:t>AE/DMR/00002/00001</w:t>
            </w:r>
          </w:p>
        </w:tc>
        <w:tc>
          <w:tcPr>
            <w:tcW w:w="2640" w:type="dxa"/>
          </w:tcPr>
          <w:p w14:paraId="2A1F2BE9" w14:textId="77777777" w:rsidR="003A1A6E" w:rsidRDefault="000E23F5">
            <w:r>
              <w:t>Create &lt;contentInstance&gt; with mandatory attributes</w:t>
            </w:r>
          </w:p>
        </w:tc>
        <w:tc>
          <w:tcPr>
            <w:tcW w:w="2640" w:type="dxa"/>
          </w:tcPr>
          <w:p w14:paraId="08E444FE" w14:textId="77777777" w:rsidR="003A1A6E" w:rsidRDefault="000E23F5">
            <w:r>
              <w:t>TP/oneM2M/AE/DMR/CRE/002\</w:t>
            </w:r>
          </w:p>
        </w:tc>
      </w:tr>
      <w:tr w:rsidR="003A1A6E" w14:paraId="518EBFE1" w14:textId="77777777">
        <w:tc>
          <w:tcPr>
            <w:tcW w:w="2640" w:type="dxa"/>
          </w:tcPr>
          <w:p w14:paraId="422ADBBC" w14:textId="77777777" w:rsidR="003A1A6E" w:rsidRDefault="000E23F5">
            <w:r>
              <w:rPr>
                <w:i/>
                <w:iCs/>
              </w:rPr>
              <w:t>AE/DMR/00002/00003</w:t>
            </w:r>
          </w:p>
        </w:tc>
        <w:tc>
          <w:tcPr>
            <w:tcW w:w="2640" w:type="dxa"/>
          </w:tcPr>
          <w:p w14:paraId="013C8A80" w14:textId="77777777" w:rsidR="003A1A6E" w:rsidRDefault="000E23F5">
            <w:r>
              <w:t xml:space="preserve">Create &lt;contentInstance&gt; with </w:t>
            </w:r>
            <w:r>
              <w:rPr>
                <w:i/>
                <w:iCs/>
              </w:rPr>
              <w:t>contentRef</w:t>
            </w:r>
          </w:p>
        </w:tc>
        <w:tc>
          <w:tcPr>
            <w:tcW w:w="2640" w:type="dxa"/>
          </w:tcPr>
          <w:p w14:paraId="0A9A03C1" w14:textId="77777777" w:rsidR="003A1A6E" w:rsidRDefault="000E23F5">
            <w:r>
              <w:t>TP/oneM2M/AE/DMR/CRE/003_CONR</w:t>
            </w:r>
          </w:p>
        </w:tc>
      </w:tr>
      <w:tr w:rsidR="003A1A6E" w14:paraId="20B554EA" w14:textId="77777777">
        <w:tc>
          <w:tcPr>
            <w:tcW w:w="2640" w:type="dxa"/>
          </w:tcPr>
          <w:p w14:paraId="6C640BFD" w14:textId="77777777" w:rsidR="003A1A6E" w:rsidRDefault="000E23F5">
            <w:r>
              <w:rPr>
                <w:i/>
                <w:iCs/>
              </w:rPr>
              <w:t>AE/DMR/00002/00004</w:t>
            </w:r>
          </w:p>
        </w:tc>
        <w:tc>
          <w:tcPr>
            <w:tcW w:w="2640" w:type="dxa"/>
          </w:tcPr>
          <w:p w14:paraId="552CEAFC" w14:textId="77777777" w:rsidR="003A1A6E" w:rsidRDefault="000E23F5">
            <w:r>
              <w:t>Retrieve &lt;contentInstance&gt; resource targeting the &lt;contentInstance&gt; resource</w:t>
            </w:r>
          </w:p>
        </w:tc>
        <w:tc>
          <w:tcPr>
            <w:tcW w:w="2640" w:type="dxa"/>
          </w:tcPr>
          <w:p w14:paraId="373FABFA" w14:textId="77777777" w:rsidR="003A1A6E" w:rsidRDefault="000E23F5">
            <w:r>
              <w:t>TP/oneM2M/AE/DMR/RET/005</w:t>
            </w:r>
          </w:p>
        </w:tc>
      </w:tr>
      <w:tr w:rsidR="003A1A6E" w14:paraId="37B51FF1" w14:textId="77777777">
        <w:tc>
          <w:tcPr>
            <w:tcW w:w="2640" w:type="dxa"/>
          </w:tcPr>
          <w:p w14:paraId="6787463C" w14:textId="77777777" w:rsidR="003A1A6E" w:rsidRDefault="000E23F5">
            <w:r>
              <w:rPr>
                <w:i/>
                <w:iCs/>
              </w:rPr>
              <w:t>AE/DMR/00002/00005</w:t>
            </w:r>
          </w:p>
        </w:tc>
        <w:tc>
          <w:tcPr>
            <w:tcW w:w="2640" w:type="dxa"/>
          </w:tcPr>
          <w:p w14:paraId="4B9E5299" w14:textId="77777777" w:rsidR="003A1A6E" w:rsidRDefault="000E23F5">
            <w:r>
              <w:t>Retrieve oldest &lt;contentInstance&gt; resource targeting the &lt;oldest&gt; resource</w:t>
            </w:r>
          </w:p>
        </w:tc>
        <w:tc>
          <w:tcPr>
            <w:tcW w:w="2640" w:type="dxa"/>
          </w:tcPr>
          <w:p w14:paraId="13D39984" w14:textId="77777777" w:rsidR="003A1A6E" w:rsidRDefault="000E23F5">
            <w:r>
              <w:t>TP/oneM2M/AE/DMR/RET/002</w:t>
            </w:r>
          </w:p>
        </w:tc>
      </w:tr>
      <w:tr w:rsidR="003A1A6E" w14:paraId="65911FE2" w14:textId="77777777">
        <w:tc>
          <w:tcPr>
            <w:tcW w:w="2640" w:type="dxa"/>
          </w:tcPr>
          <w:p w14:paraId="3A9722DD" w14:textId="77777777" w:rsidR="003A1A6E" w:rsidRDefault="000E23F5">
            <w:r>
              <w:rPr>
                <w:i/>
                <w:iCs/>
              </w:rPr>
              <w:t>AE/DMR/00002/00006</w:t>
            </w:r>
          </w:p>
        </w:tc>
        <w:tc>
          <w:tcPr>
            <w:tcW w:w="2640" w:type="dxa"/>
          </w:tcPr>
          <w:p w14:paraId="5321489C" w14:textId="77777777" w:rsidR="003A1A6E" w:rsidRDefault="000E23F5">
            <w:r>
              <w:t>Retrieve latest &lt;contentInstance&gt; resource targeting the &lt;latest&gt; resource</w:t>
            </w:r>
          </w:p>
        </w:tc>
        <w:tc>
          <w:tcPr>
            <w:tcW w:w="2640" w:type="dxa"/>
          </w:tcPr>
          <w:p w14:paraId="3EEB57B9" w14:textId="77777777" w:rsidR="003A1A6E" w:rsidRDefault="000E23F5">
            <w:r>
              <w:t>TP/oneM2M/AE/DMR/RET/003\</w:t>
            </w:r>
          </w:p>
        </w:tc>
      </w:tr>
      <w:tr w:rsidR="003A1A6E" w14:paraId="7822B9D4" w14:textId="77777777">
        <w:tc>
          <w:tcPr>
            <w:tcW w:w="2640" w:type="dxa"/>
          </w:tcPr>
          <w:p w14:paraId="0B810C7A" w14:textId="77777777" w:rsidR="003A1A6E" w:rsidRDefault="000E23F5">
            <w:r>
              <w:rPr>
                <w:i/>
                <w:iCs/>
              </w:rPr>
              <w:lastRenderedPageBreak/>
              <w:t>AE/DMR/00002/00007</w:t>
            </w:r>
          </w:p>
        </w:tc>
        <w:tc>
          <w:tcPr>
            <w:tcW w:w="2640" w:type="dxa"/>
          </w:tcPr>
          <w:p w14:paraId="70C862F5" w14:textId="77777777" w:rsidR="003A1A6E" w:rsidRDefault="000E23F5">
            <w:r>
              <w:t>Delete &lt;contentInstance&gt;</w:t>
            </w:r>
          </w:p>
        </w:tc>
        <w:tc>
          <w:tcPr>
            <w:tcW w:w="2640" w:type="dxa"/>
          </w:tcPr>
          <w:p w14:paraId="52894B83" w14:textId="77777777" w:rsidR="003A1A6E" w:rsidRDefault="000E23F5">
            <w:r>
              <w:t>TP/oneM2M/AE/DMR/DEL/004</w:t>
            </w:r>
          </w:p>
        </w:tc>
      </w:tr>
      <w:tr w:rsidR="003A1A6E" w14:paraId="29F6DD55" w14:textId="77777777">
        <w:tc>
          <w:tcPr>
            <w:tcW w:w="2640" w:type="dxa"/>
          </w:tcPr>
          <w:p w14:paraId="673FE0AA" w14:textId="77777777" w:rsidR="003A1A6E" w:rsidRDefault="000E23F5">
            <w:r>
              <w:rPr>
                <w:i/>
                <w:iCs/>
              </w:rPr>
              <w:t>AE/DMR/00002/00008</w:t>
            </w:r>
          </w:p>
        </w:tc>
        <w:tc>
          <w:tcPr>
            <w:tcW w:w="2640" w:type="dxa"/>
          </w:tcPr>
          <w:p w14:paraId="189AD445" w14:textId="77777777" w:rsidR="003A1A6E" w:rsidRDefault="000E23F5">
            <w:r>
              <w:t>Delete oldest &lt;contentInstance&gt; resource targeting the &lt;oldest&gt; resource</w:t>
            </w:r>
          </w:p>
        </w:tc>
        <w:tc>
          <w:tcPr>
            <w:tcW w:w="2640" w:type="dxa"/>
          </w:tcPr>
          <w:p w14:paraId="06CE0DDF" w14:textId="77777777" w:rsidR="003A1A6E" w:rsidRDefault="000E23F5">
            <w:r>
              <w:t>TP/oneM2M/AE/DMR/DEL/001\</w:t>
            </w:r>
          </w:p>
        </w:tc>
      </w:tr>
      <w:tr w:rsidR="003A1A6E" w14:paraId="1EB20567" w14:textId="77777777">
        <w:tc>
          <w:tcPr>
            <w:tcW w:w="2640" w:type="dxa"/>
          </w:tcPr>
          <w:p w14:paraId="7E95DDFE" w14:textId="77777777" w:rsidR="003A1A6E" w:rsidRDefault="000E23F5">
            <w:r>
              <w:rPr>
                <w:i/>
                <w:iCs/>
              </w:rPr>
              <w:t>AE/DMR/00002/00009</w:t>
            </w:r>
          </w:p>
        </w:tc>
        <w:tc>
          <w:tcPr>
            <w:tcW w:w="2640" w:type="dxa"/>
          </w:tcPr>
          <w:p w14:paraId="56724A7D" w14:textId="77777777" w:rsidR="003A1A6E" w:rsidRDefault="000E23F5">
            <w:r>
              <w:t>Delete latest &lt;contentInstance&gt; resource targeting the &lt;latest&gt; resource</w:t>
            </w:r>
          </w:p>
        </w:tc>
        <w:tc>
          <w:tcPr>
            <w:tcW w:w="2640" w:type="dxa"/>
          </w:tcPr>
          <w:p w14:paraId="79A088EE" w14:textId="77777777" w:rsidR="003A1A6E" w:rsidRDefault="000E23F5">
            <w:r>
              <w:t>TP/oneM2M/AE/DMR/DEL/002\</w:t>
            </w:r>
          </w:p>
        </w:tc>
      </w:tr>
      <w:tr w:rsidR="003A1A6E" w14:paraId="60DBA994" w14:textId="77777777">
        <w:tc>
          <w:tcPr>
            <w:tcW w:w="2640" w:type="dxa"/>
          </w:tcPr>
          <w:p w14:paraId="2E860C79" w14:textId="77777777" w:rsidR="003A1A6E" w:rsidRDefault="000E23F5">
            <w:r>
              <w:rPr>
                <w:i/>
                <w:iCs/>
              </w:rPr>
              <w:t>AE/REG/00002/00001</w:t>
            </w:r>
          </w:p>
        </w:tc>
        <w:tc>
          <w:tcPr>
            <w:tcW w:w="2640" w:type="dxa"/>
          </w:tcPr>
          <w:p w14:paraId="67993F71" w14:textId="77777777" w:rsidR="003A1A6E" w:rsidRDefault="000E23F5">
            <w:r>
              <w:t xml:space="preserve">Create &lt;AE&gt; with </w:t>
            </w:r>
            <w:r>
              <w:rPr>
                <w:i/>
                <w:iCs/>
              </w:rPr>
              <w:t>App-IDattribute</w:t>
            </w:r>
          </w:p>
        </w:tc>
        <w:tc>
          <w:tcPr>
            <w:tcW w:w="2640" w:type="dxa"/>
          </w:tcPr>
          <w:p w14:paraId="7D23C8CF" w14:textId="77777777" w:rsidR="003A1A6E" w:rsidRDefault="000E23F5">
            <w:r>
              <w:t>TP/oneM2M/AE/REG/CRE/002_API</w:t>
            </w:r>
          </w:p>
        </w:tc>
      </w:tr>
      <w:tr w:rsidR="003A1A6E" w14:paraId="4CC6690B" w14:textId="77777777">
        <w:tc>
          <w:tcPr>
            <w:tcW w:w="2640" w:type="dxa"/>
          </w:tcPr>
          <w:p w14:paraId="660580AF" w14:textId="77777777" w:rsidR="003A1A6E" w:rsidRDefault="000E23F5">
            <w:r>
              <w:t>VOID</w:t>
            </w:r>
          </w:p>
        </w:tc>
        <w:tc>
          <w:tcPr>
            <w:tcW w:w="2640" w:type="dxa"/>
          </w:tcPr>
          <w:p w14:paraId="7C26A551" w14:textId="77777777" w:rsidR="003A1A6E" w:rsidRDefault="000E23F5">
            <w:r>
              <w:t xml:space="preserve">Create &lt;AE&gt; with </w:t>
            </w:r>
            <w:r>
              <w:rPr>
                <w:i/>
                <w:iCs/>
              </w:rPr>
              <w:t>ontologyRefattribute</w:t>
            </w:r>
          </w:p>
        </w:tc>
        <w:tc>
          <w:tcPr>
            <w:tcW w:w="2640" w:type="dxa"/>
          </w:tcPr>
          <w:p w14:paraId="71A11C45" w14:textId="77777777" w:rsidR="003A1A6E" w:rsidRDefault="000E23F5">
            <w:r>
              <w:t>TP/oneM2M/AE/REG/CRE/002_OR</w:t>
            </w:r>
          </w:p>
        </w:tc>
      </w:tr>
      <w:tr w:rsidR="003A1A6E" w14:paraId="23BC1A16" w14:textId="77777777">
        <w:tc>
          <w:tcPr>
            <w:tcW w:w="2640" w:type="dxa"/>
          </w:tcPr>
          <w:p w14:paraId="72B8AD13" w14:textId="77777777" w:rsidR="003A1A6E" w:rsidRDefault="000E23F5">
            <w:r>
              <w:t>VOID</w:t>
            </w:r>
          </w:p>
        </w:tc>
        <w:tc>
          <w:tcPr>
            <w:tcW w:w="2640" w:type="dxa"/>
          </w:tcPr>
          <w:p w14:paraId="31D4A930" w14:textId="77777777" w:rsidR="003A1A6E" w:rsidRDefault="000E23F5">
            <w:r>
              <w:t xml:space="preserve">Update &lt;AE&gt; with </w:t>
            </w:r>
            <w:r>
              <w:rPr>
                <w:i/>
                <w:iCs/>
              </w:rPr>
              <w:t>ontologyRefattribute</w:t>
            </w:r>
          </w:p>
        </w:tc>
        <w:tc>
          <w:tcPr>
            <w:tcW w:w="2640" w:type="dxa"/>
          </w:tcPr>
          <w:p w14:paraId="466B76DF" w14:textId="77777777" w:rsidR="003A1A6E" w:rsidRDefault="000E23F5">
            <w:r>
              <w:t>TP/oneM2M/AE/DMR/UPD/001_OR</w:t>
            </w:r>
          </w:p>
        </w:tc>
      </w:tr>
      <w:tr w:rsidR="003A1A6E" w14:paraId="2FB02182" w14:textId="77777777">
        <w:tc>
          <w:tcPr>
            <w:tcW w:w="2640" w:type="dxa"/>
          </w:tcPr>
          <w:p w14:paraId="02418601" w14:textId="77777777" w:rsidR="003A1A6E" w:rsidRDefault="000E23F5">
            <w:r>
              <w:rPr>
                <w:i/>
                <w:iCs/>
              </w:rPr>
              <w:t>AE/SEC/00001/00007</w:t>
            </w:r>
          </w:p>
        </w:tc>
        <w:tc>
          <w:tcPr>
            <w:tcW w:w="2640" w:type="dxa"/>
          </w:tcPr>
          <w:p w14:paraId="26BE76D5" w14:textId="77777777" w:rsidR="003A1A6E" w:rsidRDefault="000E23F5">
            <w:r>
              <w:t xml:space="preserve">Create &lt;container&gt; with </w:t>
            </w:r>
            <w:r>
              <w:rPr>
                <w:i/>
                <w:iCs/>
              </w:rPr>
              <w:t>acpi</w:t>
            </w:r>
          </w:p>
        </w:tc>
        <w:tc>
          <w:tcPr>
            <w:tcW w:w="2640" w:type="dxa"/>
          </w:tcPr>
          <w:p w14:paraId="73E19222" w14:textId="77777777" w:rsidR="003A1A6E" w:rsidRDefault="000E23F5">
            <w:r>
              <w:t>TP/oneM2M/AE/DMR/CRE/004_ACPI</w:t>
            </w:r>
          </w:p>
        </w:tc>
      </w:tr>
      <w:tr w:rsidR="003A1A6E" w14:paraId="7C482FA9" w14:textId="77777777">
        <w:tc>
          <w:tcPr>
            <w:tcW w:w="2640" w:type="dxa"/>
          </w:tcPr>
          <w:p w14:paraId="13023525" w14:textId="77777777" w:rsidR="003A1A6E" w:rsidRDefault="000E23F5">
            <w:r>
              <w:t>VOID</w:t>
            </w:r>
          </w:p>
        </w:tc>
        <w:tc>
          <w:tcPr>
            <w:tcW w:w="2640" w:type="dxa"/>
          </w:tcPr>
          <w:p w14:paraId="56BD99C4" w14:textId="77777777" w:rsidR="003A1A6E" w:rsidRDefault="000E23F5">
            <w:r>
              <w:t xml:space="preserve">Create &lt;container&gt; with </w:t>
            </w:r>
            <w:r>
              <w:rPr>
                <w:i/>
                <w:iCs/>
              </w:rPr>
              <w:t>ontologyRef</w:t>
            </w:r>
          </w:p>
        </w:tc>
        <w:tc>
          <w:tcPr>
            <w:tcW w:w="2640" w:type="dxa"/>
          </w:tcPr>
          <w:p w14:paraId="42C0DF6D" w14:textId="77777777" w:rsidR="003A1A6E" w:rsidRDefault="000E23F5">
            <w:r>
              <w:t>TP/oneM2M/AE/DMR/CRE/004_OR</w:t>
            </w:r>
          </w:p>
        </w:tc>
      </w:tr>
      <w:tr w:rsidR="003A1A6E" w14:paraId="229AB53F" w14:textId="77777777">
        <w:tc>
          <w:tcPr>
            <w:tcW w:w="2640" w:type="dxa"/>
          </w:tcPr>
          <w:p w14:paraId="78596924" w14:textId="77777777" w:rsidR="003A1A6E" w:rsidRDefault="000E23F5">
            <w:r>
              <w:t>VOID</w:t>
            </w:r>
          </w:p>
        </w:tc>
        <w:tc>
          <w:tcPr>
            <w:tcW w:w="2640" w:type="dxa"/>
          </w:tcPr>
          <w:p w14:paraId="192388EF" w14:textId="77777777" w:rsidR="003A1A6E" w:rsidRDefault="000E23F5">
            <w:r>
              <w:t xml:space="preserve">Create &lt;container&gt; with </w:t>
            </w:r>
            <w:r>
              <w:rPr>
                <w:i/>
                <w:iCs/>
              </w:rPr>
              <w:t>locationID</w:t>
            </w:r>
          </w:p>
        </w:tc>
        <w:tc>
          <w:tcPr>
            <w:tcW w:w="2640" w:type="dxa"/>
          </w:tcPr>
          <w:p w14:paraId="0349003C" w14:textId="77777777" w:rsidR="003A1A6E" w:rsidRDefault="000E23F5">
            <w:r>
              <w:t>TP/oneM2M/AE/DMR/CRE/004_LI</w:t>
            </w:r>
          </w:p>
        </w:tc>
      </w:tr>
      <w:tr w:rsidR="003A1A6E" w14:paraId="176FC5D7" w14:textId="77777777">
        <w:tc>
          <w:tcPr>
            <w:tcW w:w="2640" w:type="dxa"/>
          </w:tcPr>
          <w:p w14:paraId="2427F540" w14:textId="77777777" w:rsidR="003A1A6E" w:rsidRDefault="000E23F5">
            <w:r>
              <w:t>AE/SUB/00001/00002</w:t>
            </w:r>
          </w:p>
        </w:tc>
        <w:tc>
          <w:tcPr>
            <w:tcW w:w="2640" w:type="dxa"/>
          </w:tcPr>
          <w:p w14:paraId="2BF86E0B" w14:textId="77777777" w:rsidR="003A1A6E" w:rsidRDefault="000E23F5">
            <w:r>
              <w:t xml:space="preserve">Create &lt;subscription&gt; with </w:t>
            </w:r>
            <w:r>
              <w:rPr>
                <w:i/>
                <w:iCs/>
              </w:rPr>
              <w:t>labels</w:t>
            </w:r>
          </w:p>
        </w:tc>
        <w:tc>
          <w:tcPr>
            <w:tcW w:w="2640" w:type="dxa"/>
          </w:tcPr>
          <w:p w14:paraId="74A27502" w14:textId="77777777" w:rsidR="003A1A6E" w:rsidRDefault="000E23F5">
            <w:r>
              <w:t>TP/oneM2M/AE/SUB/CRE/002_LBL</w:t>
            </w:r>
          </w:p>
        </w:tc>
      </w:tr>
      <w:tr w:rsidR="003A1A6E" w14:paraId="7AA7A45A" w14:textId="77777777">
        <w:tc>
          <w:tcPr>
            <w:tcW w:w="2640" w:type="dxa"/>
          </w:tcPr>
          <w:p w14:paraId="3605832D" w14:textId="77777777" w:rsidR="003A1A6E" w:rsidRDefault="000E23F5">
            <w:r>
              <w:t>AE/SUB/00001/00005</w:t>
            </w:r>
          </w:p>
        </w:tc>
        <w:tc>
          <w:tcPr>
            <w:tcW w:w="2640" w:type="dxa"/>
          </w:tcPr>
          <w:p w14:paraId="0C86266C" w14:textId="77777777" w:rsidR="003A1A6E" w:rsidRDefault="000E23F5">
            <w:r>
              <w:t xml:space="preserve">Create &lt;subscription&gt; with </w:t>
            </w:r>
            <w:r>
              <w:rPr>
                <w:i/>
                <w:iCs/>
              </w:rPr>
              <w:t>subscriberURI</w:t>
            </w:r>
          </w:p>
        </w:tc>
        <w:tc>
          <w:tcPr>
            <w:tcW w:w="2640" w:type="dxa"/>
          </w:tcPr>
          <w:p w14:paraId="117CC53E" w14:textId="77777777" w:rsidR="003A1A6E" w:rsidRDefault="000E23F5">
            <w:r>
              <w:t>TP/oneM2M/AE/SUB/CRE/002_SU</w:t>
            </w:r>
          </w:p>
        </w:tc>
      </w:tr>
      <w:tr w:rsidR="003A1A6E" w14:paraId="5CFF3BC0" w14:textId="77777777">
        <w:tc>
          <w:tcPr>
            <w:tcW w:w="2640" w:type="dxa"/>
          </w:tcPr>
          <w:p w14:paraId="0C58FFD1" w14:textId="77777777" w:rsidR="003A1A6E" w:rsidRDefault="000E23F5">
            <w:r>
              <w:rPr>
                <w:i/>
                <w:iCs/>
              </w:rPr>
              <w:t>AE/SEC/00001/00007</w:t>
            </w:r>
          </w:p>
        </w:tc>
        <w:tc>
          <w:tcPr>
            <w:tcW w:w="2640" w:type="dxa"/>
          </w:tcPr>
          <w:p w14:paraId="4D5AB6CA" w14:textId="77777777" w:rsidR="003A1A6E" w:rsidRDefault="000E23F5">
            <w:r>
              <w:t xml:space="preserve">Create &lt;subscription&gt; with </w:t>
            </w:r>
            <w:r>
              <w:rPr>
                <w:i/>
                <w:iCs/>
              </w:rPr>
              <w:t>acpi</w:t>
            </w:r>
          </w:p>
        </w:tc>
        <w:tc>
          <w:tcPr>
            <w:tcW w:w="2640" w:type="dxa"/>
          </w:tcPr>
          <w:p w14:paraId="2C233043" w14:textId="77777777" w:rsidR="003A1A6E" w:rsidRDefault="000E23F5">
            <w:r>
              <w:t>TP/oneM2M/AE/SUB/CRE/002_ACPI</w:t>
            </w:r>
          </w:p>
        </w:tc>
      </w:tr>
      <w:tr w:rsidR="003A1A6E" w14:paraId="439447F6" w14:textId="77777777">
        <w:tc>
          <w:tcPr>
            <w:tcW w:w="2640" w:type="dxa"/>
          </w:tcPr>
          <w:p w14:paraId="46A4248B" w14:textId="77777777" w:rsidR="003A1A6E" w:rsidRDefault="000E23F5">
            <w:r>
              <w:rPr>
                <w:i/>
                <w:iCs/>
              </w:rPr>
              <w:t>AE/SUB/00002/00001</w:t>
            </w:r>
          </w:p>
        </w:tc>
        <w:tc>
          <w:tcPr>
            <w:tcW w:w="2640" w:type="dxa"/>
          </w:tcPr>
          <w:p w14:paraId="221AC2A3" w14:textId="77777777" w:rsidR="003A1A6E" w:rsidRDefault="000E23F5">
            <w:r>
              <w:t xml:space="preserve">Create &lt;subscription&gt; with </w:t>
            </w:r>
            <w:r>
              <w:rPr>
                <w:i/>
                <w:iCs/>
              </w:rPr>
              <w:t>eventNotificationCriteria</w:t>
            </w:r>
          </w:p>
        </w:tc>
        <w:tc>
          <w:tcPr>
            <w:tcW w:w="2640" w:type="dxa"/>
          </w:tcPr>
          <w:p w14:paraId="77A9AE65" w14:textId="77777777" w:rsidR="003A1A6E" w:rsidRDefault="000E23F5">
            <w:r>
              <w:t>TP/oneM2M/AE/SUB/CRE/002_ENC</w:t>
            </w:r>
          </w:p>
        </w:tc>
      </w:tr>
      <w:tr w:rsidR="003A1A6E" w14:paraId="2CA33377" w14:textId="77777777">
        <w:tc>
          <w:tcPr>
            <w:tcW w:w="2640" w:type="dxa"/>
          </w:tcPr>
          <w:p w14:paraId="2A99782B" w14:textId="77777777" w:rsidR="003A1A6E" w:rsidRDefault="000E23F5">
            <w:r>
              <w:rPr>
                <w:i/>
                <w:iCs/>
              </w:rPr>
              <w:t>AE/SUB/00002/00002</w:t>
            </w:r>
          </w:p>
        </w:tc>
        <w:tc>
          <w:tcPr>
            <w:tcW w:w="2640" w:type="dxa"/>
          </w:tcPr>
          <w:p w14:paraId="5CA3CE41" w14:textId="77777777" w:rsidR="003A1A6E" w:rsidRDefault="000E23F5">
            <w:r>
              <w:t xml:space="preserve">Create &lt;subscription&gt; with </w:t>
            </w:r>
            <w:r>
              <w:rPr>
                <w:i/>
                <w:iCs/>
              </w:rPr>
              <w:t>expirationCounter</w:t>
            </w:r>
          </w:p>
        </w:tc>
        <w:tc>
          <w:tcPr>
            <w:tcW w:w="2640" w:type="dxa"/>
          </w:tcPr>
          <w:p w14:paraId="132C7C24" w14:textId="77777777" w:rsidR="003A1A6E" w:rsidRDefault="000E23F5">
            <w:r>
              <w:t>TP/oneM2M/AE/SUB/CRE/002_EXC</w:t>
            </w:r>
          </w:p>
        </w:tc>
      </w:tr>
      <w:tr w:rsidR="003A1A6E" w14:paraId="0501B310" w14:textId="77777777">
        <w:tc>
          <w:tcPr>
            <w:tcW w:w="2640" w:type="dxa"/>
          </w:tcPr>
          <w:p w14:paraId="0BFA3387" w14:textId="77777777" w:rsidR="003A1A6E" w:rsidRDefault="000E23F5">
            <w:r>
              <w:rPr>
                <w:i/>
                <w:iCs/>
              </w:rPr>
              <w:t>AE/SUB/00003/00001</w:t>
            </w:r>
          </w:p>
        </w:tc>
        <w:tc>
          <w:tcPr>
            <w:tcW w:w="2640" w:type="dxa"/>
          </w:tcPr>
          <w:p w14:paraId="1897669C" w14:textId="77777777" w:rsidR="003A1A6E" w:rsidRDefault="000E23F5">
            <w:r>
              <w:t xml:space="preserve">Create &lt;subscription&gt; with </w:t>
            </w:r>
            <w:r>
              <w:rPr>
                <w:i/>
                <w:iCs/>
              </w:rPr>
              <w:t>notificationForwardingURI</w:t>
            </w:r>
          </w:p>
        </w:tc>
        <w:tc>
          <w:tcPr>
            <w:tcW w:w="2640" w:type="dxa"/>
          </w:tcPr>
          <w:p w14:paraId="03483ABA" w14:textId="77777777" w:rsidR="003A1A6E" w:rsidRDefault="000E23F5">
            <w:r>
              <w:t>TP/oneM2M/AE/SUB/CRE/002_NFU</w:t>
            </w:r>
          </w:p>
        </w:tc>
      </w:tr>
      <w:tr w:rsidR="003A1A6E" w14:paraId="2FB9BEB7" w14:textId="77777777">
        <w:tc>
          <w:tcPr>
            <w:tcW w:w="2640" w:type="dxa"/>
          </w:tcPr>
          <w:p w14:paraId="2D3F16DA" w14:textId="77777777" w:rsidR="003A1A6E" w:rsidRDefault="000E23F5">
            <w:r>
              <w:rPr>
                <w:i/>
                <w:iCs/>
              </w:rPr>
              <w:t>AE/SUB/00002/00009</w:t>
            </w:r>
          </w:p>
        </w:tc>
        <w:tc>
          <w:tcPr>
            <w:tcW w:w="2640" w:type="dxa"/>
          </w:tcPr>
          <w:p w14:paraId="685C6FD7" w14:textId="77777777" w:rsidR="003A1A6E" w:rsidRDefault="000E23F5">
            <w:r>
              <w:t xml:space="preserve">Create &lt;subscription&gt; with </w:t>
            </w:r>
            <w:r>
              <w:rPr>
                <w:i/>
                <w:iCs/>
              </w:rPr>
              <w:t>notificationContentType</w:t>
            </w:r>
          </w:p>
        </w:tc>
        <w:tc>
          <w:tcPr>
            <w:tcW w:w="2640" w:type="dxa"/>
          </w:tcPr>
          <w:p w14:paraId="3D3B8713" w14:textId="77777777" w:rsidR="003A1A6E" w:rsidRDefault="000E23F5">
            <w:r>
              <w:t>TP/oneM2M/AE/SUB/CRE/002_NCT</w:t>
            </w:r>
          </w:p>
        </w:tc>
      </w:tr>
      <w:tr w:rsidR="003A1A6E" w14:paraId="0F3A989E" w14:textId="77777777">
        <w:tc>
          <w:tcPr>
            <w:tcW w:w="2640" w:type="dxa"/>
          </w:tcPr>
          <w:p w14:paraId="03D65205" w14:textId="77777777" w:rsidR="003A1A6E" w:rsidRDefault="000E23F5">
            <w:r>
              <w:rPr>
                <w:i/>
                <w:iCs/>
              </w:rPr>
              <w:t>AE/SUB/00002/00010</w:t>
            </w:r>
          </w:p>
        </w:tc>
        <w:tc>
          <w:tcPr>
            <w:tcW w:w="2640" w:type="dxa"/>
          </w:tcPr>
          <w:p w14:paraId="50152DA2" w14:textId="77777777" w:rsidR="003A1A6E" w:rsidRDefault="000E23F5">
            <w:r>
              <w:t xml:space="preserve">Create &lt;subscription&gt; with </w:t>
            </w:r>
            <w:r>
              <w:rPr>
                <w:i/>
                <w:iCs/>
              </w:rPr>
              <w:t>notificationEventCat</w:t>
            </w:r>
          </w:p>
        </w:tc>
        <w:tc>
          <w:tcPr>
            <w:tcW w:w="2640" w:type="dxa"/>
          </w:tcPr>
          <w:p w14:paraId="578472F2" w14:textId="77777777" w:rsidR="003A1A6E" w:rsidRDefault="000E23F5">
            <w:r>
              <w:t>TP/oneM2M/AE/SUB/CRE/002_NEC</w:t>
            </w:r>
          </w:p>
        </w:tc>
      </w:tr>
      <w:tr w:rsidR="003A1A6E" w14:paraId="5FB9145D" w14:textId="77777777">
        <w:tc>
          <w:tcPr>
            <w:tcW w:w="2640" w:type="dxa"/>
          </w:tcPr>
          <w:p w14:paraId="55FD8BB0" w14:textId="77777777" w:rsidR="003A1A6E" w:rsidRDefault="000E23F5">
            <w:r>
              <w:t>VOID</w:t>
            </w:r>
          </w:p>
        </w:tc>
        <w:tc>
          <w:tcPr>
            <w:tcW w:w="2640" w:type="dxa"/>
          </w:tcPr>
          <w:p w14:paraId="7AE4B1CE" w14:textId="77777777" w:rsidR="003A1A6E" w:rsidRDefault="000E23F5">
            <w:r>
              <w:t>Support NOTIFY Request</w:t>
            </w:r>
          </w:p>
        </w:tc>
        <w:tc>
          <w:tcPr>
            <w:tcW w:w="2640" w:type="dxa"/>
          </w:tcPr>
          <w:p w14:paraId="328627FE" w14:textId="77777777" w:rsidR="003A1A6E" w:rsidRDefault="000E23F5">
            <w:r>
              <w:t>TP/oneM2M/AE/SUB/NTF/001</w:t>
            </w:r>
            <w:r>
              <w:br/>
              <w:t>TP/oneM2M/AE/SUB/NTF/002</w:t>
            </w:r>
          </w:p>
        </w:tc>
      </w:tr>
    </w:tbl>
    <w:p w14:paraId="5A4F0C80" w14:textId="77777777" w:rsidR="003A1A6E" w:rsidRDefault="000E23F5">
      <w:pPr>
        <w:pStyle w:val="Heading1"/>
      </w:pPr>
      <w:bookmarkStart w:id="50" w:name="history"/>
      <w:bookmarkEnd w:id="49"/>
      <w:bookmarkEnd w:id="46"/>
      <w:bookmarkEnd w:id="11"/>
      <w:r>
        <w:lastRenderedPageBreak/>
        <w:t>History</w:t>
      </w:r>
    </w:p>
    <w:p w14:paraId="259F66BD" w14:textId="77777777" w:rsidR="003A1A6E" w:rsidRDefault="000E23F5">
      <w:r>
        <w:t>This clause shall be the last one in the document and list the main phases (all additional information will be removed at the publication stage).</w:t>
      </w:r>
    </w:p>
    <w:tbl>
      <w:tblPr>
        <w:tblStyle w:val="Table"/>
        <w:tblW w:w="4941" w:type="pct"/>
        <w:tblLayout w:type="fixed"/>
        <w:tblLook w:val="0020" w:firstRow="1" w:lastRow="0" w:firstColumn="0" w:lastColumn="0" w:noHBand="0" w:noVBand="0"/>
      </w:tblPr>
      <w:tblGrid>
        <w:gridCol w:w="793"/>
        <w:gridCol w:w="1585"/>
        <w:gridCol w:w="7137"/>
      </w:tblGrid>
      <w:tr w:rsidR="003A1A6E" w14:paraId="65C4CCAF" w14:textId="77777777">
        <w:trPr>
          <w:cnfStyle w:val="100000000000" w:firstRow="1" w:lastRow="0" w:firstColumn="0" w:lastColumn="0" w:oddVBand="0" w:evenVBand="0" w:oddHBand="0" w:evenHBand="0" w:firstRowFirstColumn="0" w:firstRowLastColumn="0" w:lastRowFirstColumn="0" w:lastRowLastColumn="0"/>
          <w:tblHeader/>
        </w:trPr>
        <w:tc>
          <w:tcPr>
            <w:tcW w:w="7826" w:type="dxa"/>
            <w:gridSpan w:val="3"/>
          </w:tcPr>
          <w:p w14:paraId="6F352B23" w14:textId="77777777" w:rsidR="003A1A6E" w:rsidRDefault="000E23F5">
            <w:pPr>
              <w:jc w:val="left"/>
            </w:pPr>
            <w:r>
              <w:rPr>
                <w:bCs/>
              </w:rPr>
              <w:t>Publication history</w:t>
            </w:r>
          </w:p>
        </w:tc>
      </w:tr>
      <w:tr w:rsidR="003A1A6E" w14:paraId="3501D9E3" w14:textId="77777777">
        <w:tc>
          <w:tcPr>
            <w:tcW w:w="652" w:type="dxa"/>
          </w:tcPr>
          <w:p w14:paraId="49ED2FDD" w14:textId="77777777" w:rsidR="003A1A6E" w:rsidRDefault="000E23F5">
            <w:pPr>
              <w:jc w:val="left"/>
            </w:pPr>
            <w:r>
              <w:t>V3.2.0</w:t>
            </w:r>
          </w:p>
        </w:tc>
        <w:tc>
          <w:tcPr>
            <w:tcW w:w="1304" w:type="dxa"/>
          </w:tcPr>
          <w:p w14:paraId="2B520668" w14:textId="77777777" w:rsidR="003A1A6E" w:rsidRDefault="000E23F5">
            <w:pPr>
              <w:jc w:val="left"/>
            </w:pPr>
            <w:r>
              <w:t>14 Dec 2023</w:t>
            </w:r>
          </w:p>
        </w:tc>
        <w:tc>
          <w:tcPr>
            <w:tcW w:w="5870" w:type="dxa"/>
          </w:tcPr>
          <w:p w14:paraId="04CC8473" w14:textId="77777777" w:rsidR="003A1A6E" w:rsidRDefault="000E23F5">
            <w:pPr>
              <w:jc w:val="left"/>
            </w:pPr>
            <w:r>
              <w:t>This baseline including agreed CR for markdown conversion:</w:t>
            </w:r>
            <w:r>
              <w:br/>
              <w:t>TDE-2023-0038R01-draft_updated_TS-0025_for_markdown_conversion</w:t>
            </w:r>
          </w:p>
        </w:tc>
      </w:tr>
    </w:tbl>
    <w:p w14:paraId="2310B674" w14:textId="77777777" w:rsidR="003A1A6E" w:rsidRDefault="000E23F5">
      <w:pPr>
        <w:pStyle w:val="BodyText"/>
      </w:pPr>
      <w:r>
        <w:br/>
      </w:r>
    </w:p>
    <w:tbl>
      <w:tblPr>
        <w:tblStyle w:val="Table"/>
        <w:tblW w:w="4941" w:type="pct"/>
        <w:tblLayout w:type="fixed"/>
        <w:tblLook w:val="0020" w:firstRow="1" w:lastRow="0" w:firstColumn="0" w:lastColumn="0" w:noHBand="0" w:noVBand="0"/>
      </w:tblPr>
      <w:tblGrid>
        <w:gridCol w:w="793"/>
        <w:gridCol w:w="1585"/>
        <w:gridCol w:w="7137"/>
      </w:tblGrid>
      <w:tr w:rsidR="003A1A6E" w14:paraId="17114A87" w14:textId="77777777">
        <w:trPr>
          <w:cnfStyle w:val="100000000000" w:firstRow="1" w:lastRow="0" w:firstColumn="0" w:lastColumn="0" w:oddVBand="0" w:evenVBand="0" w:oddHBand="0" w:evenHBand="0" w:firstRowFirstColumn="0" w:firstRowLastColumn="0" w:lastRowFirstColumn="0" w:lastRowLastColumn="0"/>
          <w:tblHeader/>
        </w:trPr>
        <w:tc>
          <w:tcPr>
            <w:tcW w:w="7826" w:type="dxa"/>
            <w:gridSpan w:val="3"/>
          </w:tcPr>
          <w:p w14:paraId="53344393" w14:textId="77777777" w:rsidR="003A1A6E" w:rsidRDefault="000E23F5">
            <w:pPr>
              <w:jc w:val="left"/>
            </w:pPr>
            <w:r>
              <w:rPr>
                <w:bCs/>
              </w:rPr>
              <w:t>Draft history</w:t>
            </w:r>
            <w:r>
              <w:t xml:space="preserve"> (to be removed on publication)</w:t>
            </w:r>
          </w:p>
        </w:tc>
      </w:tr>
      <w:tr w:rsidR="003A1A6E" w14:paraId="2B11715A" w14:textId="77777777">
        <w:tc>
          <w:tcPr>
            <w:tcW w:w="652" w:type="dxa"/>
          </w:tcPr>
          <w:p w14:paraId="0D64D4A5" w14:textId="77777777" w:rsidR="003A1A6E" w:rsidRDefault="000E23F5">
            <w:pPr>
              <w:jc w:val="left"/>
            </w:pPr>
            <w:r>
              <w:t>V3.0.0</w:t>
            </w:r>
          </w:p>
        </w:tc>
        <w:tc>
          <w:tcPr>
            <w:tcW w:w="1304" w:type="dxa"/>
          </w:tcPr>
          <w:p w14:paraId="703E68DF" w14:textId="77777777" w:rsidR="003A1A6E" w:rsidRDefault="000E23F5">
            <w:pPr>
              <w:jc w:val="left"/>
            </w:pPr>
            <w:r>
              <w:t>24 April 2019</w:t>
            </w:r>
          </w:p>
        </w:tc>
        <w:tc>
          <w:tcPr>
            <w:tcW w:w="5870" w:type="dxa"/>
          </w:tcPr>
          <w:p w14:paraId="254A364A" w14:textId="77777777" w:rsidR="003A1A6E" w:rsidRDefault="000E23F5">
            <w:pPr>
              <w:jc w:val="left"/>
            </w:pPr>
            <w:r>
              <w:t>Initial skeleton (based on V2.2.0)&amp;</w:t>
            </w:r>
            <w:r>
              <w:br/>
              <w:t>Incorporated contributions:</w:t>
            </w:r>
            <w:r>
              <w:br/>
            </w:r>
            <w:r>
              <w:t>TDE-2019-0033R01-TS-0025-Add_Profile_for_UE_hosted_sensor</w:t>
            </w:r>
          </w:p>
        </w:tc>
      </w:tr>
      <w:tr w:rsidR="003A1A6E" w14:paraId="3F6C7A16" w14:textId="77777777">
        <w:tc>
          <w:tcPr>
            <w:tcW w:w="652" w:type="dxa"/>
          </w:tcPr>
          <w:p w14:paraId="57365393" w14:textId="77777777" w:rsidR="003A1A6E" w:rsidRDefault="000E23F5">
            <w:pPr>
              <w:jc w:val="left"/>
            </w:pPr>
            <w:r>
              <w:t>V3.1.0</w:t>
            </w:r>
          </w:p>
        </w:tc>
        <w:tc>
          <w:tcPr>
            <w:tcW w:w="1304" w:type="dxa"/>
          </w:tcPr>
          <w:p w14:paraId="5A310BFD" w14:textId="77777777" w:rsidR="003A1A6E" w:rsidRDefault="000E23F5">
            <w:pPr>
              <w:jc w:val="left"/>
            </w:pPr>
            <w:r>
              <w:t>06 June 2019</w:t>
            </w:r>
          </w:p>
        </w:tc>
        <w:tc>
          <w:tcPr>
            <w:tcW w:w="5870" w:type="dxa"/>
          </w:tcPr>
          <w:p w14:paraId="26A5BDBB" w14:textId="77777777" w:rsidR="003A1A6E" w:rsidRDefault="000E23F5">
            <w:pPr>
              <w:jc w:val="left"/>
            </w:pPr>
            <w:r>
              <w:t>Incorporated contributions:</w:t>
            </w:r>
            <w:r>
              <w:br/>
              <w:t>TDE-2019-0088-TS-0025_Update_of_TP_mapping_R3</w:t>
            </w:r>
            <w:r>
              <w:br/>
              <w:t>TDE-2019-0114-TS-0025_final_modifications_R3</w:t>
            </w:r>
            <w:r>
              <w:br/>
              <w:t>TDE-2019-0115-TS-0025_Rel-3_Moving_ADN_TP_list_to_Annex</w:t>
            </w:r>
          </w:p>
        </w:tc>
      </w:tr>
      <w:tr w:rsidR="003A1A6E" w14:paraId="0B92BE07" w14:textId="77777777">
        <w:tc>
          <w:tcPr>
            <w:tcW w:w="652" w:type="dxa"/>
          </w:tcPr>
          <w:p w14:paraId="3F947EF3" w14:textId="77777777" w:rsidR="003A1A6E" w:rsidRDefault="000E23F5">
            <w:pPr>
              <w:jc w:val="left"/>
            </w:pPr>
            <w:r>
              <w:t>V3.2.1</w:t>
            </w:r>
          </w:p>
        </w:tc>
        <w:tc>
          <w:tcPr>
            <w:tcW w:w="1304" w:type="dxa"/>
          </w:tcPr>
          <w:p w14:paraId="3ED70BC4" w14:textId="77777777" w:rsidR="003A1A6E" w:rsidRDefault="000E23F5">
            <w:pPr>
              <w:jc w:val="left"/>
            </w:pPr>
            <w:r>
              <w:t>27 Jun 2025</w:t>
            </w:r>
          </w:p>
        </w:tc>
        <w:tc>
          <w:tcPr>
            <w:tcW w:w="5870" w:type="dxa"/>
          </w:tcPr>
          <w:p w14:paraId="5AEB2FB9" w14:textId="77777777" w:rsidR="003A1A6E" w:rsidRDefault="000E23F5">
            <w:pPr>
              <w:jc w:val="left"/>
            </w:pPr>
            <w:r>
              <w:t>This baseline is markdown converted baseline</w:t>
            </w:r>
          </w:p>
        </w:tc>
      </w:tr>
      <w:bookmarkEnd w:id="50"/>
    </w:tbl>
    <w:p w14:paraId="1790C2A6" w14:textId="77777777" w:rsidR="000E23F5" w:rsidRDefault="000E23F5"/>
    <w:sectPr w:rsidR="00000000" w:rsidSect="00802AA2">
      <w:headerReference w:type="default" r:id="rId8"/>
      <w:footerReference w:type="default" r:id="rId9"/>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420AB" w14:textId="77777777" w:rsidR="000E23F5" w:rsidRDefault="000E23F5">
      <w:pPr>
        <w:spacing w:after="0"/>
      </w:pPr>
      <w:r>
        <w:separator/>
      </w:r>
    </w:p>
  </w:endnote>
  <w:endnote w:type="continuationSeparator" w:id="0">
    <w:p w14:paraId="34EC9C9D" w14:textId="77777777" w:rsidR="000E23F5" w:rsidRDefault="000E23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6BD58" w14:textId="77777777" w:rsidR="00D050B3" w:rsidRPr="000C4B89" w:rsidRDefault="006502E1" w:rsidP="00DB59ED">
    <w:pPr>
      <w:pStyle w:val="Footer"/>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C202D" w14:textId="77777777" w:rsidR="000E23F5" w:rsidRDefault="000E23F5">
      <w:pPr>
        <w:spacing w:after="0"/>
      </w:pPr>
      <w:r>
        <w:separator/>
      </w:r>
    </w:p>
  </w:footnote>
  <w:footnote w:type="continuationSeparator" w:id="0">
    <w:p w14:paraId="53CDA7C8" w14:textId="77777777" w:rsidR="000E23F5" w:rsidRDefault="000E23F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266E0"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000A990"/>
    <w:multiLevelType w:val="multilevel"/>
    <w:tmpl w:val="38BE56C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000A991"/>
    <w:multiLevelType w:val="multilevel"/>
    <w:tmpl w:val="D29E84F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7"/>
  </w:num>
  <w:num w:numId="2" w16cid:durableId="1006516249">
    <w:abstractNumId w:val="15"/>
  </w:num>
  <w:num w:numId="3" w16cid:durableId="1366446891">
    <w:abstractNumId w:val="6"/>
  </w:num>
  <w:num w:numId="4" w16cid:durableId="1319072490">
    <w:abstractNumId w:val="8"/>
  </w:num>
  <w:num w:numId="5" w16cid:durableId="589773667">
    <w:abstractNumId w:val="12"/>
  </w:num>
  <w:num w:numId="6" w16cid:durableId="1941403742">
    <w:abstractNumId w:val="2"/>
  </w:num>
  <w:num w:numId="7" w16cid:durableId="1248535467">
    <w:abstractNumId w:val="1"/>
  </w:num>
  <w:num w:numId="8" w16cid:durableId="2043554903">
    <w:abstractNumId w:val="0"/>
  </w:num>
  <w:num w:numId="9" w16cid:durableId="749501479">
    <w:abstractNumId w:val="11"/>
  </w:num>
  <w:num w:numId="10" w16cid:durableId="2022585256">
    <w:abstractNumId w:val="9"/>
  </w:num>
  <w:num w:numId="11" w16cid:durableId="1401051458">
    <w:abstractNumId w:val="14"/>
  </w:num>
  <w:num w:numId="12" w16cid:durableId="1671981979">
    <w:abstractNumId w:val="16"/>
  </w:num>
  <w:num w:numId="13" w16cid:durableId="2094931157">
    <w:abstractNumId w:val="12"/>
    <w:lvlOverride w:ilvl="0">
      <w:startOverride w:val="1"/>
    </w:lvlOverride>
  </w:num>
  <w:num w:numId="14" w16cid:durableId="349377532">
    <w:abstractNumId w:val="8"/>
    <w:lvlOverride w:ilvl="0">
      <w:startOverride w:val="1"/>
    </w:lvlOverride>
  </w:num>
  <w:num w:numId="15" w16cid:durableId="308750664">
    <w:abstractNumId w:val="5"/>
  </w:num>
  <w:num w:numId="16" w16cid:durableId="1623341093">
    <w:abstractNumId w:val="13"/>
  </w:num>
  <w:num w:numId="17" w16cid:durableId="429593347">
    <w:abstractNumId w:val="10"/>
  </w:num>
  <w:num w:numId="18" w16cid:durableId="510416621">
    <w:abstractNumId w:val="3"/>
  </w:num>
  <w:num w:numId="19" w16cid:durableId="49504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23F5"/>
    <w:rsid w:val="000E5084"/>
    <w:rsid w:val="000E640E"/>
    <w:rsid w:val="000F0447"/>
    <w:rsid w:val="000F1776"/>
    <w:rsid w:val="000F2B33"/>
    <w:rsid w:val="0011067B"/>
    <w:rsid w:val="00117A62"/>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A1A6E"/>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52A83"/>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121CFCDA"/>
  <w15:docId w15:val="{97B55F4B-D85F-45D4-82F5-6880FAF5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5718"/>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Heading2">
    <w:name w:val="heading 2"/>
    <w:basedOn w:val="Heading1"/>
    <w:next w:val="Normal"/>
    <w:link w:val="Heading2Char"/>
    <w:qFormat/>
    <w:rsid w:val="00407AC1"/>
    <w:pPr>
      <w:pageBreakBefore w:val="0"/>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802AA2"/>
    <w:pPr>
      <w:numPr>
        <w:ilvl w:val="2"/>
      </w:numPr>
      <w:spacing w:before="120"/>
      <w:outlineLvl w:val="2"/>
    </w:pPr>
    <w:rPr>
      <w:sz w:val="28"/>
    </w:rPr>
  </w:style>
  <w:style w:type="paragraph" w:styleId="Heading4">
    <w:name w:val="heading 4"/>
    <w:basedOn w:val="Heading3"/>
    <w:next w:val="Normal"/>
    <w:qFormat/>
    <w:rsid w:val="00802AA2"/>
    <w:pPr>
      <w:numPr>
        <w:ilvl w:val="3"/>
      </w:numPr>
      <w:outlineLvl w:val="3"/>
    </w:pPr>
    <w:rPr>
      <w:sz w:val="24"/>
    </w:rPr>
  </w:style>
  <w:style w:type="paragraph" w:styleId="Heading5">
    <w:name w:val="heading 5"/>
    <w:basedOn w:val="Heading4"/>
    <w:next w:val="Normal"/>
    <w:qFormat/>
    <w:rsid w:val="00802AA2"/>
    <w:pPr>
      <w:numPr>
        <w:ilvl w:val="4"/>
      </w:numPr>
      <w:outlineLvl w:val="4"/>
    </w:pPr>
    <w:rPr>
      <w:sz w:val="22"/>
    </w:rPr>
  </w:style>
  <w:style w:type="paragraph" w:styleId="Heading6">
    <w:name w:val="heading 6"/>
    <w:basedOn w:val="H6"/>
    <w:next w:val="Normal"/>
    <w:qFormat/>
    <w:rsid w:val="00802AA2"/>
    <w:pPr>
      <w:numPr>
        <w:ilvl w:val="5"/>
      </w:numPr>
      <w:ind w:left="1985" w:hanging="1985"/>
      <w:outlineLvl w:val="5"/>
    </w:pPr>
  </w:style>
  <w:style w:type="paragraph" w:styleId="Heading7">
    <w:name w:val="heading 7"/>
    <w:basedOn w:val="H6"/>
    <w:next w:val="Normal"/>
    <w:qFormat/>
    <w:rsid w:val="00802AA2"/>
    <w:pPr>
      <w:numPr>
        <w:ilvl w:val="6"/>
      </w:numPr>
      <w:ind w:left="1985" w:hanging="1985"/>
      <w:outlineLvl w:val="6"/>
    </w:pPr>
  </w:style>
  <w:style w:type="paragraph" w:styleId="Heading8">
    <w:name w:val="heading 8"/>
    <w:basedOn w:val="Heading1"/>
    <w:next w:val="Normal"/>
    <w:qFormat/>
    <w:rsid w:val="00802AA2"/>
    <w:pPr>
      <w:numPr>
        <w:ilvl w:val="7"/>
      </w:numPr>
      <w:outlineLvl w:val="7"/>
    </w:pPr>
  </w:style>
  <w:style w:type="paragraph" w:styleId="Heading9">
    <w:name w:val="heading 9"/>
    <w:basedOn w:val="Heading8"/>
    <w:next w:val="Normal"/>
    <w:qFormat/>
    <w:rsid w:val="00802AA2"/>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07AC1"/>
    <w:rPr>
      <w:rFonts w:ascii="Arial" w:hAnsi="Arial"/>
      <w:sz w:val="36"/>
      <w:lang w:eastAsia="en-US"/>
    </w:rPr>
  </w:style>
  <w:style w:type="character" w:customStyle="1" w:styleId="Heading2Char">
    <w:name w:val="Heading 2 Char"/>
    <w:link w:val="Heading2"/>
    <w:rsid w:val="00407AC1"/>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FrontMatter">
    <w:name w:val="OneM2M-FrontMatter"/>
    <w:basedOn w:val="Normal"/>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DefaultParagraphFon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TableNormal"/>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Normal"/>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1</TotalTime>
  <Pages>43</Pages>
  <Words>5955</Words>
  <Characters>57424</Characters>
  <Application>Microsoft Office Word</Application>
  <DocSecurity>0</DocSecurity>
  <Lines>478</Lines>
  <Paragraphs>126</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63253</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Hughes</dc:creator>
  <cp:keywords/>
  <cp:lastModifiedBy>Karen Hughes</cp:lastModifiedBy>
  <cp:revision>2</cp:revision>
  <dcterms:created xsi:type="dcterms:W3CDTF">2026-06-22T15:33:00Z</dcterms:created>
  <dcterms:modified xsi:type="dcterms:W3CDTF">2026-06-22T15:33:00Z</dcterms:modified>
</cp:coreProperties>
</file>